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251" w:rsidRDefault="009A3251">
      <w:pPr>
        <w:pStyle w:val="BodyText"/>
        <w:rPr>
          <w:b/>
        </w:rPr>
      </w:pPr>
      <w:bookmarkStart w:id="0" w:name="_Toc162189769"/>
    </w:p>
    <w:p w:rsidR="009A3251" w:rsidRDefault="009A3251">
      <w:pPr>
        <w:pStyle w:val="BodyText"/>
        <w:rPr>
          <w:b/>
        </w:rPr>
      </w:pPr>
    </w:p>
    <w:tbl>
      <w:tblPr>
        <w:tblW w:w="0" w:type="auto"/>
        <w:tblLook w:val="01E0"/>
      </w:tblPr>
      <w:tblGrid>
        <w:gridCol w:w="4428"/>
        <w:gridCol w:w="6028"/>
      </w:tblGrid>
      <w:tr w:rsidR="009A3251" w:rsidRPr="00291CF6" w:rsidTr="005D3548">
        <w:tc>
          <w:tcPr>
            <w:tcW w:w="4428" w:type="dxa"/>
          </w:tcPr>
          <w:p w:rsidR="009A3251" w:rsidRPr="00291CF6" w:rsidRDefault="009A3251" w:rsidP="00291CF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6028" w:type="dxa"/>
          </w:tcPr>
          <w:p w:rsidR="009A3251" w:rsidRPr="00291CF6" w:rsidRDefault="009A3251" w:rsidP="00291CF6">
            <w:pPr>
              <w:widowControl/>
              <w:autoSpaceDE/>
              <w:autoSpaceDN/>
              <w:jc w:val="right"/>
              <w:rPr>
                <w:caps/>
                <w:spacing w:val="10"/>
                <w:sz w:val="28"/>
                <w:szCs w:val="28"/>
                <w:lang w:eastAsia="ru-RU"/>
              </w:rPr>
            </w:pPr>
          </w:p>
          <w:p w:rsidR="009A3251" w:rsidRPr="00291CF6" w:rsidRDefault="009A3251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291CF6">
              <w:rPr>
                <w:caps/>
                <w:spacing w:val="10"/>
                <w:sz w:val="28"/>
                <w:szCs w:val="28"/>
                <w:lang w:eastAsia="ru-RU"/>
              </w:rPr>
              <w:t>УТВЕРЖДАЮ</w:t>
            </w:r>
          </w:p>
          <w:p w:rsidR="009A3251" w:rsidRPr="00291CF6" w:rsidRDefault="009A3251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291CF6">
              <w:rPr>
                <w:caps/>
                <w:spacing w:val="10"/>
                <w:sz w:val="28"/>
                <w:szCs w:val="28"/>
                <w:lang w:eastAsia="ru-RU"/>
              </w:rPr>
              <w:t xml:space="preserve">ПОСТАНОВЛЕНИЕМ </w:t>
            </w:r>
          </w:p>
          <w:p w:rsidR="009A3251" w:rsidRPr="00291CF6" w:rsidRDefault="009A3251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291CF6">
              <w:rPr>
                <w:caps/>
                <w:spacing w:val="10"/>
                <w:sz w:val="24"/>
                <w:szCs w:val="24"/>
                <w:lang w:eastAsia="ru-RU"/>
              </w:rPr>
              <w:t>от___________№ __________</w:t>
            </w:r>
          </w:p>
          <w:p w:rsidR="009A3251" w:rsidRPr="00291CF6" w:rsidRDefault="009A3251" w:rsidP="00291CF6">
            <w:pPr>
              <w:widowControl/>
              <w:autoSpaceDE/>
              <w:autoSpaceDN/>
              <w:ind w:left="-33"/>
              <w:jc w:val="right"/>
              <w:rPr>
                <w:sz w:val="28"/>
                <w:szCs w:val="28"/>
                <w:lang w:eastAsia="ru-RU"/>
              </w:rPr>
            </w:pPr>
            <w:r w:rsidRPr="0011370C">
              <w:rPr>
                <w:caps/>
                <w:spacing w:val="10"/>
                <w:sz w:val="24"/>
                <w:szCs w:val="24"/>
                <w:lang w:eastAsia="ru-RU"/>
              </w:rPr>
              <w:t>Глава Старовичугского городского поселения</w:t>
            </w:r>
            <w:r w:rsidRPr="00291CF6">
              <w:rPr>
                <w:sz w:val="24"/>
                <w:szCs w:val="28"/>
                <w:lang w:eastAsia="ru-RU"/>
              </w:rPr>
              <w:br/>
            </w:r>
            <w:r w:rsidRPr="00291CF6">
              <w:rPr>
                <w:sz w:val="28"/>
                <w:szCs w:val="28"/>
                <w:lang w:eastAsia="ru-RU"/>
              </w:rPr>
              <w:t>___________</w:t>
            </w:r>
            <w:r w:rsidRPr="00291CF6">
              <w:rPr>
                <w:sz w:val="24"/>
                <w:szCs w:val="24"/>
                <w:lang w:eastAsia="ru-RU"/>
              </w:rPr>
              <w:t xml:space="preserve"> </w:t>
            </w:r>
          </w:p>
          <w:p w:rsidR="009A3251" w:rsidRPr="00291CF6" w:rsidRDefault="009A3251" w:rsidP="00291CF6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</w:p>
        </w:tc>
      </w:tr>
    </w:tbl>
    <w:p w:rsidR="009A3251" w:rsidRPr="00291CF6" w:rsidRDefault="009A3251" w:rsidP="00291CF6">
      <w:pPr>
        <w:spacing w:before="65"/>
        <w:ind w:left="1811" w:right="895"/>
        <w:jc w:val="center"/>
        <w:rPr>
          <w:sz w:val="28"/>
          <w:szCs w:val="28"/>
        </w:rPr>
      </w:pPr>
    </w:p>
    <w:p w:rsidR="009A3251" w:rsidRPr="00291CF6" w:rsidRDefault="009A3251" w:rsidP="00291CF6">
      <w:pPr>
        <w:rPr>
          <w:sz w:val="20"/>
          <w:szCs w:val="28"/>
        </w:rPr>
      </w:pPr>
    </w:p>
    <w:p w:rsidR="009A3251" w:rsidRPr="00291CF6" w:rsidRDefault="009A3251" w:rsidP="00291CF6">
      <w:pPr>
        <w:rPr>
          <w:sz w:val="20"/>
          <w:szCs w:val="28"/>
        </w:rPr>
      </w:pPr>
    </w:p>
    <w:p w:rsidR="009A3251" w:rsidRPr="00291CF6" w:rsidRDefault="009A3251" w:rsidP="00291CF6">
      <w:pPr>
        <w:rPr>
          <w:sz w:val="20"/>
          <w:szCs w:val="28"/>
        </w:rPr>
      </w:pPr>
    </w:p>
    <w:p w:rsidR="009A3251" w:rsidRPr="00495CB1" w:rsidRDefault="009A3251" w:rsidP="00291CF6">
      <w:pPr>
        <w:rPr>
          <w:sz w:val="20"/>
          <w:szCs w:val="28"/>
        </w:rPr>
      </w:pPr>
    </w:p>
    <w:p w:rsidR="009A3251" w:rsidRPr="00495CB1" w:rsidRDefault="009A3251" w:rsidP="00291CF6">
      <w:pPr>
        <w:rPr>
          <w:sz w:val="20"/>
          <w:szCs w:val="28"/>
        </w:rPr>
      </w:pPr>
    </w:p>
    <w:p w:rsidR="009A3251" w:rsidRDefault="009A3251" w:rsidP="00291CF6">
      <w:pPr>
        <w:rPr>
          <w:sz w:val="20"/>
          <w:szCs w:val="28"/>
        </w:rPr>
      </w:pPr>
    </w:p>
    <w:p w:rsidR="009A3251" w:rsidRPr="00495CB1" w:rsidRDefault="009A3251" w:rsidP="00291CF6">
      <w:pPr>
        <w:rPr>
          <w:sz w:val="20"/>
          <w:szCs w:val="28"/>
        </w:rPr>
      </w:pPr>
    </w:p>
    <w:p w:rsidR="009A3251" w:rsidRPr="00495CB1" w:rsidRDefault="009A3251" w:rsidP="00291CF6">
      <w:pPr>
        <w:rPr>
          <w:sz w:val="20"/>
          <w:szCs w:val="28"/>
        </w:rPr>
      </w:pPr>
    </w:p>
    <w:p w:rsidR="009A3251" w:rsidRPr="00291CF6" w:rsidRDefault="009A3251" w:rsidP="00291CF6">
      <w:pPr>
        <w:rPr>
          <w:sz w:val="20"/>
          <w:szCs w:val="28"/>
        </w:rPr>
      </w:pPr>
    </w:p>
    <w:p w:rsidR="009A3251" w:rsidRPr="00291CF6" w:rsidRDefault="009A3251" w:rsidP="00291CF6">
      <w:pPr>
        <w:rPr>
          <w:sz w:val="20"/>
          <w:szCs w:val="28"/>
        </w:rPr>
      </w:pPr>
    </w:p>
    <w:p w:rsidR="009A3251" w:rsidRPr="00291CF6" w:rsidRDefault="009A3251" w:rsidP="00291CF6">
      <w:pPr>
        <w:rPr>
          <w:sz w:val="20"/>
          <w:szCs w:val="28"/>
        </w:rPr>
      </w:pPr>
    </w:p>
    <w:p w:rsidR="009A3251" w:rsidRPr="00E91E44" w:rsidRDefault="009A3251" w:rsidP="00291CF6">
      <w:pPr>
        <w:spacing w:line="360" w:lineRule="auto"/>
        <w:jc w:val="center"/>
        <w:rPr>
          <w:sz w:val="48"/>
          <w:szCs w:val="44"/>
        </w:rPr>
      </w:pPr>
      <w:r w:rsidRPr="00E91E44">
        <w:rPr>
          <w:sz w:val="48"/>
          <w:szCs w:val="44"/>
        </w:rPr>
        <w:t>Обосновывающие материалы</w:t>
      </w:r>
    </w:p>
    <w:p w:rsidR="009A3251" w:rsidRPr="00E91E44" w:rsidRDefault="009A3251" w:rsidP="00291CF6">
      <w:pPr>
        <w:spacing w:line="360" w:lineRule="auto"/>
        <w:jc w:val="center"/>
        <w:rPr>
          <w:sz w:val="48"/>
          <w:szCs w:val="44"/>
        </w:rPr>
      </w:pPr>
      <w:r w:rsidRPr="00E91E44">
        <w:rPr>
          <w:sz w:val="48"/>
          <w:szCs w:val="44"/>
        </w:rPr>
        <w:t>к схеме теплоснабжения</w:t>
      </w:r>
    </w:p>
    <w:p w:rsidR="009A3251" w:rsidRPr="00E91E44" w:rsidRDefault="009A3251" w:rsidP="00291CF6">
      <w:pPr>
        <w:spacing w:line="360" w:lineRule="auto"/>
        <w:jc w:val="center"/>
        <w:rPr>
          <w:sz w:val="48"/>
          <w:szCs w:val="44"/>
        </w:rPr>
      </w:pPr>
      <w:r w:rsidRPr="00E91E44">
        <w:rPr>
          <w:sz w:val="48"/>
          <w:szCs w:val="44"/>
        </w:rPr>
        <w:t>Старовичугского городского поселения</w:t>
      </w:r>
    </w:p>
    <w:p w:rsidR="009A3251" w:rsidRPr="00E91E44" w:rsidRDefault="009A3251" w:rsidP="00291CF6">
      <w:pPr>
        <w:spacing w:line="360" w:lineRule="auto"/>
        <w:jc w:val="center"/>
        <w:rPr>
          <w:sz w:val="48"/>
          <w:szCs w:val="44"/>
        </w:rPr>
      </w:pPr>
      <w:r w:rsidRPr="00E91E44">
        <w:rPr>
          <w:sz w:val="48"/>
          <w:szCs w:val="44"/>
        </w:rPr>
        <w:t>Вичугского муниципального района</w:t>
      </w:r>
    </w:p>
    <w:p w:rsidR="009A3251" w:rsidRPr="00E91E44" w:rsidRDefault="009A3251" w:rsidP="00291CF6">
      <w:pPr>
        <w:spacing w:line="360" w:lineRule="auto"/>
        <w:jc w:val="center"/>
        <w:rPr>
          <w:sz w:val="48"/>
          <w:szCs w:val="44"/>
        </w:rPr>
      </w:pPr>
      <w:r w:rsidRPr="00E91E44">
        <w:rPr>
          <w:sz w:val="48"/>
          <w:szCs w:val="44"/>
        </w:rPr>
        <w:t>Ивановской области</w:t>
      </w:r>
    </w:p>
    <w:p w:rsidR="009A3251" w:rsidRPr="00E91E44" w:rsidRDefault="009A3251" w:rsidP="00291CF6">
      <w:pPr>
        <w:spacing w:line="360" w:lineRule="auto"/>
        <w:jc w:val="center"/>
        <w:rPr>
          <w:sz w:val="48"/>
          <w:szCs w:val="44"/>
        </w:rPr>
      </w:pPr>
      <w:r>
        <w:rPr>
          <w:sz w:val="48"/>
          <w:szCs w:val="44"/>
        </w:rPr>
        <w:t xml:space="preserve">(Актуализация на </w:t>
      </w:r>
      <w:smartTag w:uri="urn:schemas-microsoft-com:office:smarttags" w:element="metricconverter">
        <w:smartTagPr>
          <w:attr w:name="ProductID" w:val="2026 г"/>
        </w:smartTagPr>
        <w:r>
          <w:rPr>
            <w:sz w:val="48"/>
            <w:szCs w:val="44"/>
          </w:rPr>
          <w:t>2026</w:t>
        </w:r>
        <w:r w:rsidRPr="00E91E44">
          <w:rPr>
            <w:sz w:val="48"/>
            <w:szCs w:val="44"/>
          </w:rPr>
          <w:t xml:space="preserve"> г</w:t>
        </w:r>
      </w:smartTag>
      <w:r w:rsidRPr="00E91E44">
        <w:rPr>
          <w:sz w:val="48"/>
          <w:szCs w:val="44"/>
        </w:rPr>
        <w:t xml:space="preserve">.) </w:t>
      </w:r>
    </w:p>
    <w:p w:rsidR="009A3251" w:rsidRPr="00291CF6" w:rsidRDefault="009A3251" w:rsidP="00291CF6">
      <w:pPr>
        <w:rPr>
          <w:sz w:val="44"/>
          <w:szCs w:val="28"/>
        </w:rPr>
      </w:pPr>
    </w:p>
    <w:p w:rsidR="009A3251" w:rsidRPr="00291CF6" w:rsidRDefault="009A3251" w:rsidP="00291CF6">
      <w:pPr>
        <w:rPr>
          <w:sz w:val="44"/>
          <w:szCs w:val="28"/>
        </w:rPr>
      </w:pPr>
    </w:p>
    <w:p w:rsidR="009A3251" w:rsidRPr="00291CF6" w:rsidRDefault="009A3251" w:rsidP="00291CF6">
      <w:pPr>
        <w:rPr>
          <w:sz w:val="44"/>
          <w:szCs w:val="28"/>
        </w:rPr>
      </w:pPr>
    </w:p>
    <w:p w:rsidR="009A3251" w:rsidRPr="00291CF6" w:rsidRDefault="009A3251" w:rsidP="00291CF6">
      <w:pPr>
        <w:rPr>
          <w:sz w:val="44"/>
          <w:szCs w:val="28"/>
        </w:rPr>
      </w:pPr>
    </w:p>
    <w:p w:rsidR="009A3251" w:rsidRPr="00291CF6" w:rsidRDefault="009A3251" w:rsidP="00291CF6">
      <w:pPr>
        <w:rPr>
          <w:sz w:val="44"/>
          <w:szCs w:val="28"/>
        </w:rPr>
      </w:pPr>
    </w:p>
    <w:p w:rsidR="009A3251" w:rsidRDefault="009A3251" w:rsidP="00291CF6">
      <w:pPr>
        <w:rPr>
          <w:sz w:val="44"/>
          <w:szCs w:val="28"/>
        </w:rPr>
      </w:pPr>
    </w:p>
    <w:p w:rsidR="009A3251" w:rsidRDefault="009A3251" w:rsidP="00291CF6">
      <w:pPr>
        <w:rPr>
          <w:sz w:val="44"/>
          <w:szCs w:val="28"/>
        </w:rPr>
      </w:pPr>
    </w:p>
    <w:p w:rsidR="009A3251" w:rsidRPr="00BB5C79" w:rsidRDefault="009A3251" w:rsidP="00291CF6">
      <w:pPr>
        <w:jc w:val="center"/>
        <w:rPr>
          <w:b/>
          <w:sz w:val="24"/>
        </w:rPr>
        <w:sectPr w:rsidR="009A3251" w:rsidRPr="00BB5C79" w:rsidSect="005D3548">
          <w:footerReference w:type="default" r:id="rId7"/>
          <w:type w:val="continuous"/>
          <w:pgSz w:w="11910" w:h="16840"/>
          <w:pgMar w:top="680" w:right="440" w:bottom="1280" w:left="1020" w:header="720" w:footer="720" w:gutter="0"/>
          <w:pgNumType w:start="2"/>
          <w:cols w:space="720"/>
          <w:titlePg/>
          <w:docGrid w:linePitch="299"/>
        </w:sectPr>
      </w:pPr>
      <w:r>
        <w:rPr>
          <w:b/>
          <w:sz w:val="28"/>
        </w:rPr>
        <w:t xml:space="preserve">пос. Старая Вичуга </w:t>
      </w:r>
      <w:smartTag w:uri="urn:schemas-microsoft-com:office:smarttags" w:element="metricconverter">
        <w:smartTagPr>
          <w:attr w:name="ProductID" w:val="2012 г"/>
        </w:smartTagPr>
        <w:r>
          <w:rPr>
            <w:b/>
            <w:sz w:val="28"/>
          </w:rPr>
          <w:t>2025</w:t>
        </w:r>
        <w:r w:rsidRPr="00BB5C79">
          <w:rPr>
            <w:b/>
            <w:sz w:val="28"/>
          </w:rPr>
          <w:t xml:space="preserve"> г</w:t>
        </w:r>
      </w:smartTag>
      <w:r w:rsidRPr="00BB5C79">
        <w:rPr>
          <w:b/>
          <w:sz w:val="28"/>
        </w:rPr>
        <w:t>.</w:t>
      </w: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26" style="width:508.05pt;height:.8pt;mso-position-horizontal-relative:char;mso-position-vertical-relative:line" coordsize="10161,16">
            <v:line id="_x0000_s1027" style="position:absolute" from="0,8" to="10161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14"/>
        </w:rPr>
      </w:pPr>
    </w:p>
    <w:p w:rsidR="009A3251" w:rsidRPr="00495CB1" w:rsidRDefault="009A3251">
      <w:pPr>
        <w:rPr>
          <w:sz w:val="14"/>
        </w:rPr>
        <w:sectPr w:rsidR="009A3251" w:rsidRPr="00495CB1">
          <w:headerReference w:type="default" r:id="rId8"/>
          <w:footerReference w:type="default" r:id="rId9"/>
          <w:pgSz w:w="11910" w:h="16840"/>
          <w:pgMar w:top="700" w:right="460" w:bottom="804" w:left="1020" w:header="474" w:footer="842" w:gutter="0"/>
          <w:pgNumType w:start="3"/>
          <w:cols w:space="720"/>
        </w:sectPr>
      </w:pPr>
    </w:p>
    <w:p w:rsidR="009A3251" w:rsidRPr="00E91E44" w:rsidRDefault="009A3251" w:rsidP="00E91E44">
      <w:pPr>
        <w:pStyle w:val="TOCHeading"/>
        <w:jc w:val="center"/>
        <w:rPr>
          <w:rFonts w:ascii="Times New Roman" w:hAnsi="Times New Roman"/>
          <w:color w:val="auto"/>
        </w:rPr>
      </w:pPr>
      <w:r w:rsidRPr="00E91E44">
        <w:rPr>
          <w:rFonts w:ascii="Times New Roman" w:hAnsi="Times New Roman"/>
          <w:color w:val="auto"/>
        </w:rPr>
        <w:t>Оглавление</w:t>
      </w:r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62189697" w:history="1">
        <w:r w:rsidRPr="00A866F7">
          <w:rPr>
            <w:rStyle w:val="Hyperlink"/>
            <w:noProof/>
          </w:rPr>
          <w:t>Часть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1.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Функциональная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структура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_Toc162189697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698" w:history="1">
        <w:r w:rsidRPr="00A866F7">
          <w:rPr>
            <w:rStyle w:val="Hyperlink"/>
            <w:noProof/>
          </w:rPr>
          <w:t>Часть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2.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Источники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_Toc162189698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699" w:history="1">
        <w:r w:rsidRPr="00A866F7">
          <w:rPr>
            <w:rStyle w:val="Hyperlink"/>
            <w:noProof/>
            <w:w w:val="99"/>
          </w:rPr>
          <w:t>1.2.2.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Параметры установленной мощности источника тепловой энергии, в том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числе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теплофикационного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оборудования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теплофикационной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установки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_Toc162189699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0" w:history="1">
        <w:r w:rsidRPr="00A866F7">
          <w:rPr>
            <w:rStyle w:val="Hyperlink"/>
            <w:noProof/>
            <w:w w:val="99"/>
          </w:rPr>
          <w:t>1.2.3.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Ограничения тепловой мощности и параметров располагаемой 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мощности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1" w:history="1">
        <w:r w:rsidRPr="00A866F7">
          <w:rPr>
            <w:rStyle w:val="Hyperlink"/>
            <w:noProof/>
            <w:w w:val="99"/>
          </w:rPr>
          <w:t>1.2.4.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Объем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потребления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(мощности)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собственные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хозяйственные</w:t>
        </w:r>
        <w:r w:rsidRPr="00A866F7">
          <w:rPr>
            <w:rStyle w:val="Hyperlink"/>
            <w:noProof/>
            <w:spacing w:val="-10"/>
          </w:rPr>
          <w:t xml:space="preserve"> </w:t>
        </w:r>
        <w:r w:rsidRPr="00A866F7">
          <w:rPr>
            <w:rStyle w:val="Hyperlink"/>
            <w:noProof/>
          </w:rPr>
          <w:t>нужды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теплоснабжающей</w:t>
        </w:r>
        <w:r w:rsidRPr="00A866F7">
          <w:rPr>
            <w:rStyle w:val="Hyperlink"/>
            <w:noProof/>
            <w:spacing w:val="-8"/>
          </w:rPr>
          <w:t xml:space="preserve"> </w:t>
        </w:r>
        <w:r w:rsidRPr="00A866F7">
          <w:rPr>
            <w:rStyle w:val="Hyperlink"/>
            <w:noProof/>
          </w:rPr>
          <w:t>организации</w:t>
        </w:r>
        <w:r w:rsidRPr="00A866F7">
          <w:rPr>
            <w:rStyle w:val="Hyperlink"/>
            <w:noProof/>
            <w:spacing w:val="-10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-10"/>
          </w:rPr>
          <w:t xml:space="preserve"> </w:t>
        </w:r>
        <w:r w:rsidRPr="00A866F7">
          <w:rPr>
            <w:rStyle w:val="Hyperlink"/>
            <w:noProof/>
          </w:rPr>
          <w:t>отношении</w:t>
        </w:r>
        <w:r w:rsidRPr="00A866F7">
          <w:rPr>
            <w:rStyle w:val="Hyperlink"/>
            <w:noProof/>
            <w:spacing w:val="-10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энергии 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параметры 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мощности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нетто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2" w:history="1">
        <w:r w:rsidRPr="00A866F7">
          <w:rPr>
            <w:rStyle w:val="Hyperlink"/>
            <w:noProof/>
            <w:w w:val="99"/>
          </w:rPr>
          <w:t>1.2.5.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Сроки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ввода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эксплуатацию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основного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оборудования,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год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последнего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освидетельствования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при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допуске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к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эксплуатации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после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ремонта,</w:t>
        </w:r>
        <w:r w:rsidRPr="00A866F7">
          <w:rPr>
            <w:rStyle w:val="Hyperlink"/>
            <w:noProof/>
            <w:spacing w:val="-13"/>
          </w:rPr>
          <w:t xml:space="preserve"> </w:t>
        </w:r>
        <w:r w:rsidRPr="00A866F7">
          <w:rPr>
            <w:rStyle w:val="Hyperlink"/>
            <w:noProof/>
          </w:rPr>
          <w:t>год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продления</w:t>
        </w:r>
        <w:r w:rsidRPr="00A866F7">
          <w:rPr>
            <w:rStyle w:val="Hyperlink"/>
            <w:noProof/>
            <w:spacing w:val="-68"/>
          </w:rPr>
          <w:t xml:space="preserve"> </w:t>
        </w:r>
        <w:r w:rsidRPr="00A866F7">
          <w:rPr>
            <w:rStyle w:val="Hyperlink"/>
            <w:noProof/>
          </w:rPr>
          <w:t>ресурса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и мероприятия по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продлению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ресурса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3" w:history="1">
        <w:r w:rsidRPr="00A866F7">
          <w:rPr>
            <w:rStyle w:val="Hyperlink"/>
            <w:noProof/>
            <w:w w:val="99"/>
          </w:rPr>
          <w:t>1.2.6.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Схемы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выдачи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мощности,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структура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теплофикационных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установок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(для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функционирующих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режиме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комбинированной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выработки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электрической и 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энергии)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4" w:history="1">
        <w:r w:rsidRPr="00A866F7">
          <w:rPr>
            <w:rStyle w:val="Hyperlink"/>
            <w:noProof/>
            <w:w w:val="99"/>
          </w:rPr>
          <w:t>1.2.7.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Способы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регулирования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отпуска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5" w:history="1">
        <w:r w:rsidRPr="00A866F7">
          <w:rPr>
            <w:rStyle w:val="Hyperlink"/>
            <w:noProof/>
            <w:w w:val="99"/>
          </w:rPr>
          <w:t>1.2.8.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Среднегодовая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загрузка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оборудования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6" w:history="1">
        <w:r w:rsidRPr="00A866F7">
          <w:rPr>
            <w:rStyle w:val="Hyperlink"/>
            <w:noProof/>
            <w:w w:val="99"/>
          </w:rPr>
          <w:t>1.2.9.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Способы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учета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тепла,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отпущенного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тепловые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сети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7" w:history="1">
        <w:r w:rsidRPr="00A866F7">
          <w:rPr>
            <w:rStyle w:val="Hyperlink"/>
            <w:noProof/>
            <w:w w:val="99"/>
          </w:rPr>
          <w:t>1.2.10.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Статистика отказов и восстановлений оборудования источников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8" w:history="1">
        <w:r w:rsidRPr="00A866F7">
          <w:rPr>
            <w:rStyle w:val="Hyperlink"/>
            <w:noProof/>
            <w:w w:val="99"/>
          </w:rPr>
          <w:t>1.2.11.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Предписания надзорных органов по запрещению дальнейшей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эксплуатации источников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09" w:history="1">
        <w:r w:rsidRPr="00A866F7">
          <w:rPr>
            <w:rStyle w:val="Hyperlink"/>
            <w:noProof/>
          </w:rPr>
          <w:t>Часть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3.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Тепловые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сети,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сооружения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_Toc162189709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0" w:history="1">
        <w:r w:rsidRPr="00A866F7">
          <w:rPr>
            <w:rStyle w:val="Hyperlink"/>
            <w:noProof/>
            <w:w w:val="99"/>
          </w:rPr>
          <w:t>1.3.2.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Карты (схемы) тепловых сетей в зонах действия источников тепловой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1" w:history="1">
        <w:r w:rsidRPr="00A866F7">
          <w:rPr>
            <w:rStyle w:val="Hyperlink"/>
            <w:noProof/>
            <w:w w:val="99"/>
          </w:rPr>
          <w:t>1.3.3.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Параметры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тепловых сетей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2" w:history="1">
        <w:r w:rsidRPr="00A866F7">
          <w:rPr>
            <w:rStyle w:val="Hyperlink"/>
            <w:noProof/>
            <w:w w:val="99"/>
          </w:rPr>
          <w:t>1.3.3.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типов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количества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секционирующей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регулирующей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арматуры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тепловых сетях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3" w:history="1">
        <w:r w:rsidRPr="00A866F7">
          <w:rPr>
            <w:rStyle w:val="Hyperlink"/>
            <w:noProof/>
            <w:w w:val="99"/>
          </w:rPr>
          <w:t>1.3.4.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типов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строительных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особенностей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камер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павильонов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4" w:history="1">
        <w:r w:rsidRPr="00A866F7">
          <w:rPr>
            <w:rStyle w:val="Hyperlink"/>
            <w:noProof/>
            <w:w w:val="99"/>
          </w:rPr>
          <w:t>1.3.5.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Фактические</w:t>
        </w:r>
        <w:r w:rsidRPr="00A866F7">
          <w:rPr>
            <w:rStyle w:val="Hyperlink"/>
            <w:noProof/>
            <w:spacing w:val="-9"/>
          </w:rPr>
          <w:t xml:space="preserve"> </w:t>
        </w:r>
        <w:r w:rsidRPr="00A866F7">
          <w:rPr>
            <w:rStyle w:val="Hyperlink"/>
            <w:noProof/>
          </w:rPr>
          <w:t>температурные</w:t>
        </w:r>
        <w:r w:rsidRPr="00A866F7">
          <w:rPr>
            <w:rStyle w:val="Hyperlink"/>
            <w:noProof/>
            <w:spacing w:val="-8"/>
          </w:rPr>
          <w:t xml:space="preserve"> </w:t>
        </w:r>
        <w:r w:rsidRPr="00A866F7">
          <w:rPr>
            <w:rStyle w:val="Hyperlink"/>
            <w:noProof/>
          </w:rPr>
          <w:t>режимы</w:t>
        </w:r>
        <w:r w:rsidRPr="00A866F7">
          <w:rPr>
            <w:rStyle w:val="Hyperlink"/>
            <w:noProof/>
            <w:spacing w:val="-7"/>
          </w:rPr>
          <w:t xml:space="preserve"> </w:t>
        </w:r>
        <w:r w:rsidRPr="00A866F7">
          <w:rPr>
            <w:rStyle w:val="Hyperlink"/>
            <w:noProof/>
          </w:rPr>
          <w:t>отпуска</w:t>
        </w:r>
        <w:r w:rsidRPr="00A866F7">
          <w:rPr>
            <w:rStyle w:val="Hyperlink"/>
            <w:noProof/>
            <w:spacing w:val="-7"/>
          </w:rPr>
          <w:t xml:space="preserve"> </w:t>
        </w:r>
        <w:r w:rsidRPr="00A866F7">
          <w:rPr>
            <w:rStyle w:val="Hyperlink"/>
            <w:noProof/>
          </w:rPr>
          <w:t>тепла</w:t>
        </w:r>
        <w:r w:rsidRPr="00A866F7">
          <w:rPr>
            <w:rStyle w:val="Hyperlink"/>
            <w:noProof/>
            <w:spacing w:val="-8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-8"/>
          </w:rPr>
          <w:t xml:space="preserve"> </w:t>
        </w:r>
        <w:r w:rsidRPr="00A866F7">
          <w:rPr>
            <w:rStyle w:val="Hyperlink"/>
            <w:noProof/>
          </w:rPr>
          <w:t>тепловые</w:t>
        </w:r>
        <w:r w:rsidRPr="00A866F7">
          <w:rPr>
            <w:rStyle w:val="Hyperlink"/>
            <w:noProof/>
            <w:spacing w:val="-9"/>
          </w:rPr>
          <w:t xml:space="preserve"> </w:t>
        </w:r>
        <w:r w:rsidRPr="00A866F7">
          <w:rPr>
            <w:rStyle w:val="Hyperlink"/>
            <w:noProof/>
          </w:rPr>
          <w:t>сети</w:t>
        </w:r>
        <w:r w:rsidRPr="00A866F7">
          <w:rPr>
            <w:rStyle w:val="Hyperlink"/>
            <w:noProof/>
            <w:spacing w:val="-8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8"/>
          </w:rPr>
          <w:t xml:space="preserve"> </w:t>
        </w:r>
        <w:r w:rsidRPr="00A866F7">
          <w:rPr>
            <w:rStyle w:val="Hyperlink"/>
            <w:noProof/>
          </w:rPr>
          <w:t>их</w:t>
        </w:r>
        <w:r w:rsidRPr="00A866F7">
          <w:rPr>
            <w:rStyle w:val="Hyperlink"/>
            <w:noProof/>
            <w:spacing w:val="-68"/>
          </w:rPr>
          <w:t xml:space="preserve"> </w:t>
        </w:r>
        <w:r w:rsidRPr="00A866F7">
          <w:rPr>
            <w:rStyle w:val="Hyperlink"/>
            <w:noProof/>
          </w:rPr>
          <w:t>соответствие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утвержденным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графикам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регулирования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отпуска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тепловые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сети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5" w:history="1">
        <w:r w:rsidRPr="00A866F7">
          <w:rPr>
            <w:rStyle w:val="Hyperlink"/>
            <w:noProof/>
            <w:w w:val="99"/>
          </w:rPr>
          <w:t>1.3.6.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Гидравлические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режимы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пьезометрические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графики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6" w:history="1">
        <w:r w:rsidRPr="00A866F7">
          <w:rPr>
            <w:rStyle w:val="Hyperlink"/>
            <w:noProof/>
            <w:w w:val="99"/>
          </w:rPr>
          <w:t>1.3.7.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Статистика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отказов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(аварийных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ситуаций)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7" w:history="1">
        <w:r w:rsidRPr="00A866F7">
          <w:rPr>
            <w:rStyle w:val="Hyperlink"/>
            <w:noProof/>
            <w:w w:val="99"/>
          </w:rPr>
          <w:t>1.3.8.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Статистика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восстановлений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-5"/>
          </w:rPr>
          <w:t xml:space="preserve"> </w:t>
        </w:r>
        <w:r w:rsidRPr="00A866F7">
          <w:rPr>
            <w:rStyle w:val="Hyperlink"/>
            <w:noProof/>
          </w:rPr>
          <w:t>(аварийных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ситуаций)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8" w:history="1">
        <w:r w:rsidRPr="00A866F7">
          <w:rPr>
            <w:rStyle w:val="Hyperlink"/>
            <w:noProof/>
            <w:w w:val="99"/>
          </w:rPr>
          <w:t>1.3.9.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Процедуры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диагностики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состояния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планирования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капитальных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(текущих) ремонтов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19" w:history="1">
        <w:r w:rsidRPr="00A866F7">
          <w:rPr>
            <w:rStyle w:val="Hyperlink"/>
            <w:noProof/>
            <w:w w:val="99"/>
          </w:rPr>
          <w:t>1.3.10.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периодичности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соответствия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требованиям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технических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регламентов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(или)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иным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обязательным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требованиям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процедур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летнего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ремонта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параметрами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методами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испытаний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(гидравлических,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температурных,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на тепловые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потери) тепловых сетей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_Toc162189719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0" w:history="1">
        <w:r w:rsidRPr="00A866F7">
          <w:rPr>
            <w:rStyle w:val="Hyperlink"/>
            <w:noProof/>
            <w:w w:val="99"/>
          </w:rPr>
          <w:t>1.3.11.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</w:t>
        </w:r>
        <w:r w:rsidRPr="00A866F7">
          <w:rPr>
            <w:rStyle w:val="Hyperlink"/>
            <w:noProof/>
            <w:spacing w:val="8"/>
          </w:rPr>
          <w:t xml:space="preserve"> </w:t>
        </w:r>
        <w:r w:rsidRPr="00A866F7">
          <w:rPr>
            <w:rStyle w:val="Hyperlink"/>
            <w:noProof/>
          </w:rPr>
          <w:t>нормативов</w:t>
        </w:r>
        <w:r w:rsidRPr="00A866F7">
          <w:rPr>
            <w:rStyle w:val="Hyperlink"/>
            <w:noProof/>
            <w:spacing w:val="8"/>
          </w:rPr>
          <w:t xml:space="preserve"> </w:t>
        </w:r>
        <w:r w:rsidRPr="00A866F7">
          <w:rPr>
            <w:rStyle w:val="Hyperlink"/>
            <w:noProof/>
          </w:rPr>
          <w:t>технологических</w:t>
        </w:r>
        <w:r w:rsidRPr="00A866F7">
          <w:rPr>
            <w:rStyle w:val="Hyperlink"/>
            <w:noProof/>
            <w:spacing w:val="9"/>
          </w:rPr>
          <w:t xml:space="preserve"> </w:t>
        </w:r>
        <w:r w:rsidRPr="00A866F7">
          <w:rPr>
            <w:rStyle w:val="Hyperlink"/>
            <w:noProof/>
          </w:rPr>
          <w:t>потерь</w:t>
        </w:r>
        <w:r w:rsidRPr="00A866F7">
          <w:rPr>
            <w:rStyle w:val="Hyperlink"/>
            <w:noProof/>
            <w:spacing w:val="9"/>
          </w:rPr>
          <w:t xml:space="preserve"> </w:t>
        </w:r>
        <w:r w:rsidRPr="00A866F7">
          <w:rPr>
            <w:rStyle w:val="Hyperlink"/>
            <w:noProof/>
          </w:rPr>
          <w:t>при</w:t>
        </w:r>
        <w:r w:rsidRPr="00A866F7">
          <w:rPr>
            <w:rStyle w:val="Hyperlink"/>
            <w:noProof/>
            <w:spacing w:val="9"/>
          </w:rPr>
          <w:t xml:space="preserve"> </w:t>
        </w:r>
        <w:r w:rsidRPr="00A866F7">
          <w:rPr>
            <w:rStyle w:val="Hyperlink"/>
            <w:noProof/>
          </w:rPr>
          <w:t>передаче</w:t>
        </w:r>
        <w:r w:rsidRPr="00A866F7">
          <w:rPr>
            <w:rStyle w:val="Hyperlink"/>
            <w:noProof/>
            <w:spacing w:val="10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9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8"/>
          </w:rPr>
          <w:t xml:space="preserve"> </w:t>
        </w:r>
        <w:r w:rsidRPr="00A866F7">
          <w:rPr>
            <w:rStyle w:val="Hyperlink"/>
            <w:noProof/>
          </w:rPr>
          <w:t>(мощности)</w:t>
        </w:r>
        <w:r w:rsidRPr="00A866F7">
          <w:rPr>
            <w:rStyle w:val="Hyperlink"/>
            <w:noProof/>
            <w:spacing w:val="9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9"/>
          </w:rPr>
          <w:t xml:space="preserve"> </w:t>
        </w:r>
        <w:r w:rsidRPr="00A866F7">
          <w:rPr>
            <w:rStyle w:val="Hyperlink"/>
            <w:noProof/>
          </w:rPr>
          <w:t>теплоносителя,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включаемых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расчет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отпущенных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 (мощности) 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теплоносителя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1" w:history="1">
        <w:r w:rsidRPr="00A866F7">
          <w:rPr>
            <w:rStyle w:val="Hyperlink"/>
            <w:noProof/>
            <w:w w:val="99"/>
          </w:rPr>
          <w:t>1.3.12.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Оценка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фактических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потерь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теплоносителя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передаче тепловой энергии и теплоносителя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 тепловым сетям за последние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три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2" w:history="1">
        <w:r w:rsidRPr="00A866F7">
          <w:rPr>
            <w:rStyle w:val="Hyperlink"/>
            <w:noProof/>
            <w:w w:val="99"/>
          </w:rPr>
          <w:t>1.3.13.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Предписания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надзорных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органов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запрещению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дальнейшей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эксплуатации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участков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сети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результаты их исполнения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3" w:history="1">
        <w:r w:rsidRPr="00A866F7">
          <w:rPr>
            <w:rStyle w:val="Hyperlink"/>
            <w:noProof/>
            <w:w w:val="99"/>
          </w:rPr>
          <w:t>1.3.14.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Типы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присоединений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теплопотребляющих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установок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потребителей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</w:t>
        </w:r>
        <w:r w:rsidRPr="00A866F7">
          <w:rPr>
            <w:rStyle w:val="Hyperlink"/>
            <w:noProof/>
            <w:spacing w:val="-68"/>
          </w:rPr>
          <w:t xml:space="preserve"> </w:t>
        </w:r>
        <w:r w:rsidRPr="00A866F7">
          <w:rPr>
            <w:rStyle w:val="Hyperlink"/>
            <w:noProof/>
          </w:rPr>
          <w:t>тепловым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сетям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выделением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наиболее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распространенных,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определяющих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выбор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обоснование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графика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регулирования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отпуска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потребителям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4" w:history="1">
        <w:r w:rsidRPr="00A866F7">
          <w:rPr>
            <w:rStyle w:val="Hyperlink"/>
            <w:noProof/>
            <w:w w:val="99"/>
          </w:rPr>
          <w:t>1.3.15.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Сведения</w:t>
        </w:r>
        <w:r w:rsidRPr="00A866F7">
          <w:rPr>
            <w:rStyle w:val="Hyperlink"/>
            <w:noProof/>
            <w:spacing w:val="-13"/>
          </w:rPr>
          <w:t xml:space="preserve"> </w:t>
        </w:r>
        <w:r w:rsidRPr="00A866F7">
          <w:rPr>
            <w:rStyle w:val="Hyperlink"/>
            <w:noProof/>
          </w:rPr>
          <w:t>о</w:t>
        </w:r>
        <w:r w:rsidRPr="00A866F7">
          <w:rPr>
            <w:rStyle w:val="Hyperlink"/>
            <w:noProof/>
            <w:spacing w:val="-10"/>
          </w:rPr>
          <w:t xml:space="preserve"> </w:t>
        </w:r>
        <w:r w:rsidRPr="00A866F7">
          <w:rPr>
            <w:rStyle w:val="Hyperlink"/>
            <w:noProof/>
          </w:rPr>
          <w:t>наличии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коммерческого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приборного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учета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3"/>
          </w:rPr>
          <w:t xml:space="preserve"> </w:t>
        </w:r>
        <w:r w:rsidRPr="00A866F7">
          <w:rPr>
            <w:rStyle w:val="Hyperlink"/>
            <w:noProof/>
          </w:rPr>
          <w:t>энергии,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отпущенной из тепловых сетей потребителям, и анализ планов по установке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приборов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учета 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теплоносителя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5" w:history="1">
        <w:r w:rsidRPr="00A866F7">
          <w:rPr>
            <w:rStyle w:val="Hyperlink"/>
            <w:noProof/>
            <w:w w:val="99"/>
          </w:rPr>
          <w:t>1.3.17.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Уровень автоматизации и обслуживания центральных тепловых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пунктов,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насосных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станций.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6" w:history="1">
        <w:r w:rsidRPr="00A866F7">
          <w:rPr>
            <w:rStyle w:val="Hyperlink"/>
            <w:noProof/>
            <w:w w:val="99"/>
          </w:rPr>
          <w:t>1.3.18.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Сведения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о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наличии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защиты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от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превышения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давления.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7" w:history="1">
        <w:r w:rsidRPr="00A866F7">
          <w:rPr>
            <w:rStyle w:val="Hyperlink"/>
            <w:noProof/>
            <w:w w:val="99"/>
          </w:rPr>
          <w:t>1.3.19.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Перечень</w:t>
        </w:r>
        <w:r w:rsidRPr="00A866F7">
          <w:rPr>
            <w:rStyle w:val="Hyperlink"/>
            <w:noProof/>
            <w:spacing w:val="31"/>
          </w:rPr>
          <w:t xml:space="preserve"> </w:t>
        </w:r>
        <w:r w:rsidRPr="00A866F7">
          <w:rPr>
            <w:rStyle w:val="Hyperlink"/>
            <w:noProof/>
          </w:rPr>
          <w:t>выявленных</w:t>
        </w:r>
        <w:r w:rsidRPr="00A866F7">
          <w:rPr>
            <w:rStyle w:val="Hyperlink"/>
            <w:noProof/>
            <w:spacing w:val="31"/>
          </w:rPr>
          <w:t xml:space="preserve"> </w:t>
        </w:r>
        <w:r w:rsidRPr="00A866F7">
          <w:rPr>
            <w:rStyle w:val="Hyperlink"/>
            <w:noProof/>
          </w:rPr>
          <w:t>бесхозяйных</w:t>
        </w:r>
        <w:r w:rsidRPr="00A866F7">
          <w:rPr>
            <w:rStyle w:val="Hyperlink"/>
            <w:noProof/>
            <w:spacing w:val="3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31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3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30"/>
          </w:rPr>
          <w:t xml:space="preserve"> </w:t>
        </w:r>
        <w:r w:rsidRPr="00A866F7">
          <w:rPr>
            <w:rStyle w:val="Hyperlink"/>
            <w:noProof/>
          </w:rPr>
          <w:t>обоснование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выбора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организации, уполномоченной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 их эксплуатацию.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8" w:history="1">
        <w:r w:rsidRPr="00A866F7">
          <w:rPr>
            <w:rStyle w:val="Hyperlink"/>
            <w:noProof/>
          </w:rPr>
          <w:t>Часть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4.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Зоны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действия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29" w:history="1">
        <w:r w:rsidRPr="00A866F7">
          <w:rPr>
            <w:rStyle w:val="Hyperlink"/>
            <w:noProof/>
          </w:rPr>
          <w:t>Часть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5.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нагрузки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потребителей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групп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потребителей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зонах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действия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_Toc162189729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0" w:history="1">
        <w:r w:rsidRPr="00A866F7">
          <w:rPr>
            <w:rStyle w:val="Hyperlink"/>
            <w:noProof/>
            <w:w w:val="99"/>
          </w:rPr>
          <w:t>1.5.2.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значений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расчетных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нагрузок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коллекторах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1" w:history="1">
        <w:r w:rsidRPr="00A866F7">
          <w:rPr>
            <w:rStyle w:val="Hyperlink"/>
            <w:noProof/>
            <w:w w:val="99"/>
          </w:rPr>
          <w:t>1.5.3.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Случаи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условия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применения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отопления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жилых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помещений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многоквартирных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домах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использованием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индивидуальных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квартирных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2" w:history="1">
        <w:r w:rsidRPr="00A866F7">
          <w:rPr>
            <w:rStyle w:val="Hyperlink"/>
            <w:noProof/>
            <w:w w:val="99"/>
          </w:rPr>
          <w:t>1.5.4.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Расчетные значения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потребления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3" w:history="1">
        <w:r w:rsidRPr="00A866F7">
          <w:rPr>
            <w:rStyle w:val="Hyperlink"/>
            <w:noProof/>
          </w:rPr>
          <w:t>Часть 6. Балансы тепловой мощности и тепловой нагрузки в зонах действия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4" w:history="1">
        <w:r w:rsidRPr="00A866F7">
          <w:rPr>
            <w:rStyle w:val="Hyperlink"/>
            <w:noProof/>
            <w:w w:val="99"/>
          </w:rPr>
          <w:t>1.6.2.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Резервы и дефициты тепловой мощности нетто по каждому источнику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5" w:history="1">
        <w:r w:rsidRPr="00A866F7">
          <w:rPr>
            <w:rStyle w:val="Hyperlink"/>
            <w:noProof/>
            <w:w w:val="99"/>
          </w:rPr>
          <w:t>1.6.3.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Гидравлические</w:t>
        </w:r>
        <w:r w:rsidRPr="00A866F7">
          <w:rPr>
            <w:rStyle w:val="Hyperlink"/>
            <w:noProof/>
            <w:spacing w:val="-8"/>
          </w:rPr>
          <w:t xml:space="preserve"> </w:t>
        </w:r>
        <w:r w:rsidRPr="00A866F7">
          <w:rPr>
            <w:rStyle w:val="Hyperlink"/>
            <w:noProof/>
          </w:rPr>
          <w:t>режимы,</w:t>
        </w:r>
        <w:r w:rsidRPr="00A866F7">
          <w:rPr>
            <w:rStyle w:val="Hyperlink"/>
            <w:noProof/>
            <w:spacing w:val="-9"/>
          </w:rPr>
          <w:t xml:space="preserve"> </w:t>
        </w:r>
        <w:r w:rsidRPr="00A866F7">
          <w:rPr>
            <w:rStyle w:val="Hyperlink"/>
            <w:noProof/>
          </w:rPr>
          <w:t>обеспечивающие</w:t>
        </w:r>
        <w:r w:rsidRPr="00A866F7">
          <w:rPr>
            <w:rStyle w:val="Hyperlink"/>
            <w:noProof/>
            <w:spacing w:val="-7"/>
          </w:rPr>
          <w:t xml:space="preserve"> </w:t>
        </w:r>
        <w:r w:rsidRPr="00A866F7">
          <w:rPr>
            <w:rStyle w:val="Hyperlink"/>
            <w:noProof/>
          </w:rPr>
          <w:t>передачу</w:t>
        </w:r>
        <w:r w:rsidRPr="00A866F7">
          <w:rPr>
            <w:rStyle w:val="Hyperlink"/>
            <w:noProof/>
            <w:spacing w:val="-7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8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-8"/>
          </w:rPr>
          <w:t xml:space="preserve"> </w:t>
        </w:r>
        <w:r w:rsidRPr="00A866F7">
          <w:rPr>
            <w:rStyle w:val="Hyperlink"/>
            <w:noProof/>
          </w:rPr>
          <w:t>от</w:t>
        </w:r>
        <w:r w:rsidRPr="00A866F7">
          <w:rPr>
            <w:rStyle w:val="Hyperlink"/>
            <w:noProof/>
            <w:spacing w:val="-68"/>
          </w:rPr>
          <w:t xml:space="preserve"> </w:t>
        </w:r>
        <w:r w:rsidRPr="00A866F7">
          <w:rPr>
            <w:rStyle w:val="Hyperlink"/>
            <w:noProof/>
          </w:rPr>
          <w:t>источника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до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самого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удаленного потребителя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6" w:history="1">
        <w:r w:rsidRPr="00A866F7">
          <w:rPr>
            <w:rStyle w:val="Hyperlink"/>
            <w:noProof/>
            <w:w w:val="99"/>
          </w:rPr>
          <w:t>1.6.4.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Причины возникновения дефицитов тепловой мощности и последствий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влияния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дефицитов на качество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7" w:history="1">
        <w:r w:rsidRPr="00A866F7">
          <w:rPr>
            <w:rStyle w:val="Hyperlink"/>
            <w:noProof/>
            <w:w w:val="99"/>
          </w:rPr>
          <w:t>1.6.5.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Резервы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мощности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нетто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возможностей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расширения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технологических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зон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действия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резервами</w:t>
        </w:r>
        <w:r w:rsidRPr="00A866F7">
          <w:rPr>
            <w:rStyle w:val="Hyperlink"/>
            <w:noProof/>
            <w:spacing w:val="67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66"/>
          </w:rPr>
          <w:t xml:space="preserve"> </w:t>
        </w:r>
        <w:r w:rsidRPr="00A866F7">
          <w:rPr>
            <w:rStyle w:val="Hyperlink"/>
            <w:noProof/>
          </w:rPr>
          <w:t>мощности</w:t>
        </w:r>
        <w:r w:rsidRPr="00A866F7">
          <w:rPr>
            <w:rStyle w:val="Hyperlink"/>
            <w:noProof/>
            <w:spacing w:val="66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68"/>
          </w:rPr>
          <w:t xml:space="preserve"> </w:t>
        </w:r>
        <w:r w:rsidRPr="00A866F7">
          <w:rPr>
            <w:rStyle w:val="Hyperlink"/>
            <w:noProof/>
          </w:rPr>
          <w:t>зоны</w:t>
        </w:r>
        <w:r w:rsidRPr="00A866F7">
          <w:rPr>
            <w:rStyle w:val="Hyperlink"/>
            <w:noProof/>
            <w:spacing w:val="66"/>
          </w:rPr>
          <w:t xml:space="preserve"> </w:t>
        </w:r>
        <w:r w:rsidRPr="00A866F7">
          <w:rPr>
            <w:rStyle w:val="Hyperlink"/>
            <w:noProof/>
          </w:rPr>
          <w:t>действия</w:t>
        </w:r>
        <w:r w:rsidRPr="00A866F7">
          <w:rPr>
            <w:rStyle w:val="Hyperlink"/>
            <w:noProof/>
            <w:spacing w:val="67"/>
          </w:rPr>
          <w:t xml:space="preserve"> </w:t>
        </w:r>
        <w:r w:rsidRPr="00A866F7">
          <w:rPr>
            <w:rStyle w:val="Hyperlink"/>
            <w:noProof/>
          </w:rPr>
          <w:t>с</w:t>
        </w:r>
        <w:r w:rsidRPr="00A866F7">
          <w:rPr>
            <w:rStyle w:val="Hyperlink"/>
            <w:noProof/>
            <w:spacing w:val="66"/>
          </w:rPr>
          <w:t xml:space="preserve"> </w:t>
        </w:r>
        <w:r w:rsidRPr="00A866F7">
          <w:rPr>
            <w:rStyle w:val="Hyperlink"/>
            <w:noProof/>
          </w:rPr>
          <w:t>дефицитом</w:t>
        </w:r>
        <w:r w:rsidRPr="00A866F7">
          <w:rPr>
            <w:rStyle w:val="Hyperlink"/>
            <w:noProof/>
            <w:spacing w:val="68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68"/>
          </w:rPr>
          <w:t xml:space="preserve"> </w:t>
        </w:r>
        <w:r w:rsidRPr="00A866F7">
          <w:rPr>
            <w:rStyle w:val="Hyperlink"/>
            <w:noProof/>
          </w:rPr>
          <w:t>мощности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8" w:history="1">
        <w:r w:rsidRPr="00A866F7">
          <w:rPr>
            <w:rStyle w:val="Hyperlink"/>
            <w:noProof/>
          </w:rPr>
          <w:t>Часть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7.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Балансы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теплоносителя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39" w:history="1">
        <w:r w:rsidRPr="00A866F7">
          <w:rPr>
            <w:rStyle w:val="Hyperlink"/>
            <w:noProof/>
          </w:rPr>
          <w:t>Часть 8. Топливные балансы источников тепловой энергии и система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обеспечения топливом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_Toc162189739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0" w:history="1">
        <w:r w:rsidRPr="00A866F7">
          <w:rPr>
            <w:rStyle w:val="Hyperlink"/>
            <w:noProof/>
            <w:w w:val="99"/>
          </w:rPr>
          <w:t>1.8.2.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 видов резервного и аварийного топлива и возможности их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обеспечения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соответствии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 нормативными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требованиями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1" w:history="1">
        <w:r w:rsidRPr="00A866F7">
          <w:rPr>
            <w:rStyle w:val="Hyperlink"/>
            <w:noProof/>
            <w:w w:val="99"/>
          </w:rPr>
          <w:t>1.8.3.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</w:t>
        </w:r>
        <w:r w:rsidRPr="00A866F7">
          <w:rPr>
            <w:rStyle w:val="Hyperlink"/>
            <w:noProof/>
            <w:spacing w:val="-5"/>
          </w:rPr>
          <w:t xml:space="preserve"> </w:t>
        </w:r>
        <w:r w:rsidRPr="00A866F7">
          <w:rPr>
            <w:rStyle w:val="Hyperlink"/>
            <w:noProof/>
          </w:rPr>
          <w:t>использования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местных</w:t>
        </w:r>
        <w:r w:rsidRPr="00A866F7">
          <w:rPr>
            <w:rStyle w:val="Hyperlink"/>
            <w:noProof/>
            <w:spacing w:val="-5"/>
          </w:rPr>
          <w:t xml:space="preserve"> </w:t>
        </w:r>
        <w:r w:rsidRPr="00A866F7">
          <w:rPr>
            <w:rStyle w:val="Hyperlink"/>
            <w:noProof/>
          </w:rPr>
          <w:t>видов</w:t>
        </w:r>
        <w:r w:rsidRPr="00A866F7">
          <w:rPr>
            <w:rStyle w:val="Hyperlink"/>
            <w:noProof/>
            <w:spacing w:val="-5"/>
          </w:rPr>
          <w:t xml:space="preserve"> </w:t>
        </w:r>
        <w:r w:rsidRPr="00A866F7">
          <w:rPr>
            <w:rStyle w:val="Hyperlink"/>
            <w:noProof/>
          </w:rPr>
          <w:t>топлива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2" w:history="1">
        <w:r w:rsidRPr="00A866F7">
          <w:rPr>
            <w:rStyle w:val="Hyperlink"/>
            <w:noProof/>
            <w:w w:val="99"/>
          </w:rPr>
          <w:t>1.8.4.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преобладающего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вида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топлива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3" w:history="1">
        <w:r w:rsidRPr="00A866F7">
          <w:rPr>
            <w:rStyle w:val="Hyperlink"/>
            <w:noProof/>
            <w:w w:val="99"/>
          </w:rPr>
          <w:t>1.8.5.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приоритетного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направления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развития</w:t>
        </w:r>
        <w:r w:rsidRPr="00A866F7">
          <w:rPr>
            <w:rStyle w:val="Hyperlink"/>
            <w:noProof/>
            <w:spacing w:val="-5"/>
          </w:rPr>
          <w:t xml:space="preserve"> </w:t>
        </w:r>
        <w:r w:rsidRPr="00A866F7">
          <w:rPr>
            <w:rStyle w:val="Hyperlink"/>
            <w:noProof/>
          </w:rPr>
          <w:t>топливного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баланса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4" w:history="1">
        <w:r w:rsidRPr="00A866F7">
          <w:rPr>
            <w:rStyle w:val="Hyperlink"/>
            <w:noProof/>
          </w:rPr>
          <w:t>Часть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9.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Надежность</w:t>
        </w:r>
        <w:r w:rsidRPr="00A866F7">
          <w:rPr>
            <w:rStyle w:val="Hyperlink"/>
            <w:noProof/>
            <w:spacing w:val="-5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5" w:history="1">
        <w:r w:rsidRPr="00A866F7">
          <w:rPr>
            <w:rStyle w:val="Hyperlink"/>
            <w:noProof/>
            <w:w w:val="99"/>
          </w:rPr>
          <w:t>1.9.2.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Частота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отключений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6" w:history="1">
        <w:r w:rsidRPr="00A866F7">
          <w:rPr>
            <w:rStyle w:val="Hyperlink"/>
            <w:noProof/>
            <w:w w:val="99"/>
          </w:rPr>
          <w:t>1.9.3.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Поток (частота) и время восстановления теплоснабжения потребителей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после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отключений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7" w:history="1">
        <w:r w:rsidRPr="00A866F7">
          <w:rPr>
            <w:rStyle w:val="Hyperlink"/>
            <w:noProof/>
            <w:w w:val="99"/>
          </w:rPr>
          <w:t>1.9.4.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Графические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материалы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(карты-схемы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зон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ненормативной надежности 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безопасности теплоснабжения)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8" w:history="1">
        <w:r w:rsidRPr="00A866F7">
          <w:rPr>
            <w:rStyle w:val="Hyperlink"/>
            <w:noProof/>
            <w:w w:val="99"/>
          </w:rPr>
          <w:t>1.9.5.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Результаты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анализа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аварийных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ситуаций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теплоснабжении,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расследование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причин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которых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осуществляется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федеральным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органом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исполнительной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власти,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уполномоченным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осуществление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федерального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государственного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энергетического надзора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49" w:history="1">
        <w:r w:rsidRPr="00A866F7">
          <w:rPr>
            <w:rStyle w:val="Hyperlink"/>
            <w:noProof/>
            <w:w w:val="99"/>
          </w:rPr>
          <w:t>1.9.6.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Результаты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анализа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времени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восстановления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потребителей,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отключенных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результате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аварийных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ситуаций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0" w:history="1">
        <w:r w:rsidRPr="00A866F7">
          <w:rPr>
            <w:rStyle w:val="Hyperlink"/>
            <w:noProof/>
          </w:rPr>
          <w:t>Часть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10. Технико-экономические показатели теплоснабжающих и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теплосетевых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1" w:history="1">
        <w:r w:rsidRPr="00A866F7">
          <w:rPr>
            <w:rStyle w:val="Hyperlink"/>
            <w:noProof/>
          </w:rPr>
          <w:t>Часть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11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Цены</w:t>
        </w:r>
        <w:r w:rsidRPr="00A866F7">
          <w:rPr>
            <w:rStyle w:val="Hyperlink"/>
            <w:noProof/>
            <w:spacing w:val="-5"/>
          </w:rPr>
          <w:t xml:space="preserve"> </w:t>
        </w:r>
        <w:r w:rsidRPr="00A866F7">
          <w:rPr>
            <w:rStyle w:val="Hyperlink"/>
            <w:noProof/>
          </w:rPr>
          <w:t>(тарифы)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сфере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2" w:history="1">
        <w:r w:rsidRPr="00A866F7">
          <w:rPr>
            <w:rStyle w:val="Hyperlink"/>
            <w:noProof/>
            <w:w w:val="99"/>
          </w:rPr>
          <w:t>1.11.2.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Структура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цен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(тарифов)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теплоснабжающих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3" w:history="1">
        <w:r w:rsidRPr="00A866F7">
          <w:rPr>
            <w:rStyle w:val="Hyperlink"/>
            <w:noProof/>
            <w:w w:val="99"/>
          </w:rPr>
          <w:t>1.11.3.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Плата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подключение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системе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поступлений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денежных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средств от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осуществления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указанной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деятельности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4" w:history="1">
        <w:r w:rsidRPr="00A866F7">
          <w:rPr>
            <w:rStyle w:val="Hyperlink"/>
            <w:noProof/>
            <w:w w:val="99"/>
          </w:rPr>
          <w:t>1.11.4.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Плата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за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услуги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поддержанию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резервной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мощности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5" w:history="1">
        <w:r w:rsidRPr="00A866F7">
          <w:rPr>
            <w:rStyle w:val="Hyperlink"/>
            <w:noProof/>
          </w:rPr>
          <w:t>Часть 12. Описание существующих технических и технологических проблем 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системах теплоснабжения поселения, городского округа, города федерального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6" w:history="1">
        <w:r w:rsidRPr="00A866F7">
          <w:rPr>
            <w:rStyle w:val="Hyperlink"/>
            <w:noProof/>
            <w:w w:val="99"/>
          </w:rPr>
          <w:t>1.12.2.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 существующих проблем организации надежного и безопасного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7" w:history="1">
        <w:r w:rsidRPr="00A866F7">
          <w:rPr>
            <w:rStyle w:val="Hyperlink"/>
            <w:noProof/>
            <w:w w:val="99"/>
          </w:rPr>
          <w:t>1.12.3.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 существующих проблем надежного и эффективного снабжения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топливом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действующих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систем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32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8" w:history="1">
        <w:r w:rsidRPr="00A866F7">
          <w:rPr>
            <w:rStyle w:val="Hyperlink"/>
            <w:noProof/>
            <w:w w:val="99"/>
          </w:rPr>
          <w:t>1.12.4.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Анализ</w:t>
        </w:r>
        <w:r w:rsidRPr="00A866F7">
          <w:rPr>
            <w:rStyle w:val="Hyperlink"/>
            <w:noProof/>
            <w:spacing w:val="30"/>
          </w:rPr>
          <w:t xml:space="preserve"> </w:t>
        </w:r>
        <w:r w:rsidRPr="00A866F7">
          <w:rPr>
            <w:rStyle w:val="Hyperlink"/>
            <w:noProof/>
          </w:rPr>
          <w:t>предписаний</w:t>
        </w:r>
        <w:r w:rsidRPr="00A866F7">
          <w:rPr>
            <w:rStyle w:val="Hyperlink"/>
            <w:noProof/>
            <w:spacing w:val="28"/>
          </w:rPr>
          <w:t xml:space="preserve"> </w:t>
        </w:r>
        <w:r w:rsidRPr="00A866F7">
          <w:rPr>
            <w:rStyle w:val="Hyperlink"/>
            <w:noProof/>
          </w:rPr>
          <w:t>надзорных</w:t>
        </w:r>
        <w:r w:rsidRPr="00A866F7">
          <w:rPr>
            <w:rStyle w:val="Hyperlink"/>
            <w:noProof/>
            <w:spacing w:val="30"/>
          </w:rPr>
          <w:t xml:space="preserve"> </w:t>
        </w:r>
        <w:r w:rsidRPr="00A866F7">
          <w:rPr>
            <w:rStyle w:val="Hyperlink"/>
            <w:noProof/>
          </w:rPr>
          <w:t>органов</w:t>
        </w:r>
        <w:r w:rsidRPr="00A866F7">
          <w:rPr>
            <w:rStyle w:val="Hyperlink"/>
            <w:noProof/>
            <w:spacing w:val="29"/>
          </w:rPr>
          <w:t xml:space="preserve"> </w:t>
        </w:r>
        <w:r w:rsidRPr="00A866F7">
          <w:rPr>
            <w:rStyle w:val="Hyperlink"/>
            <w:noProof/>
          </w:rPr>
          <w:t>об</w:t>
        </w:r>
        <w:r w:rsidRPr="00A866F7">
          <w:rPr>
            <w:rStyle w:val="Hyperlink"/>
            <w:noProof/>
            <w:spacing w:val="29"/>
          </w:rPr>
          <w:t xml:space="preserve"> </w:t>
        </w:r>
        <w:r w:rsidRPr="00A866F7">
          <w:rPr>
            <w:rStyle w:val="Hyperlink"/>
            <w:noProof/>
          </w:rPr>
          <w:t>устранении</w:t>
        </w:r>
        <w:r w:rsidRPr="00A866F7">
          <w:rPr>
            <w:rStyle w:val="Hyperlink"/>
            <w:noProof/>
            <w:spacing w:val="29"/>
          </w:rPr>
          <w:t xml:space="preserve"> </w:t>
        </w:r>
        <w:r w:rsidRPr="00A866F7">
          <w:rPr>
            <w:rStyle w:val="Hyperlink"/>
            <w:noProof/>
          </w:rPr>
          <w:t>нарушений,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влияющих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безопасность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надежность системы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59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-13"/>
          </w:rPr>
          <w:t xml:space="preserve"> </w:t>
        </w:r>
        <w:r w:rsidRPr="00A866F7">
          <w:rPr>
            <w:rStyle w:val="Hyperlink"/>
            <w:noProof/>
          </w:rPr>
          <w:t>2.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Существующее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перспективное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потребление</w:t>
        </w:r>
        <w:r w:rsidRPr="00A866F7">
          <w:rPr>
            <w:rStyle w:val="Hyperlink"/>
            <w:noProof/>
            <w:spacing w:val="-13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3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-13"/>
          </w:rPr>
          <w:t xml:space="preserve"> </w:t>
        </w:r>
        <w:r w:rsidRPr="00A866F7">
          <w:rPr>
            <w:rStyle w:val="Hyperlink"/>
            <w:noProof/>
          </w:rPr>
          <w:t>цели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_Toc162189759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60" w:history="1">
        <w:r w:rsidRPr="00A866F7">
          <w:rPr>
            <w:rStyle w:val="Hyperlink"/>
            <w:noProof/>
            <w:w w:val="99"/>
          </w:rPr>
          <w:t>2.2.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  <w:spacing w:val="-1"/>
          </w:rPr>
          <w:t xml:space="preserve">Объемы потребления </w:t>
        </w:r>
        <w:r w:rsidRPr="00A866F7">
          <w:rPr>
            <w:rStyle w:val="Hyperlink"/>
            <w:noProof/>
          </w:rPr>
          <w:t>тепловой энергии (мощности), приросты потребления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тепловой энергии (мощности) в каждом расчетном элементе территориального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деления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 каждом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этапе 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к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окончанию планируемого периода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_Toc162189760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61" w:history="1">
        <w:r w:rsidRPr="00A866F7">
          <w:rPr>
            <w:rStyle w:val="Hyperlink"/>
            <w:noProof/>
          </w:rPr>
          <w:t>Глава 3. Электронная модель системы теплоснабжения поселения, городского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округа,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города федерального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_Toc162189761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76" w:history="1">
        <w:r w:rsidRPr="00A866F7">
          <w:rPr>
            <w:rStyle w:val="Hyperlink"/>
            <w:noProof/>
          </w:rPr>
          <w:t>Глава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4. Существующие и перспективные балансы тепловой мощности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энергии 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нагрузки 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_Toc162189776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77" w:history="1">
        <w:r w:rsidRPr="00A866F7">
          <w:rPr>
            <w:rStyle w:val="Hyperlink"/>
            <w:noProof/>
            <w:w w:val="99"/>
          </w:rPr>
          <w:t>4.2.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Гидравлический расчет передачи теплоносителя для каждого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магистрального</w:t>
        </w:r>
        <w:r w:rsidRPr="00A866F7">
          <w:rPr>
            <w:rStyle w:val="Hyperlink"/>
            <w:noProof/>
            <w:spacing w:val="7"/>
          </w:rPr>
          <w:t xml:space="preserve"> </w:t>
        </w:r>
        <w:r w:rsidRPr="00A866F7">
          <w:rPr>
            <w:rStyle w:val="Hyperlink"/>
            <w:noProof/>
          </w:rPr>
          <w:t>вывода</w:t>
        </w:r>
        <w:r w:rsidRPr="00A866F7">
          <w:rPr>
            <w:rStyle w:val="Hyperlink"/>
            <w:noProof/>
            <w:spacing w:val="7"/>
          </w:rPr>
          <w:t xml:space="preserve"> </w:t>
        </w:r>
        <w:r w:rsidRPr="00A866F7">
          <w:rPr>
            <w:rStyle w:val="Hyperlink"/>
            <w:noProof/>
          </w:rPr>
          <w:t>с</w:t>
        </w:r>
        <w:r w:rsidRPr="00A866F7">
          <w:rPr>
            <w:rStyle w:val="Hyperlink"/>
            <w:noProof/>
            <w:spacing w:val="6"/>
          </w:rPr>
          <w:t xml:space="preserve"> </w:t>
        </w:r>
        <w:r w:rsidRPr="00A866F7">
          <w:rPr>
            <w:rStyle w:val="Hyperlink"/>
            <w:noProof/>
          </w:rPr>
          <w:t>целью</w:t>
        </w:r>
        <w:r w:rsidRPr="00A866F7">
          <w:rPr>
            <w:rStyle w:val="Hyperlink"/>
            <w:noProof/>
            <w:spacing w:val="6"/>
          </w:rPr>
          <w:t xml:space="preserve"> </w:t>
        </w:r>
        <w:r w:rsidRPr="00A866F7">
          <w:rPr>
            <w:rStyle w:val="Hyperlink"/>
            <w:noProof/>
          </w:rPr>
          <w:t>определения</w:t>
        </w:r>
        <w:r w:rsidRPr="00A866F7">
          <w:rPr>
            <w:rStyle w:val="Hyperlink"/>
            <w:noProof/>
            <w:spacing w:val="6"/>
          </w:rPr>
          <w:t xml:space="preserve"> </w:t>
        </w:r>
        <w:r w:rsidRPr="00A866F7">
          <w:rPr>
            <w:rStyle w:val="Hyperlink"/>
            <w:noProof/>
          </w:rPr>
          <w:t>возможности</w:t>
        </w:r>
        <w:r w:rsidRPr="00A866F7">
          <w:rPr>
            <w:rStyle w:val="Hyperlink"/>
            <w:noProof/>
            <w:spacing w:val="6"/>
          </w:rPr>
          <w:t xml:space="preserve"> </w:t>
        </w:r>
        <w:r w:rsidRPr="00A866F7">
          <w:rPr>
            <w:rStyle w:val="Hyperlink"/>
            <w:noProof/>
          </w:rPr>
          <w:t>(невозможности)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обеспечения</w:t>
        </w:r>
        <w:r w:rsidRPr="00A866F7">
          <w:rPr>
            <w:rStyle w:val="Hyperlink"/>
            <w:noProof/>
            <w:spacing w:val="4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2"/>
          </w:rPr>
          <w:t xml:space="preserve"> </w:t>
        </w:r>
        <w:r w:rsidRPr="00A866F7">
          <w:rPr>
            <w:rStyle w:val="Hyperlink"/>
            <w:noProof/>
          </w:rPr>
          <w:t>энергией</w:t>
        </w:r>
        <w:r w:rsidRPr="00A866F7">
          <w:rPr>
            <w:rStyle w:val="Hyperlink"/>
            <w:noProof/>
            <w:spacing w:val="4"/>
          </w:rPr>
          <w:t xml:space="preserve"> </w:t>
        </w:r>
        <w:r w:rsidRPr="00A866F7">
          <w:rPr>
            <w:rStyle w:val="Hyperlink"/>
            <w:noProof/>
          </w:rPr>
          <w:t>существующих</w:t>
        </w:r>
        <w:r w:rsidRPr="00A866F7">
          <w:rPr>
            <w:rStyle w:val="Hyperlink"/>
            <w:noProof/>
            <w:spacing w:val="4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3"/>
          </w:rPr>
          <w:t xml:space="preserve"> </w:t>
        </w:r>
        <w:r w:rsidRPr="00A866F7">
          <w:rPr>
            <w:rStyle w:val="Hyperlink"/>
            <w:noProof/>
          </w:rPr>
          <w:t>перспективных</w:t>
        </w:r>
        <w:r w:rsidRPr="00A866F7">
          <w:rPr>
            <w:rStyle w:val="Hyperlink"/>
            <w:noProof/>
            <w:spacing w:val="5"/>
          </w:rPr>
          <w:t xml:space="preserve"> </w:t>
        </w:r>
        <w:r w:rsidRPr="00A866F7">
          <w:rPr>
            <w:rStyle w:val="Hyperlink"/>
            <w:noProof/>
          </w:rPr>
          <w:t>потребителей,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присоединенных к тепловой сети от каждого источника тепловой 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Котельная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№ 1.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_Toc162189777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78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5.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Мастер-план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развития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систем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поселения,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городского округа,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_Toc162189778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79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6.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Существующие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перспективные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балансы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производительности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водоподготовительных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установок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максимального</w:t>
        </w:r>
        <w:r w:rsidRPr="00A866F7">
          <w:rPr>
            <w:rStyle w:val="Hyperlink"/>
            <w:noProof/>
            <w:spacing w:val="-10"/>
          </w:rPr>
          <w:t xml:space="preserve"> </w:t>
        </w:r>
        <w:r w:rsidRPr="00A866F7">
          <w:rPr>
            <w:rStyle w:val="Hyperlink"/>
            <w:noProof/>
          </w:rPr>
          <w:t>потребления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теплоносителя</w:t>
        </w:r>
        <w:r w:rsidRPr="00A866F7">
          <w:rPr>
            <w:rStyle w:val="Hyperlink"/>
            <w:noProof/>
            <w:spacing w:val="-68"/>
          </w:rPr>
          <w:t xml:space="preserve"> </w:t>
        </w:r>
        <w:r w:rsidRPr="00A866F7">
          <w:rPr>
            <w:rStyle w:val="Hyperlink"/>
            <w:noProof/>
          </w:rPr>
          <w:t>теплопотребляющими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установками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потребителей,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том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числе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аварийных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режимах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_Toc162189779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0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7.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Предложения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строительству,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реконструкции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техническому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перевооружению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источников 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1" w:history="1">
        <w:r w:rsidRPr="00A866F7">
          <w:rPr>
            <w:rStyle w:val="Hyperlink"/>
            <w:noProof/>
            <w:w w:val="99"/>
          </w:rPr>
          <w:t>7.2.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Описание текущей ситуации, связанной с ранее принятыми в соответствии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 законодательством Российской Федерации об электроэнергетике решениями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об отнесении генерирующих объектов к генерирующим объектам, мощность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которых поставляется в вынужденном режиме в целях обеспечения надежного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2" w:history="1">
        <w:r w:rsidRPr="00A866F7">
          <w:rPr>
            <w:rStyle w:val="Hyperlink"/>
            <w:noProof/>
            <w:w w:val="99"/>
          </w:rPr>
          <w:t>7.3.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Анализ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надежности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качества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случаев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отнесения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генерирующего объекта к объектам, вывод которых из эксплуатации может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привести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к нарушению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надежности</w:t>
        </w:r>
        <w:r w:rsidRPr="00A866F7">
          <w:rPr>
            <w:rStyle w:val="Hyperlink"/>
            <w:noProof/>
            <w:spacing w:val="2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3" w:history="1">
        <w:r w:rsidRPr="00A866F7">
          <w:rPr>
            <w:rStyle w:val="Hyperlink"/>
            <w:noProof/>
          </w:rPr>
          <w:t>7.4.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Обоснование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предлагаемых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строительства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функционирующих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режиме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комбинированной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выработки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электрической и тепловой энергии, для обеспечения перспективных тепловых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нагрузок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4" w:history="1">
        <w:r w:rsidRPr="00A866F7">
          <w:rPr>
            <w:rStyle w:val="Hyperlink"/>
            <w:noProof/>
            <w:w w:val="99"/>
          </w:rPr>
          <w:t>7.5.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Обоснование предложений по переоборудованию котельных в источники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 энергии, функционирующие в режиме комбинированной выработки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электрической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выработкой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электроэнергии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собственные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нужды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теплоснабжающей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организации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отношении источника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энергии,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базе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существующих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перспективных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нагрузок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5" w:history="1">
        <w:r w:rsidRPr="00A866F7">
          <w:rPr>
            <w:rStyle w:val="Hyperlink"/>
            <w:noProof/>
            <w:w w:val="99"/>
          </w:rPr>
          <w:t>7.6.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Обоснование предлагаемых для реконструкции котельных с увеличением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зоны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действия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путем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включения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нее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зон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действия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существующих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6" w:history="1">
        <w:r w:rsidRPr="00A866F7">
          <w:rPr>
            <w:rStyle w:val="Hyperlink"/>
            <w:noProof/>
            <w:w w:val="99"/>
          </w:rPr>
          <w:t>7.7.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Обоснование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предлагаемых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перевода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пиковый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режим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работы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котельных по отношению к источникам тепловой энергии, функционирующим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режиме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комбинированной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выработки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электрической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7" w:history="1">
        <w:r w:rsidRPr="00A866F7">
          <w:rPr>
            <w:rStyle w:val="Hyperlink"/>
            <w:noProof/>
            <w:w w:val="99"/>
          </w:rPr>
          <w:t>7.8.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Обоснование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предложений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расширению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зон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действия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действующих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 тепловой энергии, функционирующих в режиме комбинированной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выработки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электрической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 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8" w:history="1">
        <w:r w:rsidRPr="00A866F7">
          <w:rPr>
            <w:rStyle w:val="Hyperlink"/>
            <w:noProof/>
            <w:w w:val="99"/>
          </w:rPr>
          <w:t>7.9.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Обоснование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предлагаемых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вывода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резерв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(или)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вывода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из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эксплуатации котельных при передаче тепловых нагрузок на другие источники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89" w:history="1">
        <w:r w:rsidRPr="00A866F7">
          <w:rPr>
            <w:rStyle w:val="Hyperlink"/>
            <w:noProof/>
            <w:w w:val="99"/>
          </w:rPr>
          <w:t>7.10.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Обоснование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организации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индивидуального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зонах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застройки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поселения,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городского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округа,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города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федерального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значения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малоэтажными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жилыми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зданиями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_Toc162189789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0" w:history="1">
        <w:r w:rsidRPr="00A866F7">
          <w:rPr>
            <w:rStyle w:val="Hyperlink"/>
            <w:noProof/>
            <w:w w:val="99"/>
          </w:rPr>
          <w:t>7.11.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Обоснование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перспективных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балансов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производства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потребления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мощности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теплоносителя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присоединенной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нагрузки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каждой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из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систем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поселения,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городского округа,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города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1" w:history="1">
        <w:r w:rsidRPr="00A866F7">
          <w:rPr>
            <w:rStyle w:val="Hyperlink"/>
            <w:noProof/>
            <w:w w:val="99"/>
          </w:rPr>
          <w:t>7.12.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Анализ целесообразности ввода новых и реконструкции существующих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 тепловой энергии с использованием возобновляемых источников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энергии,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а также местных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видов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топлива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2" w:history="1">
        <w:r w:rsidRPr="00A866F7">
          <w:rPr>
            <w:rStyle w:val="Hyperlink"/>
            <w:noProof/>
            <w:w w:val="99"/>
          </w:rPr>
          <w:t>7.13.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Результаты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расчетов</w:t>
        </w:r>
        <w:r w:rsidRPr="00A866F7">
          <w:rPr>
            <w:rStyle w:val="Hyperlink"/>
            <w:noProof/>
            <w:spacing w:val="-5"/>
          </w:rPr>
          <w:t xml:space="preserve"> </w:t>
        </w:r>
        <w:r w:rsidRPr="00A866F7">
          <w:rPr>
            <w:rStyle w:val="Hyperlink"/>
            <w:noProof/>
          </w:rPr>
          <w:t>радиуса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эффективного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3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8.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Предложения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по строительству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реконструкции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4" w:history="1">
        <w:r w:rsidRPr="00A866F7">
          <w:rPr>
            <w:rStyle w:val="Hyperlink"/>
            <w:noProof/>
          </w:rPr>
          <w:t>8.2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Предложения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строительству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обеспечения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  <w:spacing w:val="-1"/>
          </w:rPr>
          <w:t>перспективных</w:t>
        </w:r>
        <w:r w:rsidRPr="00A866F7">
          <w:rPr>
            <w:rStyle w:val="Hyperlink"/>
            <w:noProof/>
            <w:spacing w:val="-15"/>
          </w:rPr>
          <w:t xml:space="preserve"> </w:t>
        </w:r>
        <w:r w:rsidRPr="00A866F7">
          <w:rPr>
            <w:rStyle w:val="Hyperlink"/>
            <w:noProof/>
          </w:rPr>
          <w:t>приростов</w:t>
        </w:r>
        <w:r w:rsidRPr="00A866F7">
          <w:rPr>
            <w:rStyle w:val="Hyperlink"/>
            <w:noProof/>
            <w:spacing w:val="-14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6"/>
          </w:rPr>
          <w:t xml:space="preserve"> </w:t>
        </w:r>
        <w:r w:rsidRPr="00A866F7">
          <w:rPr>
            <w:rStyle w:val="Hyperlink"/>
            <w:noProof/>
          </w:rPr>
          <w:t>нагрузки</w:t>
        </w:r>
        <w:r w:rsidRPr="00A866F7">
          <w:rPr>
            <w:rStyle w:val="Hyperlink"/>
            <w:noProof/>
            <w:spacing w:val="-14"/>
          </w:rPr>
          <w:t xml:space="preserve"> </w:t>
        </w:r>
        <w:r w:rsidRPr="00A866F7">
          <w:rPr>
            <w:rStyle w:val="Hyperlink"/>
            <w:noProof/>
          </w:rPr>
          <w:t>под</w:t>
        </w:r>
        <w:r w:rsidRPr="00A866F7">
          <w:rPr>
            <w:rStyle w:val="Hyperlink"/>
            <w:noProof/>
            <w:spacing w:val="-16"/>
          </w:rPr>
          <w:t xml:space="preserve"> </w:t>
        </w:r>
        <w:r w:rsidRPr="00A866F7">
          <w:rPr>
            <w:rStyle w:val="Hyperlink"/>
            <w:noProof/>
          </w:rPr>
          <w:t>жилищную,</w:t>
        </w:r>
        <w:r w:rsidRPr="00A866F7">
          <w:rPr>
            <w:rStyle w:val="Hyperlink"/>
            <w:noProof/>
            <w:spacing w:val="-16"/>
          </w:rPr>
          <w:t xml:space="preserve"> </w:t>
        </w:r>
        <w:r w:rsidRPr="00A866F7">
          <w:rPr>
            <w:rStyle w:val="Hyperlink"/>
            <w:noProof/>
          </w:rPr>
          <w:t>комплексную</w:t>
        </w:r>
        <w:r w:rsidRPr="00A866F7">
          <w:rPr>
            <w:rStyle w:val="Hyperlink"/>
            <w:noProof/>
            <w:spacing w:val="-14"/>
          </w:rPr>
          <w:t xml:space="preserve"> </w:t>
        </w:r>
        <w:r w:rsidRPr="00A866F7">
          <w:rPr>
            <w:rStyle w:val="Hyperlink"/>
            <w:noProof/>
          </w:rPr>
          <w:t>или</w:t>
        </w:r>
        <w:r w:rsidRPr="00A866F7">
          <w:rPr>
            <w:rStyle w:val="Hyperlink"/>
            <w:noProof/>
            <w:spacing w:val="-68"/>
          </w:rPr>
          <w:t xml:space="preserve"> </w:t>
        </w:r>
        <w:r w:rsidRPr="00A866F7">
          <w:rPr>
            <w:rStyle w:val="Hyperlink"/>
            <w:noProof/>
          </w:rPr>
          <w:t>производственную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застройку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вновь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осваиваемых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районах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поселения,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городского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округа,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5" w:history="1">
        <w:r w:rsidRPr="00A866F7">
          <w:rPr>
            <w:rStyle w:val="Hyperlink"/>
            <w:noProof/>
          </w:rPr>
          <w:t>8.3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Предложения по строительству тепловых сетей, обеспечивающих условия,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наличии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которых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существует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возможность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поставок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потребителям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от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различных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источников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при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сохранении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надежности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6" w:history="1">
        <w:r w:rsidRPr="00A866F7">
          <w:rPr>
            <w:rStyle w:val="Hyperlink"/>
            <w:noProof/>
          </w:rPr>
          <w:t>8.4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Предложения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строительству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или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реконструкции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для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повышения</w:t>
        </w:r>
        <w:r w:rsidRPr="00A866F7">
          <w:rPr>
            <w:rStyle w:val="Hyperlink"/>
            <w:noProof/>
            <w:spacing w:val="-13"/>
          </w:rPr>
          <w:t xml:space="preserve"> </w:t>
        </w:r>
        <w:r w:rsidRPr="00A866F7">
          <w:rPr>
            <w:rStyle w:val="Hyperlink"/>
            <w:noProof/>
          </w:rPr>
          <w:t>эффективности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функционирования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системы</w:t>
        </w:r>
        <w:r w:rsidRPr="00A866F7">
          <w:rPr>
            <w:rStyle w:val="Hyperlink"/>
            <w:noProof/>
            <w:spacing w:val="-12"/>
          </w:rPr>
          <w:t xml:space="preserve"> </w:t>
        </w:r>
        <w:r w:rsidRPr="00A866F7">
          <w:rPr>
            <w:rStyle w:val="Hyperlink"/>
            <w:noProof/>
          </w:rPr>
          <w:t>теплоснабжения,</w:t>
        </w:r>
        <w:r w:rsidRPr="00A866F7">
          <w:rPr>
            <w:rStyle w:val="Hyperlink"/>
            <w:noProof/>
            <w:spacing w:val="-14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-11"/>
          </w:rPr>
          <w:t xml:space="preserve"> </w:t>
        </w:r>
        <w:r w:rsidRPr="00A866F7">
          <w:rPr>
            <w:rStyle w:val="Hyperlink"/>
            <w:noProof/>
          </w:rPr>
          <w:t>том</w:t>
        </w:r>
        <w:r w:rsidRPr="00A866F7">
          <w:rPr>
            <w:rStyle w:val="Hyperlink"/>
            <w:noProof/>
            <w:spacing w:val="-68"/>
          </w:rPr>
          <w:t xml:space="preserve"> </w:t>
        </w:r>
        <w:r w:rsidRPr="00A866F7">
          <w:rPr>
            <w:rStyle w:val="Hyperlink"/>
            <w:noProof/>
          </w:rPr>
          <w:t>числе за счет перевода котельных в пиковый режим работы или ликвидации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котельных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7" w:history="1">
        <w:r w:rsidRPr="00A866F7">
          <w:rPr>
            <w:rStyle w:val="Hyperlink"/>
            <w:noProof/>
          </w:rPr>
          <w:t>8.5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Предложения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строительству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для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обеспечения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нормативной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надежности</w:t>
        </w:r>
        <w:r w:rsidRPr="00A866F7">
          <w:rPr>
            <w:rStyle w:val="Hyperlink"/>
            <w:noProof/>
            <w:spacing w:val="2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8" w:history="1">
        <w:r w:rsidRPr="00A866F7">
          <w:rPr>
            <w:rStyle w:val="Hyperlink"/>
            <w:noProof/>
          </w:rPr>
          <w:t>8.6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Предложений</w:t>
        </w:r>
        <w:r w:rsidRPr="00A866F7">
          <w:rPr>
            <w:rStyle w:val="Hyperlink"/>
            <w:noProof/>
            <w:spacing w:val="41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41"/>
          </w:rPr>
          <w:t xml:space="preserve"> </w:t>
        </w:r>
        <w:r w:rsidRPr="00A866F7">
          <w:rPr>
            <w:rStyle w:val="Hyperlink"/>
            <w:noProof/>
          </w:rPr>
          <w:t>реконструкции</w:t>
        </w:r>
        <w:r w:rsidRPr="00A866F7">
          <w:rPr>
            <w:rStyle w:val="Hyperlink"/>
            <w:noProof/>
            <w:spacing w:val="43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42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43"/>
          </w:rPr>
          <w:t xml:space="preserve"> </w:t>
        </w:r>
        <w:r w:rsidRPr="00A866F7">
          <w:rPr>
            <w:rStyle w:val="Hyperlink"/>
            <w:noProof/>
          </w:rPr>
          <w:t>с</w:t>
        </w:r>
        <w:r w:rsidRPr="00A866F7">
          <w:rPr>
            <w:rStyle w:val="Hyperlink"/>
            <w:noProof/>
            <w:spacing w:val="41"/>
          </w:rPr>
          <w:t xml:space="preserve"> </w:t>
        </w:r>
        <w:r w:rsidRPr="00A866F7">
          <w:rPr>
            <w:rStyle w:val="Hyperlink"/>
            <w:noProof/>
          </w:rPr>
          <w:t>увеличением</w:t>
        </w:r>
        <w:r w:rsidRPr="00A866F7">
          <w:rPr>
            <w:rStyle w:val="Hyperlink"/>
            <w:noProof/>
            <w:spacing w:val="42"/>
          </w:rPr>
          <w:t xml:space="preserve"> </w:t>
        </w:r>
        <w:r w:rsidRPr="00A866F7">
          <w:rPr>
            <w:rStyle w:val="Hyperlink"/>
            <w:noProof/>
          </w:rPr>
          <w:t>диаметра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трубопроводов для обеспечения перспективных приростов тепловой нагрузки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88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799" w:history="1">
        <w:r w:rsidRPr="00A866F7">
          <w:rPr>
            <w:rStyle w:val="Hyperlink"/>
            <w:noProof/>
          </w:rPr>
          <w:t>8.8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Предложений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строительству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реконструкции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насосных станций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_Toc162189799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00" w:history="1">
        <w:r w:rsidRPr="00A866F7">
          <w:rPr>
            <w:rStyle w:val="Hyperlink"/>
            <w:noProof/>
          </w:rPr>
          <w:t>Глава 9. Предложения по переводу открытых систем теплоснабжения (горячего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водоснабжения)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закрытые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системы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горячего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_Toc162189800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01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10.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Перспективные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топливные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балансы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_Toc162189801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02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11.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Оценка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надежности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_Toc162189802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03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12.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Обоснование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инвестиций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строительство,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реконструкцию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техническое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перевооружение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_Toc162189803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05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13.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Индикаторы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развития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систем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_Toc162189805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06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14.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Ценовые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(тарифные)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последствия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_Toc162189806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07" w:history="1">
        <w:r w:rsidRPr="00A866F7">
          <w:rPr>
            <w:rStyle w:val="Hyperlink"/>
            <w:noProof/>
          </w:rPr>
          <w:t>Тарифно-балансовые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расчетные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модели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потребителей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каждой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системе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_Toc162189807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08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15.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Реестр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единых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теплоснабжающих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_Toc162189808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12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16.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Реестр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мероприятий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схемы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_Toc162189812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13" w:history="1">
        <w:r w:rsidRPr="00A866F7">
          <w:rPr>
            <w:rStyle w:val="Hyperlink"/>
            <w:noProof/>
            <w:w w:val="99"/>
          </w:rPr>
          <w:t>16.1.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Перечень</w:t>
        </w:r>
        <w:r w:rsidRPr="00A866F7">
          <w:rPr>
            <w:rStyle w:val="Hyperlink"/>
            <w:noProof/>
            <w:spacing w:val="49"/>
          </w:rPr>
          <w:t xml:space="preserve"> </w:t>
        </w:r>
        <w:r w:rsidRPr="00A866F7">
          <w:rPr>
            <w:rStyle w:val="Hyperlink"/>
            <w:noProof/>
          </w:rPr>
          <w:t>мероприятий</w:t>
        </w:r>
        <w:r w:rsidRPr="00A866F7">
          <w:rPr>
            <w:rStyle w:val="Hyperlink"/>
            <w:noProof/>
            <w:spacing w:val="50"/>
          </w:rPr>
          <w:t xml:space="preserve"> </w:t>
        </w:r>
        <w:r w:rsidRPr="00A866F7">
          <w:rPr>
            <w:rStyle w:val="Hyperlink"/>
            <w:noProof/>
          </w:rPr>
          <w:t>по</w:t>
        </w:r>
        <w:r w:rsidRPr="00A866F7">
          <w:rPr>
            <w:rStyle w:val="Hyperlink"/>
            <w:noProof/>
            <w:spacing w:val="52"/>
          </w:rPr>
          <w:t xml:space="preserve"> </w:t>
        </w:r>
        <w:r w:rsidRPr="00A866F7">
          <w:rPr>
            <w:rStyle w:val="Hyperlink"/>
            <w:noProof/>
          </w:rPr>
          <w:t>строительству,</w:t>
        </w:r>
        <w:r w:rsidRPr="00A866F7">
          <w:rPr>
            <w:rStyle w:val="Hyperlink"/>
            <w:noProof/>
            <w:spacing w:val="50"/>
          </w:rPr>
          <w:t xml:space="preserve"> </w:t>
        </w:r>
        <w:r w:rsidRPr="00A866F7">
          <w:rPr>
            <w:rStyle w:val="Hyperlink"/>
            <w:noProof/>
          </w:rPr>
          <w:t>реконструкции,</w:t>
        </w:r>
        <w:r w:rsidRPr="00A866F7">
          <w:rPr>
            <w:rStyle w:val="Hyperlink"/>
            <w:noProof/>
            <w:spacing w:val="50"/>
          </w:rPr>
          <w:t xml:space="preserve"> </w:t>
        </w:r>
        <w:r w:rsidRPr="00A866F7">
          <w:rPr>
            <w:rStyle w:val="Hyperlink"/>
            <w:noProof/>
          </w:rPr>
          <w:t>техническому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перевооружению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(или)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модернизации источников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тепловой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_Toc162189813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14" w:history="1">
        <w:r w:rsidRPr="00A866F7">
          <w:rPr>
            <w:rStyle w:val="Hyperlink"/>
            <w:noProof/>
            <w:w w:val="99"/>
          </w:rPr>
          <w:t>16.2.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Перечень мероприятий по строительству, реконструкции и техническому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перевооружению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тепловых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сетей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сооружений</w:t>
        </w:r>
        <w:r w:rsidRPr="00A866F7">
          <w:rPr>
            <w:rStyle w:val="Hyperlink"/>
            <w:noProof/>
            <w:spacing w:val="-1"/>
          </w:rPr>
          <w:t xml:space="preserve"> </w:t>
        </w:r>
        <w:r w:rsidRPr="00A866F7">
          <w:rPr>
            <w:rStyle w:val="Hyperlink"/>
            <w:noProof/>
          </w:rPr>
          <w:t>на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_Toc162189814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left" w:pos="1100"/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15" w:history="1">
        <w:r w:rsidRPr="00A866F7">
          <w:rPr>
            <w:rStyle w:val="Hyperlink"/>
            <w:noProof/>
            <w:w w:val="99"/>
          </w:rPr>
          <w:t>16.3.</w:t>
        </w:r>
        <w:r w:rsidRPr="00E91E44">
          <w:rPr>
            <w:rFonts w:ascii="Calibri" w:hAnsi="Calibri"/>
            <w:noProof/>
            <w:sz w:val="22"/>
            <w:szCs w:val="22"/>
            <w:lang w:eastAsia="ru-RU"/>
          </w:rPr>
          <w:tab/>
        </w:r>
        <w:r w:rsidRPr="00A866F7">
          <w:rPr>
            <w:rStyle w:val="Hyperlink"/>
            <w:noProof/>
          </w:rPr>
          <w:t>Перечень мероприятий, обеспечивающих переход от открытых систем</w:t>
        </w:r>
        <w:r w:rsidRPr="00A866F7">
          <w:rPr>
            <w:rStyle w:val="Hyperlink"/>
            <w:noProof/>
            <w:spacing w:val="-67"/>
          </w:rPr>
          <w:t xml:space="preserve"> </w:t>
        </w:r>
        <w:r w:rsidRPr="00A866F7">
          <w:rPr>
            <w:rStyle w:val="Hyperlink"/>
            <w:noProof/>
          </w:rPr>
          <w:t>теплоснабжения (горячего водоснабжения) на закрытые системы горячего</w:t>
        </w:r>
        <w:r w:rsidRPr="00A866F7">
          <w:rPr>
            <w:rStyle w:val="Hyperlink"/>
            <w:noProof/>
            <w:spacing w:val="1"/>
          </w:rPr>
          <w:t xml:space="preserve"> </w:t>
        </w:r>
        <w:r w:rsidRPr="00A866F7">
          <w:rPr>
            <w:rStyle w:val="Hyperlink"/>
            <w:noProof/>
          </w:rPr>
          <w:t>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_Toc162189815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16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17.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Замечания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предложения к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проекту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схемы</w:t>
        </w:r>
        <w:r w:rsidRPr="00A866F7">
          <w:rPr>
            <w:rStyle w:val="Hyperlink"/>
            <w:noProof/>
            <w:spacing w:val="-2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_Toc162189816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17" w:history="1">
        <w:r w:rsidRPr="00A866F7">
          <w:rPr>
            <w:rStyle w:val="Hyperlink"/>
            <w:noProof/>
          </w:rPr>
          <w:t>Глава</w:t>
        </w:r>
        <w:r w:rsidRPr="00A866F7">
          <w:rPr>
            <w:rStyle w:val="Hyperlink"/>
            <w:noProof/>
            <w:spacing w:val="24"/>
          </w:rPr>
          <w:t xml:space="preserve"> </w:t>
        </w:r>
        <w:r w:rsidRPr="00A866F7">
          <w:rPr>
            <w:rStyle w:val="Hyperlink"/>
            <w:noProof/>
          </w:rPr>
          <w:t>18.</w:t>
        </w:r>
        <w:r w:rsidRPr="00A866F7">
          <w:rPr>
            <w:rStyle w:val="Hyperlink"/>
            <w:noProof/>
            <w:spacing w:val="91"/>
          </w:rPr>
          <w:t xml:space="preserve"> </w:t>
        </w:r>
        <w:r w:rsidRPr="00A866F7">
          <w:rPr>
            <w:rStyle w:val="Hyperlink"/>
            <w:noProof/>
          </w:rPr>
          <w:t>Сводный</w:t>
        </w:r>
        <w:r w:rsidRPr="00A866F7">
          <w:rPr>
            <w:rStyle w:val="Hyperlink"/>
            <w:noProof/>
            <w:spacing w:val="93"/>
          </w:rPr>
          <w:t xml:space="preserve"> </w:t>
        </w:r>
        <w:r w:rsidRPr="00A866F7">
          <w:rPr>
            <w:rStyle w:val="Hyperlink"/>
            <w:noProof/>
          </w:rPr>
          <w:t>том</w:t>
        </w:r>
        <w:r w:rsidRPr="00A866F7">
          <w:rPr>
            <w:rStyle w:val="Hyperlink"/>
            <w:noProof/>
            <w:spacing w:val="94"/>
          </w:rPr>
          <w:t xml:space="preserve"> </w:t>
        </w:r>
        <w:r w:rsidRPr="00A866F7">
          <w:rPr>
            <w:rStyle w:val="Hyperlink"/>
            <w:noProof/>
          </w:rPr>
          <w:t>изменений,</w:t>
        </w:r>
        <w:r w:rsidRPr="00A866F7">
          <w:rPr>
            <w:rStyle w:val="Hyperlink"/>
            <w:noProof/>
            <w:spacing w:val="92"/>
          </w:rPr>
          <w:t xml:space="preserve"> </w:t>
        </w:r>
        <w:r w:rsidRPr="00A866F7">
          <w:rPr>
            <w:rStyle w:val="Hyperlink"/>
            <w:noProof/>
          </w:rPr>
          <w:t>выполненных</w:t>
        </w:r>
        <w:r w:rsidRPr="00A866F7">
          <w:rPr>
            <w:rStyle w:val="Hyperlink"/>
            <w:noProof/>
            <w:spacing w:val="94"/>
          </w:rPr>
          <w:t xml:space="preserve"> </w:t>
        </w:r>
        <w:r w:rsidRPr="00A866F7">
          <w:rPr>
            <w:rStyle w:val="Hyperlink"/>
            <w:noProof/>
          </w:rPr>
          <w:t>в</w:t>
        </w:r>
        <w:r w:rsidRPr="00A866F7">
          <w:rPr>
            <w:rStyle w:val="Hyperlink"/>
            <w:noProof/>
            <w:spacing w:val="92"/>
          </w:rPr>
          <w:t xml:space="preserve"> </w:t>
        </w:r>
        <w:r w:rsidRPr="00A866F7">
          <w:rPr>
            <w:rStyle w:val="Hyperlink"/>
            <w:noProof/>
          </w:rPr>
          <w:t>доработанной</w:t>
        </w:r>
        <w:r w:rsidRPr="00A866F7">
          <w:rPr>
            <w:rStyle w:val="Hyperlink"/>
            <w:noProof/>
            <w:spacing w:val="92"/>
          </w:rPr>
          <w:t xml:space="preserve"> </w:t>
        </w:r>
        <w:r w:rsidRPr="00A866F7">
          <w:rPr>
            <w:rStyle w:val="Hyperlink"/>
            <w:noProof/>
          </w:rPr>
          <w:t>и</w:t>
        </w:r>
        <w:r w:rsidRPr="00A866F7">
          <w:rPr>
            <w:rStyle w:val="Hyperlink"/>
            <w:noProof/>
            <w:spacing w:val="93"/>
          </w:rPr>
          <w:t xml:space="preserve"> </w:t>
        </w:r>
        <w:r w:rsidRPr="00A866F7">
          <w:rPr>
            <w:rStyle w:val="Hyperlink"/>
            <w:noProof/>
          </w:rPr>
          <w:t>(или)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_Toc162189817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9A3251" w:rsidRPr="00E91E44" w:rsidRDefault="009A3251">
      <w:pPr>
        <w:pStyle w:val="TOC2"/>
        <w:tabs>
          <w:tab w:val="right" w:leader="dot" w:pos="10420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162189818" w:history="1">
        <w:r w:rsidRPr="00A866F7">
          <w:rPr>
            <w:rStyle w:val="Hyperlink"/>
            <w:noProof/>
          </w:rPr>
          <w:t>актуализированной</w:t>
        </w:r>
        <w:r w:rsidRPr="00A866F7">
          <w:rPr>
            <w:rStyle w:val="Hyperlink"/>
            <w:noProof/>
            <w:spacing w:val="-4"/>
          </w:rPr>
          <w:t xml:space="preserve"> </w:t>
        </w:r>
        <w:r w:rsidRPr="00A866F7">
          <w:rPr>
            <w:rStyle w:val="Hyperlink"/>
            <w:noProof/>
          </w:rPr>
          <w:t>схеме</w:t>
        </w:r>
        <w:r w:rsidRPr="00A866F7">
          <w:rPr>
            <w:rStyle w:val="Hyperlink"/>
            <w:noProof/>
            <w:spacing w:val="-3"/>
          </w:rPr>
          <w:t xml:space="preserve"> </w:t>
        </w:r>
        <w:r w:rsidRPr="00A866F7">
          <w:rPr>
            <w:rStyle w:val="Hyperlink"/>
            <w:noProof/>
          </w:rPr>
          <w:t>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_Toc162189818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9A3251" w:rsidRDefault="009A3251">
      <w:r>
        <w:fldChar w:fldCharType="end"/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994" w:right="460" w:bottom="804" w:left="1020" w:header="720" w:footer="720" w:gutter="0"/>
          <w:cols w:space="720"/>
        </w:sectPr>
      </w:pPr>
    </w:p>
    <w:p w:rsidR="009A3251" w:rsidRPr="00495CB1" w:rsidRDefault="009A3251">
      <w:pPr>
        <w:spacing w:before="281" w:line="360" w:lineRule="auto"/>
        <w:ind w:left="114" w:right="101" w:hanging="1"/>
        <w:jc w:val="both"/>
        <w:rPr>
          <w:b/>
          <w:sz w:val="32"/>
        </w:rPr>
      </w:pPr>
      <w:r w:rsidRPr="00495CB1">
        <w:rPr>
          <w:b/>
          <w:sz w:val="32"/>
        </w:rPr>
        <w:t>Глава 1. Существующее положение в сфере производства, передачи и</w:t>
      </w:r>
      <w:r w:rsidRPr="00495CB1">
        <w:rPr>
          <w:b/>
          <w:spacing w:val="1"/>
          <w:sz w:val="32"/>
        </w:rPr>
        <w:t xml:space="preserve"> </w:t>
      </w:r>
      <w:r w:rsidRPr="00495CB1">
        <w:rPr>
          <w:b/>
          <w:sz w:val="32"/>
        </w:rPr>
        <w:t>потребления</w:t>
      </w:r>
      <w:r w:rsidRPr="00495CB1">
        <w:rPr>
          <w:b/>
          <w:spacing w:val="-1"/>
          <w:sz w:val="32"/>
        </w:rPr>
        <w:t xml:space="preserve"> </w:t>
      </w:r>
      <w:r w:rsidRPr="00495CB1">
        <w:rPr>
          <w:b/>
          <w:sz w:val="32"/>
        </w:rPr>
        <w:t>тепловой</w:t>
      </w:r>
      <w:r w:rsidRPr="00495CB1">
        <w:rPr>
          <w:b/>
          <w:spacing w:val="-3"/>
          <w:sz w:val="32"/>
        </w:rPr>
        <w:t xml:space="preserve"> </w:t>
      </w:r>
      <w:r w:rsidRPr="00495CB1">
        <w:rPr>
          <w:b/>
          <w:sz w:val="32"/>
        </w:rPr>
        <w:t>энергии</w:t>
      </w:r>
      <w:r w:rsidRPr="00495CB1">
        <w:rPr>
          <w:b/>
          <w:spacing w:val="-2"/>
          <w:sz w:val="32"/>
        </w:rPr>
        <w:t xml:space="preserve"> </w:t>
      </w:r>
      <w:r w:rsidRPr="00495CB1">
        <w:rPr>
          <w:b/>
          <w:sz w:val="32"/>
        </w:rPr>
        <w:t>для</w:t>
      </w:r>
      <w:r w:rsidRPr="00495CB1">
        <w:rPr>
          <w:b/>
          <w:spacing w:val="-2"/>
          <w:sz w:val="32"/>
        </w:rPr>
        <w:t xml:space="preserve"> </w:t>
      </w:r>
      <w:r w:rsidRPr="00495CB1">
        <w:rPr>
          <w:b/>
          <w:sz w:val="32"/>
        </w:rPr>
        <w:t>целей</w:t>
      </w:r>
      <w:r w:rsidRPr="00495CB1">
        <w:rPr>
          <w:b/>
          <w:spacing w:val="-1"/>
          <w:sz w:val="32"/>
        </w:rPr>
        <w:t xml:space="preserve"> </w:t>
      </w:r>
      <w:r w:rsidRPr="00495CB1">
        <w:rPr>
          <w:b/>
          <w:sz w:val="32"/>
        </w:rPr>
        <w:t>теплоснабжения</w:t>
      </w:r>
    </w:p>
    <w:p w:rsidR="009A3251" w:rsidRPr="00495CB1" w:rsidRDefault="009A3251">
      <w:pPr>
        <w:pStyle w:val="Heading2"/>
        <w:spacing w:before="40"/>
        <w:ind w:left="114"/>
      </w:pPr>
      <w:bookmarkStart w:id="1" w:name="_TOC_250028"/>
      <w:bookmarkStart w:id="2" w:name="_Toc162189697"/>
      <w:r w:rsidRPr="00495CB1">
        <w:t>Часть</w:t>
      </w:r>
      <w:r w:rsidRPr="00495CB1">
        <w:rPr>
          <w:spacing w:val="-3"/>
        </w:rPr>
        <w:t xml:space="preserve"> </w:t>
      </w:r>
      <w:r w:rsidRPr="00495CB1">
        <w:t>1.</w:t>
      </w:r>
      <w:r w:rsidRPr="00495CB1">
        <w:rPr>
          <w:spacing w:val="-3"/>
        </w:rPr>
        <w:t xml:space="preserve"> </w:t>
      </w:r>
      <w:r w:rsidRPr="00495CB1">
        <w:t>Функциональная</w:t>
      </w:r>
      <w:r w:rsidRPr="00495CB1">
        <w:rPr>
          <w:spacing w:val="-3"/>
        </w:rPr>
        <w:t xml:space="preserve"> </w:t>
      </w:r>
      <w:r w:rsidRPr="00495CB1">
        <w:t>структура</w:t>
      </w:r>
      <w:r w:rsidRPr="00495CB1">
        <w:rPr>
          <w:spacing w:val="-3"/>
        </w:rPr>
        <w:t xml:space="preserve"> </w:t>
      </w:r>
      <w:bookmarkEnd w:id="1"/>
      <w:r w:rsidRPr="00495CB1">
        <w:t>теплоснабжения</w:t>
      </w:r>
      <w:bookmarkEnd w:id="2"/>
    </w:p>
    <w:p w:rsidR="009A3251" w:rsidRPr="00495CB1" w:rsidRDefault="009A3251">
      <w:pPr>
        <w:pStyle w:val="BodyText"/>
        <w:spacing w:before="158" w:line="360" w:lineRule="auto"/>
        <w:ind w:left="114" w:right="101" w:firstLine="707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настоящее</w:t>
      </w:r>
      <w:r w:rsidRPr="00495CB1">
        <w:rPr>
          <w:spacing w:val="1"/>
        </w:rPr>
        <w:t xml:space="preserve"> </w:t>
      </w:r>
      <w:r w:rsidRPr="00495CB1">
        <w:t>время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Вичугского</w:t>
      </w:r>
      <w:r w:rsidRPr="00495CB1">
        <w:rPr>
          <w:spacing w:val="1"/>
        </w:rPr>
        <w:t xml:space="preserve"> </w:t>
      </w:r>
      <w:r w:rsidRPr="00495CB1">
        <w:t>МР</w:t>
      </w:r>
      <w:r w:rsidRPr="00495CB1">
        <w:rPr>
          <w:spacing w:val="1"/>
        </w:rPr>
        <w:t xml:space="preserve"> </w:t>
      </w:r>
      <w:r w:rsidRPr="00495CB1">
        <w:t>централизованное</w:t>
      </w:r>
      <w:r w:rsidRPr="00495CB1">
        <w:rPr>
          <w:spacing w:val="1"/>
        </w:rPr>
        <w:t xml:space="preserve"> </w:t>
      </w:r>
      <w:r w:rsidRPr="00495CB1">
        <w:t>теплоснабжение</w:t>
      </w:r>
      <w:r w:rsidRPr="00495CB1">
        <w:rPr>
          <w:spacing w:val="1"/>
        </w:rPr>
        <w:t xml:space="preserve"> </w:t>
      </w:r>
      <w:r w:rsidRPr="00495CB1">
        <w:t>осуществляется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двух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энергии: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line="321" w:lineRule="exact"/>
        <w:ind w:left="277"/>
        <w:rPr>
          <w:sz w:val="28"/>
        </w:rPr>
      </w:pPr>
      <w:r w:rsidRPr="00495CB1">
        <w:rPr>
          <w:sz w:val="28"/>
        </w:rPr>
        <w:t>котельная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№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1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п.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Старая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Вичуга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находится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обслуживании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ООО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«Галтекс.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sz w:val="28"/>
        </w:rPr>
      </w:pPr>
      <w:r w:rsidRPr="00495CB1">
        <w:rPr>
          <w:sz w:val="28"/>
        </w:rPr>
        <w:t>котельная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№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3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п.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Старая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Вичуга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находитс</w:t>
      </w:r>
      <w:bookmarkStart w:id="3" w:name="_GoBack"/>
      <w:bookmarkEnd w:id="3"/>
      <w:r w:rsidRPr="00495CB1">
        <w:rPr>
          <w:sz w:val="28"/>
        </w:rPr>
        <w:t>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обслуживании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ООО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«Галтекс».</w:t>
      </w:r>
    </w:p>
    <w:p w:rsidR="009A3251" w:rsidRPr="00495CB1" w:rsidRDefault="009A3251" w:rsidP="00BB5C79">
      <w:pPr>
        <w:pStyle w:val="BodyText"/>
        <w:spacing w:before="161" w:line="360" w:lineRule="auto"/>
        <w:ind w:left="113" w:right="102" w:firstLine="738"/>
        <w:jc w:val="both"/>
      </w:pPr>
      <w:r w:rsidRPr="00495CB1">
        <w:t>ООО «Галтекс» осуществляет деятельность по производству и передаче тепловой</w:t>
      </w:r>
      <w:r w:rsidRPr="00495CB1">
        <w:rPr>
          <w:spacing w:val="1"/>
        </w:rPr>
        <w:t xml:space="preserve"> </w:t>
      </w:r>
      <w:r w:rsidRPr="00495CB1">
        <w:t>энергии.</w:t>
      </w:r>
    </w:p>
    <w:p w:rsidR="009A3251" w:rsidRPr="00495CB1" w:rsidRDefault="009A3251" w:rsidP="00BB5C79">
      <w:pPr>
        <w:pStyle w:val="BodyText"/>
        <w:spacing w:line="360" w:lineRule="auto"/>
        <w:ind w:left="113" w:right="103" w:firstLine="738"/>
        <w:jc w:val="both"/>
      </w:pPr>
      <w:r w:rsidRPr="00495CB1">
        <w:t>Теплоносителем во всех системах централизованного теплоснабжения является</w:t>
      </w:r>
      <w:r w:rsidRPr="00495CB1">
        <w:rPr>
          <w:spacing w:val="1"/>
        </w:rPr>
        <w:t xml:space="preserve"> </w:t>
      </w:r>
      <w:r w:rsidRPr="00495CB1">
        <w:t>горячая</w:t>
      </w:r>
      <w:r w:rsidRPr="00495CB1">
        <w:rPr>
          <w:spacing w:val="1"/>
        </w:rPr>
        <w:t xml:space="preserve"> </w:t>
      </w:r>
      <w:r w:rsidRPr="00495CB1">
        <w:t>вода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температурным</w:t>
      </w:r>
      <w:r w:rsidRPr="00495CB1">
        <w:rPr>
          <w:spacing w:val="1"/>
        </w:rPr>
        <w:t xml:space="preserve"> </w:t>
      </w:r>
      <w:r w:rsidRPr="00495CB1">
        <w:t>графиком</w:t>
      </w:r>
      <w:r w:rsidRPr="00495CB1">
        <w:rPr>
          <w:spacing w:val="1"/>
        </w:rPr>
        <w:t xml:space="preserve"> </w:t>
      </w:r>
      <w:r w:rsidRPr="00495CB1">
        <w:t>95/70</w:t>
      </w:r>
      <w:r w:rsidRPr="00495CB1">
        <w:rPr>
          <w:spacing w:val="1"/>
        </w:rPr>
        <w:t xml:space="preserve"> </w:t>
      </w:r>
      <w:r w:rsidRPr="00495CB1">
        <w:rPr>
          <w:vertAlign w:val="superscript"/>
        </w:rPr>
        <w:t>0</w:t>
      </w:r>
      <w:r w:rsidRPr="00495CB1">
        <w:t>С.</w:t>
      </w:r>
      <w:r w:rsidRPr="00495CB1">
        <w:rPr>
          <w:spacing w:val="1"/>
        </w:rPr>
        <w:t xml:space="preserve"> </w:t>
      </w:r>
      <w:r w:rsidRPr="00495CB1">
        <w:t>Система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четырехтрубная</w:t>
      </w:r>
      <w:r w:rsidRPr="00495CB1">
        <w:rPr>
          <w:spacing w:val="-2"/>
        </w:rPr>
        <w:t xml:space="preserve"> </w:t>
      </w:r>
      <w:r w:rsidRPr="00495CB1">
        <w:t>(отопление и</w:t>
      </w:r>
      <w:r w:rsidRPr="00495CB1">
        <w:rPr>
          <w:spacing w:val="-1"/>
        </w:rPr>
        <w:t xml:space="preserve"> </w:t>
      </w:r>
      <w:r w:rsidRPr="00495CB1">
        <w:t>горячее водоснабжение</w:t>
      </w:r>
      <w:r w:rsidRPr="00495CB1">
        <w:rPr>
          <w:spacing w:val="-2"/>
        </w:rPr>
        <w:t xml:space="preserve"> </w:t>
      </w:r>
      <w:r w:rsidRPr="00495CB1">
        <w:t>потребителей).</w:t>
      </w:r>
    </w:p>
    <w:p w:rsidR="009A3251" w:rsidRPr="00495CB1" w:rsidRDefault="009A3251">
      <w:pPr>
        <w:pStyle w:val="BodyText"/>
        <w:spacing w:before="1"/>
        <w:ind w:left="113"/>
        <w:jc w:val="both"/>
      </w:pPr>
      <w:r w:rsidRPr="00495CB1">
        <w:t>Основным</w:t>
      </w:r>
      <w:r w:rsidRPr="00495CB1">
        <w:rPr>
          <w:spacing w:val="-3"/>
        </w:rPr>
        <w:t xml:space="preserve"> </w:t>
      </w:r>
      <w:r w:rsidRPr="00495CB1">
        <w:t>видом</w:t>
      </w:r>
      <w:r w:rsidRPr="00495CB1">
        <w:rPr>
          <w:spacing w:val="-3"/>
        </w:rPr>
        <w:t xml:space="preserve"> </w:t>
      </w:r>
      <w:r w:rsidRPr="00495CB1">
        <w:t>топлива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котельных</w:t>
      </w:r>
      <w:r w:rsidRPr="00495CB1">
        <w:rPr>
          <w:spacing w:val="-3"/>
        </w:rPr>
        <w:t xml:space="preserve"> </w:t>
      </w:r>
      <w:r w:rsidRPr="00495CB1">
        <w:t>является</w:t>
      </w:r>
      <w:r w:rsidRPr="00495CB1">
        <w:rPr>
          <w:spacing w:val="-3"/>
        </w:rPr>
        <w:t xml:space="preserve"> </w:t>
      </w:r>
      <w:r w:rsidRPr="00495CB1">
        <w:t>природный</w:t>
      </w:r>
      <w:r w:rsidRPr="00495CB1">
        <w:rPr>
          <w:spacing w:val="-2"/>
        </w:rPr>
        <w:t xml:space="preserve"> </w:t>
      </w:r>
      <w:r w:rsidRPr="00495CB1">
        <w:t>газ.</w:t>
      </w:r>
    </w:p>
    <w:p w:rsidR="009A3251" w:rsidRPr="00495CB1" w:rsidRDefault="009A3251">
      <w:pPr>
        <w:pStyle w:val="BodyText"/>
        <w:spacing w:before="160" w:line="360" w:lineRule="auto"/>
        <w:ind w:left="113" w:right="100" w:firstLine="708"/>
        <w:jc w:val="both"/>
      </w:pPr>
      <w:r w:rsidRPr="00495CB1">
        <w:t>Согласно</w:t>
      </w:r>
      <w:r w:rsidRPr="00495CB1">
        <w:rPr>
          <w:spacing w:val="1"/>
        </w:rPr>
        <w:t xml:space="preserve"> </w:t>
      </w:r>
      <w:r w:rsidRPr="00495CB1">
        <w:t>постановления</w:t>
      </w:r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176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04.10.2017</w:t>
      </w:r>
      <w:r w:rsidRPr="00495CB1">
        <w:rPr>
          <w:spacing w:val="1"/>
        </w:rPr>
        <w:t xml:space="preserve"> </w:t>
      </w:r>
      <w:r w:rsidRPr="00495CB1">
        <w:t>г.</w:t>
      </w:r>
      <w:r w:rsidRPr="00495CB1">
        <w:rPr>
          <w:spacing w:val="1"/>
        </w:rPr>
        <w:t xml:space="preserve"> </w:t>
      </w:r>
      <w:r w:rsidRPr="00495CB1">
        <w:t>администрации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Вичугского</w:t>
      </w:r>
      <w:r w:rsidRPr="00495CB1">
        <w:rPr>
          <w:spacing w:val="1"/>
        </w:rPr>
        <w:t xml:space="preserve"> </w:t>
      </w:r>
      <w:r w:rsidRPr="00495CB1">
        <w:t>МР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территории</w:t>
      </w:r>
      <w:r w:rsidRPr="00495CB1">
        <w:rPr>
          <w:spacing w:val="-67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действует</w:t>
      </w:r>
      <w:r w:rsidRPr="00495CB1">
        <w:rPr>
          <w:spacing w:val="1"/>
        </w:rPr>
        <w:t xml:space="preserve"> </w:t>
      </w:r>
      <w:r w:rsidRPr="00495CB1">
        <w:t>единая</w:t>
      </w:r>
      <w:r w:rsidRPr="00495CB1">
        <w:rPr>
          <w:spacing w:val="1"/>
        </w:rPr>
        <w:t xml:space="preserve"> </w:t>
      </w:r>
      <w:r w:rsidRPr="00495CB1">
        <w:t>теплоснабжающая</w:t>
      </w:r>
      <w:r w:rsidRPr="00495CB1">
        <w:rPr>
          <w:spacing w:val="1"/>
        </w:rPr>
        <w:t xml:space="preserve"> </w:t>
      </w:r>
      <w:r w:rsidRPr="00495CB1">
        <w:t>организация</w:t>
      </w:r>
      <w:r w:rsidRPr="00495CB1">
        <w:rPr>
          <w:spacing w:val="-2"/>
        </w:rPr>
        <w:t xml:space="preserve"> </w:t>
      </w:r>
      <w:r w:rsidRPr="00495CB1">
        <w:t>ООО</w:t>
      </w:r>
      <w:r w:rsidRPr="00495CB1">
        <w:rPr>
          <w:spacing w:val="-1"/>
        </w:rPr>
        <w:t xml:space="preserve"> </w:t>
      </w:r>
      <w:r w:rsidRPr="00495CB1">
        <w:t>«Галтекс».</w:t>
      </w:r>
    </w:p>
    <w:p w:rsidR="009A3251" w:rsidRPr="00495CB1" w:rsidRDefault="009A3251">
      <w:pPr>
        <w:pStyle w:val="BodyText"/>
        <w:spacing w:line="360" w:lineRule="auto"/>
        <w:ind w:left="113" w:right="103"/>
        <w:jc w:val="both"/>
      </w:pPr>
      <w:r w:rsidRPr="00495CB1">
        <w:t>Структура теплоснабжения приведена на рис. 1.</w:t>
      </w:r>
    </w:p>
    <w:p w:rsidR="009A3251" w:rsidRPr="00495CB1" w:rsidRDefault="009A3251">
      <w:pPr>
        <w:spacing w:before="161"/>
        <w:ind w:left="9427"/>
        <w:jc w:val="both"/>
        <w:rPr>
          <w:sz w:val="24"/>
        </w:rPr>
      </w:pPr>
      <w:r w:rsidRPr="00495CB1">
        <w:rPr>
          <w:sz w:val="24"/>
        </w:rPr>
        <w:t>Рис.</w:t>
      </w:r>
      <w:r w:rsidRPr="00495CB1">
        <w:rPr>
          <w:spacing w:val="-1"/>
          <w:sz w:val="24"/>
        </w:rPr>
        <w:t xml:space="preserve"> </w:t>
      </w:r>
      <w:r w:rsidRPr="00495CB1">
        <w:rPr>
          <w:sz w:val="24"/>
        </w:rPr>
        <w:t>1</w:t>
      </w:r>
    </w:p>
    <w:p w:rsidR="009A3251" w:rsidRPr="00495CB1" w:rsidRDefault="009A3251">
      <w:pPr>
        <w:pStyle w:val="BodyText"/>
        <w:spacing w:before="11"/>
        <w:rPr>
          <w:sz w:val="18"/>
        </w:rPr>
      </w:pPr>
      <w:r>
        <w:rPr>
          <w:noProof/>
          <w:lang w:eastAsia="ru-RU"/>
        </w:rPr>
        <w:pict>
          <v:group id="_x0000_s1029" style="position:absolute;margin-left:100.8pt;margin-top:12.85pt;width:421.95pt;height:169.45pt;z-index:-251667456;mso-wrap-distance-left:0;mso-wrap-distance-right:0;mso-position-horizontal-relative:page" coordorigin="2016,257" coordsize="8439,33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016;top:257;width:8055;height:3389">
              <v:imagedata r:id="rId10" o:title=""/>
            </v:shape>
            <v:shape id="_x0000_s1031" type="#_x0000_t75" style="position:absolute;left:5716;top:1245;width:2583;height:1484">
              <v:imagedata r:id="rId11" o:title=""/>
            </v:shape>
            <v:shape id="_x0000_s1032" type="#_x0000_t75" style="position:absolute;left:8611;top:1245;width:1844;height:1484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2835;top:1707;width:1777;height:497" filled="f" stroked="f">
              <v:textbox inset="0,0,0,0">
                <w:txbxContent>
                  <w:p w:rsidR="009A3251" w:rsidRDefault="009A3251">
                    <w:pPr>
                      <w:ind w:right="10" w:firstLine="201"/>
                    </w:pPr>
                    <w:r>
                      <w:rPr>
                        <w:color w:val="FFFFFF"/>
                      </w:rPr>
                      <w:t>ООО "Галтекс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(производство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ТЭ)</w:t>
                    </w:r>
                  </w:p>
                </w:txbxContent>
              </v:textbox>
            </v:shape>
            <v:shape id="_x0000_s1034" type="#_x0000_t202" style="position:absolute;left:6288;top:1664;width:1463;height:559" filled="f" stroked="f">
              <v:textbox inset="0,0,0,0">
                <w:txbxContent>
                  <w:p w:rsidR="009A3251" w:rsidRDefault="009A3251">
                    <w:pPr>
                      <w:spacing w:line="243" w:lineRule="exact"/>
                    </w:pPr>
                    <w:r>
                      <w:rPr>
                        <w:color w:val="FFFFFF"/>
                      </w:rPr>
                      <w:t>ООО</w:t>
                    </w:r>
                    <w:r>
                      <w:rPr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"Галтекс"</w:t>
                    </w:r>
                  </w:p>
                  <w:p w:rsidR="009A3251" w:rsidRDefault="009A3251">
                    <w:pPr>
                      <w:spacing w:before="62"/>
                      <w:ind w:left="59"/>
                    </w:pPr>
                    <w:r>
                      <w:rPr>
                        <w:color w:val="FFFFFF"/>
                      </w:rPr>
                      <w:t>(передача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ТЭ)</w:t>
                    </w:r>
                  </w:p>
                </w:txbxContent>
              </v:textbox>
            </v:shape>
            <v:shape id="_x0000_s1035" type="#_x0000_t202" style="position:absolute;left:8922;top:1821;width:1242;height:244" filled="f" stroked="f">
              <v:textbox inset="0,0,0,0">
                <w:txbxContent>
                  <w:p w:rsidR="009A3251" w:rsidRDefault="009A3251">
                    <w:pPr>
                      <w:spacing w:line="243" w:lineRule="exact"/>
                    </w:pPr>
                    <w:r>
                      <w:rPr>
                        <w:color w:val="FFFFFF"/>
                      </w:rPr>
                      <w:t>Потребители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A3251" w:rsidRPr="00495CB1" w:rsidRDefault="009A3251">
      <w:pPr>
        <w:rPr>
          <w:sz w:val="18"/>
        </w:rPr>
        <w:sectPr w:rsidR="009A3251" w:rsidRPr="00495CB1">
          <w:headerReference w:type="default" r:id="rId13"/>
          <w:footerReference w:type="default" r:id="rId14"/>
          <w:pgSz w:w="11910" w:h="16840"/>
          <w:pgMar w:top="980" w:right="460" w:bottom="1060" w:left="1020" w:header="435" w:footer="865" w:gutter="0"/>
          <w:cols w:space="720"/>
        </w:sect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36" style="width:496.1pt;height:.8pt;mso-position-horizontal-relative:char;mso-position-vertical-relative:line" coordsize="9922,16">
            <v:line id="_x0000_s1037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4"/>
        <w:rPr>
          <w:sz w:val="17"/>
        </w:rPr>
      </w:pPr>
    </w:p>
    <w:p w:rsidR="009A3251" w:rsidRPr="00495CB1" w:rsidRDefault="009A3251">
      <w:pPr>
        <w:rPr>
          <w:sz w:val="17"/>
        </w:rPr>
        <w:sectPr w:rsidR="009A3251" w:rsidRPr="00495CB1" w:rsidSect="009812C2">
          <w:headerReference w:type="default" r:id="rId15"/>
          <w:footerReference w:type="default" r:id="rId16"/>
          <w:pgSz w:w="23820" w:h="16840" w:orient="landscape"/>
          <w:pgMar w:top="960" w:right="180" w:bottom="280" w:left="1020" w:header="434" w:footer="452" w:gutter="0"/>
          <w:cols w:space="720"/>
        </w:sectPr>
      </w:pPr>
    </w:p>
    <w:p w:rsidR="009A3251" w:rsidRPr="00495CB1" w:rsidRDefault="009A3251">
      <w:pPr>
        <w:pStyle w:val="Heading2"/>
        <w:spacing w:before="88"/>
        <w:ind w:left="114"/>
        <w:jc w:val="left"/>
      </w:pPr>
      <w:bookmarkStart w:id="4" w:name="_TOC_250027"/>
      <w:bookmarkStart w:id="5" w:name="_Toc162189698"/>
      <w:r w:rsidRPr="00495CB1">
        <w:t>Часть</w:t>
      </w:r>
      <w:r w:rsidRPr="00495CB1">
        <w:rPr>
          <w:spacing w:val="-3"/>
        </w:rPr>
        <w:t xml:space="preserve"> </w:t>
      </w:r>
      <w:r w:rsidRPr="00495CB1">
        <w:t>2.</w:t>
      </w:r>
      <w:r w:rsidRPr="00495CB1">
        <w:rPr>
          <w:spacing w:val="-1"/>
        </w:rPr>
        <w:t xml:space="preserve"> </w:t>
      </w:r>
      <w:r w:rsidRPr="00495CB1">
        <w:t>Источники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bookmarkEnd w:id="4"/>
      <w:r w:rsidRPr="00495CB1">
        <w:t>энергии</w:t>
      </w:r>
      <w:bookmarkEnd w:id="5"/>
    </w:p>
    <w:p w:rsidR="009A3251" w:rsidRPr="00495CB1" w:rsidRDefault="009A3251">
      <w:pPr>
        <w:pStyle w:val="ListParagraph"/>
        <w:numPr>
          <w:ilvl w:val="2"/>
          <w:numId w:val="25"/>
        </w:numPr>
        <w:tabs>
          <w:tab w:val="left" w:pos="815"/>
        </w:tabs>
        <w:spacing w:before="202"/>
        <w:ind w:hanging="701"/>
        <w:jc w:val="left"/>
        <w:rPr>
          <w:b/>
          <w:sz w:val="28"/>
        </w:rPr>
      </w:pPr>
      <w:r w:rsidRPr="00495CB1">
        <w:rPr>
          <w:b/>
          <w:sz w:val="28"/>
        </w:rPr>
        <w:t>Структура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описание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основного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оборудования,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схемы</w:t>
      </w:r>
      <w:r w:rsidRPr="00495CB1">
        <w:rPr>
          <w:b/>
          <w:spacing w:val="-4"/>
          <w:sz w:val="28"/>
        </w:rPr>
        <w:t xml:space="preserve"> </w:t>
      </w:r>
      <w:r w:rsidRPr="00495CB1">
        <w:rPr>
          <w:b/>
          <w:sz w:val="28"/>
        </w:rPr>
        <w:t>выдачи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4"/>
          <w:sz w:val="28"/>
        </w:rPr>
        <w:t xml:space="preserve"> </w:t>
      </w:r>
      <w:r w:rsidRPr="00495CB1">
        <w:rPr>
          <w:b/>
          <w:sz w:val="28"/>
        </w:rPr>
        <w:t>мощности,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структура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теплофикационных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установок.</w:t>
      </w:r>
    </w:p>
    <w:p w:rsidR="009A3251" w:rsidRPr="00495CB1" w:rsidRDefault="009A3251">
      <w:pPr>
        <w:pStyle w:val="BodyText"/>
        <w:spacing w:before="158"/>
        <w:ind w:left="114"/>
      </w:pPr>
      <w:r w:rsidRPr="00495CB1">
        <w:t>Структура</w:t>
      </w:r>
      <w:r w:rsidRPr="00495CB1">
        <w:rPr>
          <w:spacing w:val="-4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технические</w:t>
      </w:r>
      <w:r w:rsidRPr="00495CB1">
        <w:rPr>
          <w:spacing w:val="-2"/>
        </w:rPr>
        <w:t xml:space="preserve"> </w:t>
      </w:r>
      <w:r w:rsidRPr="00495CB1">
        <w:t>характеристики</w:t>
      </w:r>
      <w:r w:rsidRPr="00495CB1">
        <w:rPr>
          <w:spacing w:val="-1"/>
        </w:rPr>
        <w:t xml:space="preserve"> </w:t>
      </w:r>
      <w:r w:rsidRPr="00495CB1">
        <w:t>основного</w:t>
      </w:r>
      <w:r w:rsidRPr="00495CB1">
        <w:rPr>
          <w:spacing w:val="-1"/>
        </w:rPr>
        <w:t xml:space="preserve"> </w:t>
      </w:r>
      <w:r w:rsidRPr="00495CB1">
        <w:t>оборудования</w:t>
      </w:r>
      <w:r w:rsidRPr="00495CB1">
        <w:rPr>
          <w:spacing w:val="65"/>
        </w:rPr>
        <w:t xml:space="preserve"> </w:t>
      </w:r>
      <w:r w:rsidRPr="00495CB1">
        <w:t>приведена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2"/>
        </w:rPr>
        <w:t xml:space="preserve"> </w:t>
      </w:r>
      <w:r w:rsidRPr="00495CB1">
        <w:t>1.</w:t>
      </w:r>
    </w:p>
    <w:p w:rsidR="009A3251" w:rsidRPr="00495CB1" w:rsidRDefault="009A3251">
      <w:pPr>
        <w:pStyle w:val="BodyText"/>
        <w:rPr>
          <w:sz w:val="26"/>
        </w:rPr>
      </w:pPr>
      <w:r w:rsidRPr="00495CB1">
        <w:br w:type="column"/>
      </w:r>
    </w:p>
    <w:p w:rsidR="009A3251" w:rsidRPr="00495CB1" w:rsidRDefault="009A3251">
      <w:pPr>
        <w:pStyle w:val="BodyText"/>
        <w:rPr>
          <w:sz w:val="26"/>
        </w:rPr>
      </w:pPr>
    </w:p>
    <w:p w:rsidR="009A3251" w:rsidRPr="00495CB1" w:rsidRDefault="009A3251">
      <w:pPr>
        <w:pStyle w:val="BodyText"/>
        <w:rPr>
          <w:sz w:val="26"/>
        </w:rPr>
      </w:pPr>
    </w:p>
    <w:p w:rsidR="009A3251" w:rsidRPr="00495CB1" w:rsidRDefault="009A3251">
      <w:pPr>
        <w:pStyle w:val="BodyText"/>
        <w:rPr>
          <w:sz w:val="26"/>
        </w:rPr>
      </w:pPr>
    </w:p>
    <w:p w:rsidR="009A3251" w:rsidRPr="00495CB1" w:rsidRDefault="009A3251">
      <w:pPr>
        <w:pStyle w:val="BodyText"/>
        <w:rPr>
          <w:sz w:val="33"/>
        </w:rPr>
      </w:pPr>
    </w:p>
    <w:p w:rsidR="009A3251" w:rsidRPr="00495CB1" w:rsidRDefault="009A3251">
      <w:pPr>
        <w:ind w:left="114"/>
        <w:rPr>
          <w:sz w:val="24"/>
        </w:rPr>
      </w:pPr>
      <w:r w:rsidRPr="00495CB1">
        <w:rPr>
          <w:sz w:val="24"/>
        </w:rPr>
        <w:t>Таблица 1</w:t>
      </w:r>
    </w:p>
    <w:p w:rsidR="009A3251" w:rsidRPr="00495CB1" w:rsidRDefault="009A3251">
      <w:pPr>
        <w:rPr>
          <w:sz w:val="24"/>
        </w:rPr>
        <w:sectPr w:rsidR="009A3251" w:rsidRPr="00495CB1" w:rsidSect="009812C2">
          <w:type w:val="continuous"/>
          <w:pgSz w:w="23820" w:h="16840" w:orient="landscape"/>
          <w:pgMar w:top="520" w:right="180" w:bottom="1500" w:left="1020" w:header="720" w:footer="452" w:gutter="0"/>
          <w:cols w:num="2" w:space="720" w:equalWidth="0">
            <w:col w:w="16929" w:space="4070"/>
            <w:col w:w="1621"/>
          </w:cols>
        </w:sectPr>
      </w:pPr>
    </w:p>
    <w:p w:rsidR="009A3251" w:rsidRPr="00495CB1" w:rsidRDefault="009A3251">
      <w:pPr>
        <w:pStyle w:val="BodyText"/>
        <w:spacing w:before="7"/>
        <w:rPr>
          <w:sz w:val="15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2"/>
        <w:gridCol w:w="2933"/>
        <w:gridCol w:w="3443"/>
        <w:gridCol w:w="1876"/>
        <w:gridCol w:w="2817"/>
        <w:gridCol w:w="2817"/>
        <w:gridCol w:w="2848"/>
        <w:gridCol w:w="1528"/>
        <w:gridCol w:w="1701"/>
      </w:tblGrid>
      <w:tr w:rsidR="009A3251" w:rsidRPr="00495CB1" w:rsidTr="002B6A47">
        <w:trPr>
          <w:trHeight w:val="871"/>
        </w:trPr>
        <w:tc>
          <w:tcPr>
            <w:tcW w:w="472" w:type="dxa"/>
            <w:vAlign w:val="center"/>
          </w:tcPr>
          <w:p w:rsidR="009A3251" w:rsidRPr="00495CB1" w:rsidRDefault="009A3251" w:rsidP="002B6A47">
            <w:pPr>
              <w:pStyle w:val="TableParagraph"/>
              <w:ind w:left="6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</w:p>
        </w:tc>
        <w:tc>
          <w:tcPr>
            <w:tcW w:w="2933" w:type="dxa"/>
            <w:vAlign w:val="center"/>
          </w:tcPr>
          <w:p w:rsidR="009A3251" w:rsidRPr="00495CB1" w:rsidRDefault="009A3251" w:rsidP="002B6A47">
            <w:pPr>
              <w:pStyle w:val="TableParagraph"/>
              <w:ind w:left="912" w:right="904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3443" w:type="dxa"/>
            <w:vAlign w:val="center"/>
          </w:tcPr>
          <w:p w:rsidR="009A3251" w:rsidRPr="00495CB1" w:rsidRDefault="009A3251" w:rsidP="002B6A47">
            <w:pPr>
              <w:pStyle w:val="TableParagraph"/>
              <w:spacing w:line="274" w:lineRule="exact"/>
              <w:ind w:left="847" w:right="840"/>
              <w:rPr>
                <w:sz w:val="24"/>
              </w:rPr>
            </w:pPr>
            <w:r w:rsidRPr="00495CB1">
              <w:rPr>
                <w:sz w:val="24"/>
              </w:rPr>
              <w:t>Марка</w:t>
            </w:r>
          </w:p>
          <w:p w:rsidR="009A3251" w:rsidRPr="00495CB1" w:rsidRDefault="009A3251" w:rsidP="002B6A47">
            <w:pPr>
              <w:pStyle w:val="TableParagraph"/>
              <w:spacing w:before="159"/>
              <w:ind w:left="847" w:right="840"/>
              <w:rPr>
                <w:sz w:val="24"/>
              </w:rPr>
            </w:pPr>
            <w:r w:rsidRPr="00495CB1">
              <w:rPr>
                <w:sz w:val="24"/>
              </w:rPr>
              <w:t>котла</w:t>
            </w:r>
          </w:p>
        </w:tc>
        <w:tc>
          <w:tcPr>
            <w:tcW w:w="1876" w:type="dxa"/>
            <w:vAlign w:val="center"/>
          </w:tcPr>
          <w:p w:rsidR="009A3251" w:rsidRPr="00495CB1" w:rsidRDefault="009A3251" w:rsidP="002B6A47">
            <w:pPr>
              <w:pStyle w:val="TableParagraph"/>
              <w:spacing w:line="274" w:lineRule="exact"/>
              <w:ind w:left="592"/>
              <w:rPr>
                <w:sz w:val="24"/>
              </w:rPr>
            </w:pPr>
            <w:r w:rsidRPr="00495CB1">
              <w:rPr>
                <w:sz w:val="24"/>
              </w:rPr>
              <w:t>Режим</w:t>
            </w:r>
          </w:p>
          <w:p w:rsidR="009A3251" w:rsidRPr="00495CB1" w:rsidRDefault="009A3251" w:rsidP="002B6A47">
            <w:pPr>
              <w:pStyle w:val="TableParagraph"/>
              <w:spacing w:before="159"/>
              <w:ind w:left="568"/>
              <w:rPr>
                <w:sz w:val="24"/>
              </w:rPr>
            </w:pPr>
            <w:r w:rsidRPr="00495CB1">
              <w:rPr>
                <w:sz w:val="24"/>
              </w:rPr>
              <w:t>работы</w:t>
            </w:r>
          </w:p>
        </w:tc>
        <w:tc>
          <w:tcPr>
            <w:tcW w:w="2817" w:type="dxa"/>
            <w:vAlign w:val="center"/>
          </w:tcPr>
          <w:p w:rsidR="009A3251" w:rsidRPr="00495CB1" w:rsidRDefault="009A3251" w:rsidP="002B6A47">
            <w:pPr>
              <w:pStyle w:val="TableParagraph"/>
              <w:spacing w:line="274" w:lineRule="exact"/>
              <w:ind w:left="38" w:right="36"/>
              <w:rPr>
                <w:sz w:val="24"/>
              </w:rPr>
            </w:pPr>
            <w:r w:rsidRPr="00495CB1">
              <w:rPr>
                <w:sz w:val="24"/>
              </w:rPr>
              <w:t>Установленная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мощность,</w:t>
            </w:r>
          </w:p>
          <w:p w:rsidR="009A3251" w:rsidRPr="00495CB1" w:rsidRDefault="009A3251" w:rsidP="002B6A47">
            <w:pPr>
              <w:pStyle w:val="TableParagraph"/>
              <w:spacing w:before="159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Гкал/ч</w:t>
            </w:r>
          </w:p>
        </w:tc>
        <w:tc>
          <w:tcPr>
            <w:tcW w:w="2817" w:type="dxa"/>
            <w:vAlign w:val="center"/>
          </w:tcPr>
          <w:p w:rsidR="009A3251" w:rsidRPr="00495CB1" w:rsidRDefault="009A3251" w:rsidP="002B6A47">
            <w:pPr>
              <w:pStyle w:val="TableParagraph"/>
              <w:spacing w:line="274" w:lineRule="exact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Располагаемая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мощность,</w:t>
            </w:r>
          </w:p>
          <w:p w:rsidR="009A3251" w:rsidRPr="00495CB1" w:rsidRDefault="009A3251" w:rsidP="002B6A47">
            <w:pPr>
              <w:pStyle w:val="TableParagraph"/>
              <w:spacing w:before="159"/>
              <w:ind w:left="38" w:right="35"/>
              <w:rPr>
                <w:sz w:val="24"/>
              </w:rPr>
            </w:pPr>
            <w:r w:rsidRPr="00495CB1">
              <w:rPr>
                <w:sz w:val="24"/>
              </w:rPr>
              <w:t>Гкал/ч</w:t>
            </w:r>
          </w:p>
        </w:tc>
        <w:tc>
          <w:tcPr>
            <w:tcW w:w="2848" w:type="dxa"/>
            <w:vAlign w:val="center"/>
          </w:tcPr>
          <w:p w:rsidR="009A3251" w:rsidRPr="00495CB1" w:rsidRDefault="009A3251" w:rsidP="002B6A47">
            <w:pPr>
              <w:pStyle w:val="TableParagraph"/>
              <w:spacing w:line="274" w:lineRule="exact"/>
              <w:ind w:left="643" w:right="641"/>
              <w:rPr>
                <w:sz w:val="24"/>
              </w:rPr>
            </w:pPr>
            <w:r w:rsidRPr="00495CB1">
              <w:rPr>
                <w:sz w:val="24"/>
              </w:rPr>
              <w:t>Вид</w:t>
            </w:r>
          </w:p>
          <w:p w:rsidR="009A3251" w:rsidRPr="00495CB1" w:rsidRDefault="009A3251" w:rsidP="002B6A47">
            <w:pPr>
              <w:pStyle w:val="TableParagraph"/>
              <w:spacing w:before="159"/>
              <w:ind w:left="643" w:right="641"/>
              <w:rPr>
                <w:sz w:val="24"/>
              </w:rPr>
            </w:pPr>
            <w:r w:rsidRPr="00495CB1">
              <w:rPr>
                <w:sz w:val="24"/>
              </w:rPr>
              <w:t>топлива</w:t>
            </w:r>
          </w:p>
        </w:tc>
        <w:tc>
          <w:tcPr>
            <w:tcW w:w="152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77"/>
              <w:ind w:left="182" w:right="163" w:firstLine="332"/>
              <w:rPr>
                <w:sz w:val="24"/>
              </w:rPr>
            </w:pPr>
            <w:r w:rsidRPr="00495CB1">
              <w:rPr>
                <w:sz w:val="24"/>
              </w:rPr>
              <w:t>Год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установки</w:t>
            </w:r>
          </w:p>
        </w:tc>
        <w:tc>
          <w:tcPr>
            <w:tcW w:w="1701" w:type="dxa"/>
            <w:vAlign w:val="center"/>
          </w:tcPr>
          <w:p w:rsidR="009A3251" w:rsidRPr="00495CB1" w:rsidRDefault="009A3251" w:rsidP="002B6A47">
            <w:pPr>
              <w:pStyle w:val="TableParagraph"/>
              <w:spacing w:line="274" w:lineRule="exact"/>
              <w:ind w:left="278" w:right="277"/>
              <w:rPr>
                <w:sz w:val="24"/>
              </w:rPr>
            </w:pPr>
            <w:r w:rsidRPr="00495CB1">
              <w:rPr>
                <w:sz w:val="24"/>
              </w:rPr>
              <w:t>КПД,</w:t>
            </w:r>
          </w:p>
          <w:p w:rsidR="009A3251" w:rsidRPr="00495CB1" w:rsidRDefault="009A3251" w:rsidP="002B6A47">
            <w:pPr>
              <w:pStyle w:val="TableParagraph"/>
              <w:spacing w:before="159"/>
              <w:ind w:left="1"/>
              <w:rPr>
                <w:sz w:val="24"/>
              </w:rPr>
            </w:pPr>
            <w:r w:rsidRPr="00495CB1">
              <w:rPr>
                <w:sz w:val="24"/>
              </w:rPr>
              <w:t>%</w:t>
            </w:r>
          </w:p>
        </w:tc>
      </w:tr>
      <w:tr w:rsidR="009A3251" w:rsidRPr="00495CB1" w:rsidTr="002B6A47">
        <w:trPr>
          <w:trHeight w:val="443"/>
        </w:trPr>
        <w:tc>
          <w:tcPr>
            <w:tcW w:w="472" w:type="dxa"/>
            <w:vMerge w:val="restart"/>
            <w:vAlign w:val="center"/>
          </w:tcPr>
          <w:p w:rsidR="009A3251" w:rsidRPr="00495CB1" w:rsidRDefault="009A3251" w:rsidP="002B6A47">
            <w:pPr>
              <w:pStyle w:val="TableParagraph"/>
              <w:ind w:left="7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2933" w:type="dxa"/>
            <w:vMerge w:val="restart"/>
            <w:vAlign w:val="center"/>
          </w:tcPr>
          <w:p w:rsidR="009A3251" w:rsidRPr="00495CB1" w:rsidRDefault="009A3251" w:rsidP="002B6A47">
            <w:pPr>
              <w:pStyle w:val="TableParagraph"/>
              <w:ind w:left="-24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3443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847" w:right="841"/>
              <w:rPr>
                <w:sz w:val="24"/>
              </w:rPr>
            </w:pPr>
            <w:r w:rsidRPr="00495CB1">
              <w:rPr>
                <w:sz w:val="24"/>
              </w:rPr>
              <w:t>ДКВР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6,</w:t>
            </w:r>
            <w:r w:rsidRPr="00E870A4">
              <w:rPr>
                <w:sz w:val="24"/>
              </w:rPr>
              <w:t>5</w:t>
            </w:r>
            <w:r w:rsidRPr="00495CB1">
              <w:rPr>
                <w:sz w:val="24"/>
              </w:rPr>
              <w:t>-13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№1</w:t>
            </w:r>
          </w:p>
        </w:tc>
        <w:tc>
          <w:tcPr>
            <w:tcW w:w="1876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Merge w:val="restart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2817" w:type="dxa"/>
            <w:vMerge w:val="restart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38" w:right="34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284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1979</w:t>
            </w:r>
          </w:p>
        </w:tc>
        <w:tc>
          <w:tcPr>
            <w:tcW w:w="1701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278" w:right="275"/>
              <w:rPr>
                <w:sz w:val="24"/>
              </w:rPr>
            </w:pPr>
            <w:r w:rsidRPr="00495CB1">
              <w:rPr>
                <w:sz w:val="24"/>
              </w:rPr>
              <w:t>90,3</w:t>
            </w:r>
          </w:p>
        </w:tc>
      </w:tr>
      <w:tr w:rsidR="009A3251" w:rsidRPr="00495CB1" w:rsidTr="002B6A47">
        <w:trPr>
          <w:trHeight w:val="444"/>
        </w:trPr>
        <w:tc>
          <w:tcPr>
            <w:tcW w:w="472" w:type="dxa"/>
            <w:vMerge/>
            <w:tcBorders>
              <w:top w:val="nil"/>
            </w:tcBorders>
            <w:vAlign w:val="center"/>
          </w:tcPr>
          <w:p w:rsidR="009A3251" w:rsidRPr="00495CB1" w:rsidRDefault="009A3251" w:rsidP="002B6A4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  <w:vAlign w:val="center"/>
          </w:tcPr>
          <w:p w:rsidR="009A3251" w:rsidRPr="00495CB1" w:rsidRDefault="009A3251" w:rsidP="002B6A4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43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847" w:right="841"/>
              <w:rPr>
                <w:sz w:val="24"/>
              </w:rPr>
            </w:pPr>
            <w:r w:rsidRPr="00495CB1">
              <w:rPr>
                <w:sz w:val="24"/>
              </w:rPr>
              <w:t>ДКВР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6,5-13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№2</w:t>
            </w:r>
          </w:p>
        </w:tc>
        <w:tc>
          <w:tcPr>
            <w:tcW w:w="1876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Merge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38" w:right="34"/>
              <w:rPr>
                <w:sz w:val="24"/>
              </w:rPr>
            </w:pPr>
          </w:p>
        </w:tc>
        <w:tc>
          <w:tcPr>
            <w:tcW w:w="2817" w:type="dxa"/>
            <w:vMerge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38" w:right="34"/>
              <w:rPr>
                <w:sz w:val="24"/>
              </w:rPr>
            </w:pPr>
          </w:p>
        </w:tc>
        <w:tc>
          <w:tcPr>
            <w:tcW w:w="284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1979</w:t>
            </w:r>
          </w:p>
        </w:tc>
        <w:tc>
          <w:tcPr>
            <w:tcW w:w="1701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278" w:right="275"/>
              <w:rPr>
                <w:sz w:val="24"/>
              </w:rPr>
            </w:pPr>
            <w:r w:rsidRPr="00495CB1">
              <w:rPr>
                <w:sz w:val="24"/>
              </w:rPr>
              <w:t>89,1</w:t>
            </w:r>
          </w:p>
        </w:tc>
      </w:tr>
      <w:tr w:rsidR="009A3251" w:rsidRPr="00495CB1" w:rsidTr="002B6A47">
        <w:trPr>
          <w:trHeight w:val="443"/>
        </w:trPr>
        <w:tc>
          <w:tcPr>
            <w:tcW w:w="472" w:type="dxa"/>
            <w:vMerge/>
            <w:tcBorders>
              <w:top w:val="nil"/>
            </w:tcBorders>
            <w:vAlign w:val="center"/>
          </w:tcPr>
          <w:p w:rsidR="009A3251" w:rsidRPr="00495CB1" w:rsidRDefault="009A3251" w:rsidP="002B6A4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  <w:vAlign w:val="center"/>
          </w:tcPr>
          <w:p w:rsidR="009A3251" w:rsidRPr="00495CB1" w:rsidRDefault="009A3251" w:rsidP="002B6A4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43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1"/>
              <w:ind w:left="847" w:right="841"/>
              <w:rPr>
                <w:sz w:val="24"/>
              </w:rPr>
            </w:pPr>
            <w:r w:rsidRPr="00495CB1">
              <w:rPr>
                <w:sz w:val="24"/>
              </w:rPr>
              <w:t>ДКВР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6,5-13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№3</w:t>
            </w:r>
          </w:p>
        </w:tc>
        <w:tc>
          <w:tcPr>
            <w:tcW w:w="1876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1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Merge/>
            <w:vAlign w:val="center"/>
          </w:tcPr>
          <w:p w:rsidR="009A3251" w:rsidRPr="00495CB1" w:rsidRDefault="009A3251" w:rsidP="002B6A47">
            <w:pPr>
              <w:pStyle w:val="TableParagraph"/>
              <w:spacing w:before="1"/>
              <w:ind w:left="38" w:right="34"/>
              <w:rPr>
                <w:sz w:val="24"/>
              </w:rPr>
            </w:pPr>
          </w:p>
        </w:tc>
        <w:tc>
          <w:tcPr>
            <w:tcW w:w="2817" w:type="dxa"/>
            <w:vMerge/>
            <w:vAlign w:val="center"/>
          </w:tcPr>
          <w:p w:rsidR="009A3251" w:rsidRPr="00495CB1" w:rsidRDefault="009A3251" w:rsidP="002B6A47">
            <w:pPr>
              <w:pStyle w:val="TableParagraph"/>
              <w:spacing w:before="1"/>
              <w:ind w:left="38" w:right="34"/>
              <w:rPr>
                <w:sz w:val="24"/>
              </w:rPr>
            </w:pPr>
          </w:p>
        </w:tc>
        <w:tc>
          <w:tcPr>
            <w:tcW w:w="284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1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1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1979</w:t>
            </w:r>
          </w:p>
        </w:tc>
        <w:tc>
          <w:tcPr>
            <w:tcW w:w="1701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1"/>
              <w:ind w:left="278" w:right="275"/>
              <w:rPr>
                <w:sz w:val="24"/>
              </w:rPr>
            </w:pPr>
            <w:r w:rsidRPr="00495CB1">
              <w:rPr>
                <w:sz w:val="24"/>
              </w:rPr>
              <w:t>90,5</w:t>
            </w:r>
          </w:p>
        </w:tc>
      </w:tr>
      <w:tr w:rsidR="009A3251" w:rsidRPr="00495CB1" w:rsidTr="002B6A47">
        <w:trPr>
          <w:trHeight w:val="443"/>
        </w:trPr>
        <w:tc>
          <w:tcPr>
            <w:tcW w:w="472" w:type="dxa"/>
            <w:vMerge w:val="restart"/>
            <w:vAlign w:val="center"/>
          </w:tcPr>
          <w:p w:rsidR="009A3251" w:rsidRPr="00495CB1" w:rsidRDefault="009A3251" w:rsidP="002B6A47">
            <w:pPr>
              <w:pStyle w:val="TableParagraph"/>
              <w:ind w:left="7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2933" w:type="dxa"/>
            <w:vMerge w:val="restart"/>
            <w:vAlign w:val="center"/>
          </w:tcPr>
          <w:p w:rsidR="009A3251" w:rsidRPr="00495CB1" w:rsidRDefault="009A3251" w:rsidP="002B6A47">
            <w:pPr>
              <w:pStyle w:val="TableParagraph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3443" w:type="dxa"/>
            <w:vAlign w:val="center"/>
          </w:tcPr>
          <w:p w:rsidR="009A3251" w:rsidRPr="00495CB1" w:rsidRDefault="009A3251" w:rsidP="002B6A47">
            <w:pPr>
              <w:pStyle w:val="TableParagraph"/>
              <w:spacing w:line="274" w:lineRule="exact"/>
              <w:ind w:left="847" w:right="838"/>
              <w:rPr>
                <w:sz w:val="24"/>
              </w:rPr>
            </w:pPr>
            <w:r w:rsidRPr="00495CB1">
              <w:rPr>
                <w:sz w:val="24"/>
              </w:rPr>
              <w:t>Buderus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№1</w:t>
            </w:r>
          </w:p>
        </w:tc>
        <w:tc>
          <w:tcPr>
            <w:tcW w:w="1876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38" w:right="34"/>
              <w:rPr>
                <w:sz w:val="24"/>
              </w:rPr>
            </w:pPr>
            <w:r>
              <w:rPr>
                <w:sz w:val="24"/>
              </w:rPr>
              <w:t>1,</w:t>
            </w:r>
            <w:r w:rsidRPr="00495CB1">
              <w:rPr>
                <w:sz w:val="24"/>
              </w:rPr>
              <w:t>59</w:t>
            </w:r>
          </w:p>
        </w:tc>
        <w:tc>
          <w:tcPr>
            <w:tcW w:w="2817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38" w:right="34"/>
              <w:rPr>
                <w:sz w:val="24"/>
              </w:rPr>
            </w:pPr>
            <w:r>
              <w:rPr>
                <w:sz w:val="24"/>
              </w:rPr>
              <w:t>1,</w:t>
            </w:r>
            <w:r w:rsidRPr="00495CB1">
              <w:rPr>
                <w:sz w:val="24"/>
              </w:rPr>
              <w:t>59</w:t>
            </w:r>
          </w:p>
        </w:tc>
        <w:tc>
          <w:tcPr>
            <w:tcW w:w="284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2016</w:t>
            </w:r>
          </w:p>
        </w:tc>
        <w:tc>
          <w:tcPr>
            <w:tcW w:w="1701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2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</w:tr>
      <w:tr w:rsidR="009A3251" w:rsidRPr="00495CB1" w:rsidTr="002B6A47">
        <w:trPr>
          <w:trHeight w:val="444"/>
        </w:trPr>
        <w:tc>
          <w:tcPr>
            <w:tcW w:w="472" w:type="dxa"/>
            <w:vMerge/>
            <w:tcBorders>
              <w:top w:val="nil"/>
            </w:tcBorders>
            <w:vAlign w:val="center"/>
          </w:tcPr>
          <w:p w:rsidR="009A3251" w:rsidRPr="00495CB1" w:rsidRDefault="009A3251" w:rsidP="002B6A4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</w:tcBorders>
            <w:vAlign w:val="center"/>
          </w:tcPr>
          <w:p w:rsidR="009A3251" w:rsidRPr="00495CB1" w:rsidRDefault="009A3251" w:rsidP="002B6A4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43" w:type="dxa"/>
            <w:vAlign w:val="center"/>
          </w:tcPr>
          <w:p w:rsidR="009A3251" w:rsidRPr="00495CB1" w:rsidRDefault="009A3251" w:rsidP="002B6A47">
            <w:pPr>
              <w:pStyle w:val="TableParagraph"/>
              <w:spacing w:line="275" w:lineRule="exact"/>
              <w:ind w:left="847" w:right="838"/>
              <w:rPr>
                <w:sz w:val="24"/>
              </w:rPr>
            </w:pPr>
            <w:r w:rsidRPr="00495CB1">
              <w:rPr>
                <w:sz w:val="24"/>
              </w:rPr>
              <w:t>Buderus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№2</w:t>
            </w:r>
          </w:p>
        </w:tc>
        <w:tc>
          <w:tcPr>
            <w:tcW w:w="1876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7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17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38" w:right="34"/>
              <w:rPr>
                <w:sz w:val="24"/>
              </w:rPr>
            </w:pPr>
            <w:r>
              <w:rPr>
                <w:sz w:val="24"/>
              </w:rPr>
              <w:t>1,</w:t>
            </w:r>
            <w:r w:rsidRPr="00495CB1">
              <w:rPr>
                <w:sz w:val="24"/>
              </w:rPr>
              <w:t>59</w:t>
            </w:r>
          </w:p>
        </w:tc>
        <w:tc>
          <w:tcPr>
            <w:tcW w:w="2817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38" w:right="34"/>
              <w:rPr>
                <w:sz w:val="24"/>
              </w:rPr>
            </w:pPr>
            <w:r>
              <w:rPr>
                <w:sz w:val="24"/>
              </w:rPr>
              <w:t>1,</w:t>
            </w:r>
            <w:r w:rsidRPr="00495CB1">
              <w:rPr>
                <w:sz w:val="24"/>
              </w:rPr>
              <w:t>59</w:t>
            </w:r>
          </w:p>
        </w:tc>
        <w:tc>
          <w:tcPr>
            <w:tcW w:w="284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644" w:right="641"/>
              <w:rPr>
                <w:sz w:val="24"/>
              </w:rPr>
            </w:pPr>
            <w:r w:rsidRPr="00495CB1">
              <w:rPr>
                <w:sz w:val="24"/>
              </w:rPr>
              <w:t>природный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газ</w:t>
            </w:r>
          </w:p>
        </w:tc>
        <w:tc>
          <w:tcPr>
            <w:tcW w:w="1528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446" w:right="444"/>
              <w:rPr>
                <w:sz w:val="24"/>
              </w:rPr>
            </w:pPr>
            <w:r w:rsidRPr="00495CB1">
              <w:rPr>
                <w:sz w:val="24"/>
              </w:rPr>
              <w:t>2016</w:t>
            </w:r>
          </w:p>
        </w:tc>
        <w:tc>
          <w:tcPr>
            <w:tcW w:w="1701" w:type="dxa"/>
            <w:vAlign w:val="center"/>
          </w:tcPr>
          <w:p w:rsidR="009A3251" w:rsidRPr="00495CB1" w:rsidRDefault="009A3251" w:rsidP="002B6A47">
            <w:pPr>
              <w:pStyle w:val="TableParagraph"/>
              <w:spacing w:before="2"/>
              <w:ind w:left="2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</w:tr>
    </w:tbl>
    <w:p w:rsidR="009A3251" w:rsidRPr="00495CB1" w:rsidRDefault="009A3251">
      <w:pPr>
        <w:pStyle w:val="BodyText"/>
        <w:spacing w:before="8"/>
        <w:rPr>
          <w:sz w:val="29"/>
        </w:rPr>
      </w:pPr>
    </w:p>
    <w:p w:rsidR="009A3251" w:rsidRPr="00495CB1" w:rsidRDefault="009A3251">
      <w:pPr>
        <w:rPr>
          <w:sz w:val="29"/>
        </w:rPr>
        <w:sectPr w:rsidR="009A3251" w:rsidRPr="00495CB1" w:rsidSect="009812C2">
          <w:type w:val="continuous"/>
          <w:pgSz w:w="23820" w:h="16840" w:orient="landscape"/>
          <w:pgMar w:top="520" w:right="180" w:bottom="1500" w:left="1020" w:header="720" w:footer="452" w:gutter="0"/>
          <w:cols w:space="720"/>
        </w:sectPr>
      </w:pPr>
    </w:p>
    <w:p w:rsidR="009A3251" w:rsidRPr="00495CB1" w:rsidRDefault="009A3251">
      <w:pPr>
        <w:pStyle w:val="BodyText"/>
        <w:spacing w:before="88"/>
        <w:ind w:left="114"/>
      </w:pPr>
      <w:r w:rsidRPr="00495CB1">
        <w:t>Целевые</w:t>
      </w:r>
      <w:r w:rsidRPr="00495CB1">
        <w:rPr>
          <w:spacing w:val="-2"/>
        </w:rPr>
        <w:t xml:space="preserve"> </w:t>
      </w:r>
      <w:r w:rsidRPr="00495CB1">
        <w:t>показатели,</w:t>
      </w:r>
      <w:r w:rsidRPr="00495CB1">
        <w:rPr>
          <w:spacing w:val="-3"/>
        </w:rPr>
        <w:t xml:space="preserve"> </w:t>
      </w:r>
      <w:r w:rsidRPr="00495CB1">
        <w:t>объем,</w:t>
      </w:r>
      <w:r w:rsidRPr="00495CB1">
        <w:rPr>
          <w:spacing w:val="-2"/>
        </w:rPr>
        <w:t xml:space="preserve"> </w:t>
      </w:r>
      <w:r w:rsidRPr="00495CB1">
        <w:t>структура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динамика</w:t>
      </w:r>
      <w:r w:rsidRPr="00495CB1">
        <w:rPr>
          <w:spacing w:val="-3"/>
        </w:rPr>
        <w:t xml:space="preserve"> </w:t>
      </w:r>
      <w:r w:rsidRPr="00495CB1">
        <w:t>приведена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таблице</w:t>
      </w:r>
      <w:r w:rsidRPr="00495CB1">
        <w:rPr>
          <w:spacing w:val="-3"/>
        </w:rPr>
        <w:t xml:space="preserve"> </w:t>
      </w:r>
      <w:r w:rsidRPr="00495CB1">
        <w:t>2.</w:t>
      </w:r>
    </w:p>
    <w:p w:rsidR="009A3251" w:rsidRPr="00495CB1" w:rsidRDefault="009A3251">
      <w:pPr>
        <w:pStyle w:val="BodyText"/>
        <w:spacing w:before="11"/>
        <w:rPr>
          <w:sz w:val="37"/>
        </w:rPr>
      </w:pPr>
      <w:r w:rsidRPr="00495CB1">
        <w:br w:type="column"/>
      </w:r>
    </w:p>
    <w:p w:rsidR="009A3251" w:rsidRPr="00495CB1" w:rsidRDefault="009A3251">
      <w:pPr>
        <w:ind w:left="114"/>
        <w:rPr>
          <w:sz w:val="24"/>
        </w:rPr>
      </w:pPr>
      <w:r w:rsidRPr="00495CB1">
        <w:rPr>
          <w:sz w:val="24"/>
        </w:rPr>
        <w:t>Таблица 2</w:t>
      </w:r>
    </w:p>
    <w:p w:rsidR="009A3251" w:rsidRPr="00495CB1" w:rsidRDefault="009A3251">
      <w:pPr>
        <w:rPr>
          <w:sz w:val="24"/>
        </w:rPr>
        <w:sectPr w:rsidR="009A3251" w:rsidRPr="00495CB1" w:rsidSect="009812C2">
          <w:type w:val="continuous"/>
          <w:pgSz w:w="23820" w:h="16840" w:orient="landscape"/>
          <w:pgMar w:top="520" w:right="180" w:bottom="1500" w:left="1020" w:header="720" w:footer="452" w:gutter="0"/>
          <w:cols w:num="2" w:space="720" w:equalWidth="0">
            <w:col w:w="9033" w:space="11966"/>
            <w:col w:w="1621"/>
          </w:cols>
        </w:sectPr>
      </w:pPr>
    </w:p>
    <w:p w:rsidR="009A3251" w:rsidRPr="00495CB1" w:rsidRDefault="009A3251">
      <w:pPr>
        <w:pStyle w:val="BodyText"/>
        <w:spacing w:before="7"/>
        <w:rPr>
          <w:sz w:val="15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5"/>
        <w:gridCol w:w="1752"/>
        <w:gridCol w:w="1652"/>
        <w:gridCol w:w="1575"/>
        <w:gridCol w:w="1553"/>
        <w:gridCol w:w="1015"/>
        <w:gridCol w:w="801"/>
        <w:gridCol w:w="1637"/>
        <w:gridCol w:w="1638"/>
        <w:gridCol w:w="1666"/>
        <w:gridCol w:w="1383"/>
        <w:gridCol w:w="1820"/>
        <w:gridCol w:w="1764"/>
        <w:gridCol w:w="1717"/>
      </w:tblGrid>
      <w:tr w:rsidR="009A3251" w:rsidRPr="00495CB1" w:rsidTr="00942ED4">
        <w:trPr>
          <w:trHeight w:val="1264"/>
        </w:trPr>
        <w:tc>
          <w:tcPr>
            <w:tcW w:w="445" w:type="dxa"/>
            <w:vMerge w:val="restart"/>
            <w:vAlign w:val="center"/>
          </w:tcPr>
          <w:p w:rsidR="009A3251" w:rsidRPr="00495CB1" w:rsidRDefault="009A3251" w:rsidP="00942ED4">
            <w:pPr>
              <w:pStyle w:val="TableParagraph"/>
              <w:spacing w:before="175"/>
              <w:ind w:left="107"/>
              <w:jc w:val="left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</w:p>
        </w:tc>
        <w:tc>
          <w:tcPr>
            <w:tcW w:w="1752" w:type="dxa"/>
            <w:vMerge w:val="restart"/>
            <w:vAlign w:val="center"/>
          </w:tcPr>
          <w:p w:rsidR="009A3251" w:rsidRPr="00495CB1" w:rsidRDefault="009A3251" w:rsidP="00516478"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</w:rPr>
              <w:t>Источник теплоснабжения</w:t>
            </w:r>
          </w:p>
        </w:tc>
        <w:tc>
          <w:tcPr>
            <w:tcW w:w="1652" w:type="dxa"/>
            <w:vMerge w:val="restart"/>
            <w:vAlign w:val="center"/>
          </w:tcPr>
          <w:p w:rsidR="009A3251" w:rsidRPr="00495CB1" w:rsidRDefault="009A3251" w:rsidP="00942ED4">
            <w:pPr>
              <w:pStyle w:val="TableParagraph"/>
              <w:ind w:left="108" w:right="96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Производство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  <w:tc>
          <w:tcPr>
            <w:tcW w:w="1575" w:type="dxa"/>
            <w:vMerge w:val="restart"/>
            <w:vAlign w:val="center"/>
          </w:tcPr>
          <w:p w:rsidR="009A3251" w:rsidRPr="00495CB1" w:rsidRDefault="009A3251" w:rsidP="00942ED4">
            <w:pPr>
              <w:pStyle w:val="TableParagraph"/>
              <w:ind w:left="108" w:right="96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Собственные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нужды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  <w:tc>
          <w:tcPr>
            <w:tcW w:w="1553" w:type="dxa"/>
            <w:vMerge w:val="restart"/>
            <w:vAlign w:val="center"/>
          </w:tcPr>
          <w:p w:rsidR="009A3251" w:rsidRPr="00495CB1" w:rsidRDefault="009A3251" w:rsidP="00942ED4">
            <w:pPr>
              <w:pStyle w:val="TableParagraph"/>
              <w:spacing w:before="219"/>
              <w:ind w:left="109" w:right="95"/>
              <w:rPr>
                <w:sz w:val="24"/>
              </w:rPr>
            </w:pPr>
            <w:r w:rsidRPr="00495CB1">
              <w:rPr>
                <w:sz w:val="24"/>
              </w:rPr>
              <w:t>Отпуск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 с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коллекторов, Гкал/год</w:t>
            </w:r>
          </w:p>
        </w:tc>
        <w:tc>
          <w:tcPr>
            <w:tcW w:w="1816" w:type="dxa"/>
            <w:gridSpan w:val="2"/>
            <w:vAlign w:val="center"/>
          </w:tcPr>
          <w:p w:rsidR="009A3251" w:rsidRPr="00495CB1" w:rsidRDefault="009A3251" w:rsidP="00942ED4">
            <w:pPr>
              <w:pStyle w:val="TableParagraph"/>
              <w:ind w:left="132" w:right="113" w:hanging="1"/>
              <w:rPr>
                <w:sz w:val="24"/>
              </w:rPr>
            </w:pPr>
            <w:r w:rsidRPr="00495CB1">
              <w:rPr>
                <w:sz w:val="24"/>
              </w:rPr>
              <w:t>Потери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 в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сетях,</w:t>
            </w:r>
            <w:r w:rsidRPr="00495CB1">
              <w:rPr>
                <w:spacing w:val="-13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  <w:tc>
          <w:tcPr>
            <w:tcW w:w="3275" w:type="dxa"/>
            <w:gridSpan w:val="2"/>
            <w:vAlign w:val="center"/>
          </w:tcPr>
          <w:p w:rsidR="009A3251" w:rsidRPr="00495CB1" w:rsidRDefault="009A3251" w:rsidP="00942ED4">
            <w:pPr>
              <w:pStyle w:val="TableParagraph"/>
              <w:ind w:left="246"/>
              <w:rPr>
                <w:sz w:val="24"/>
              </w:rPr>
            </w:pPr>
            <w:r w:rsidRPr="00495CB1">
              <w:rPr>
                <w:sz w:val="24"/>
              </w:rPr>
              <w:t>Полезный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отпуск,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  <w:tc>
          <w:tcPr>
            <w:tcW w:w="1666" w:type="dxa"/>
            <w:vMerge w:val="restart"/>
            <w:vAlign w:val="center"/>
          </w:tcPr>
          <w:p w:rsidR="009A3251" w:rsidRPr="00495CB1" w:rsidRDefault="009A3251" w:rsidP="00942ED4">
            <w:pPr>
              <w:pStyle w:val="TableParagraph"/>
              <w:spacing w:before="196"/>
              <w:ind w:left="117" w:right="85" w:hanging="1"/>
              <w:rPr>
                <w:sz w:val="24"/>
              </w:rPr>
            </w:pPr>
            <w:r w:rsidRPr="00495CB1">
              <w:rPr>
                <w:sz w:val="24"/>
              </w:rPr>
              <w:t>УРУТ на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производство,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кг.у.т./Гкал</w:t>
            </w:r>
          </w:p>
        </w:tc>
        <w:tc>
          <w:tcPr>
            <w:tcW w:w="1383" w:type="dxa"/>
            <w:vMerge w:val="restart"/>
            <w:vAlign w:val="center"/>
          </w:tcPr>
          <w:p w:rsidR="009A3251" w:rsidRPr="00495CB1" w:rsidRDefault="009A3251" w:rsidP="00942ED4">
            <w:pPr>
              <w:pStyle w:val="TableParagraph"/>
              <w:spacing w:before="196"/>
              <w:ind w:left="119" w:right="82" w:hanging="2"/>
              <w:rPr>
                <w:sz w:val="24"/>
              </w:rPr>
            </w:pPr>
            <w:r w:rsidRPr="00495CB1">
              <w:rPr>
                <w:sz w:val="24"/>
              </w:rPr>
              <w:t>УРУТ на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отпуск,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кг.у.т./Гкал</w:t>
            </w:r>
          </w:p>
        </w:tc>
        <w:tc>
          <w:tcPr>
            <w:tcW w:w="1820" w:type="dxa"/>
            <w:vMerge w:val="restart"/>
            <w:vAlign w:val="center"/>
          </w:tcPr>
          <w:p w:rsidR="009A3251" w:rsidRPr="00495CB1" w:rsidRDefault="009A3251" w:rsidP="00942ED4">
            <w:pPr>
              <w:pStyle w:val="TableParagraph"/>
              <w:spacing w:before="219"/>
              <w:ind w:left="121" w:right="82" w:firstLine="1"/>
              <w:rPr>
                <w:sz w:val="24"/>
              </w:rPr>
            </w:pPr>
            <w:r w:rsidRPr="00495CB1">
              <w:rPr>
                <w:sz w:val="24"/>
              </w:rPr>
              <w:t>Удельный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расход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электроэнергии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на отпуск,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кВт*ч/Гкал</w:t>
            </w:r>
          </w:p>
        </w:tc>
        <w:tc>
          <w:tcPr>
            <w:tcW w:w="1764" w:type="dxa"/>
            <w:vMerge w:val="restart"/>
            <w:vAlign w:val="center"/>
          </w:tcPr>
          <w:p w:rsidR="009A3251" w:rsidRPr="00495CB1" w:rsidRDefault="009A3251" w:rsidP="00942ED4">
            <w:pPr>
              <w:pStyle w:val="TableParagraph"/>
              <w:ind w:left="123" w:right="78"/>
              <w:rPr>
                <w:sz w:val="24"/>
              </w:rPr>
            </w:pPr>
            <w:r w:rsidRPr="00495CB1">
              <w:rPr>
                <w:sz w:val="24"/>
              </w:rPr>
              <w:t>Установленная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(т/ч)</w:t>
            </w:r>
          </w:p>
        </w:tc>
        <w:tc>
          <w:tcPr>
            <w:tcW w:w="1717" w:type="dxa"/>
            <w:vMerge w:val="restart"/>
            <w:vAlign w:val="center"/>
          </w:tcPr>
          <w:p w:rsidR="009A3251" w:rsidRPr="00495CB1" w:rsidRDefault="009A3251" w:rsidP="00942ED4">
            <w:pPr>
              <w:pStyle w:val="TableParagraph"/>
              <w:ind w:left="124" w:right="78"/>
              <w:rPr>
                <w:sz w:val="24"/>
              </w:rPr>
            </w:pPr>
            <w:r w:rsidRPr="00495CB1">
              <w:rPr>
                <w:sz w:val="24"/>
              </w:rPr>
              <w:t>Располагаемая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(т/ч)</w:t>
            </w:r>
          </w:p>
        </w:tc>
      </w:tr>
      <w:tr w:rsidR="009A3251" w:rsidRPr="00495CB1">
        <w:trPr>
          <w:trHeight w:val="711"/>
        </w:trPr>
        <w:tc>
          <w:tcPr>
            <w:tcW w:w="445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</w:tcPr>
          <w:p w:rsidR="009A3251" w:rsidRPr="00495CB1" w:rsidRDefault="009A3251">
            <w:pPr>
              <w:pStyle w:val="TableParagraph"/>
              <w:spacing w:before="135"/>
              <w:ind w:left="89" w:right="74"/>
              <w:rPr>
                <w:sz w:val="24"/>
              </w:rPr>
            </w:pPr>
            <w:r w:rsidRPr="00495CB1">
              <w:rPr>
                <w:sz w:val="24"/>
              </w:rPr>
              <w:t>в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воде</w:t>
            </w:r>
          </w:p>
        </w:tc>
        <w:tc>
          <w:tcPr>
            <w:tcW w:w="801" w:type="dxa"/>
          </w:tcPr>
          <w:p w:rsidR="009A3251" w:rsidRPr="00495CB1" w:rsidRDefault="009A3251">
            <w:pPr>
              <w:pStyle w:val="TableParagraph"/>
              <w:ind w:left="172" w:right="137" w:firstLine="17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в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паре</w:t>
            </w:r>
          </w:p>
        </w:tc>
        <w:tc>
          <w:tcPr>
            <w:tcW w:w="1637" w:type="dxa"/>
          </w:tcPr>
          <w:p w:rsidR="009A3251" w:rsidRPr="00495CB1" w:rsidRDefault="009A3251">
            <w:pPr>
              <w:pStyle w:val="TableParagraph"/>
              <w:ind w:left="113" w:right="82" w:firstLine="157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сторонним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потребителям</w:t>
            </w:r>
          </w:p>
        </w:tc>
        <w:tc>
          <w:tcPr>
            <w:tcW w:w="1638" w:type="dxa"/>
          </w:tcPr>
          <w:p w:rsidR="009A3251" w:rsidRPr="00495CB1" w:rsidRDefault="009A3251">
            <w:pPr>
              <w:pStyle w:val="TableParagraph"/>
              <w:ind w:left="115" w:right="81" w:firstLine="37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собственным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потребителям</w:t>
            </w:r>
          </w:p>
        </w:tc>
        <w:tc>
          <w:tcPr>
            <w:tcW w:w="1666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</w:tr>
      <w:tr w:rsidR="009A3251" w:rsidRPr="00495CB1" w:rsidTr="00B6208D">
        <w:trPr>
          <w:trHeight w:val="826"/>
        </w:trPr>
        <w:tc>
          <w:tcPr>
            <w:tcW w:w="445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</w:t>
            </w:r>
          </w:p>
        </w:tc>
        <w:tc>
          <w:tcPr>
            <w:tcW w:w="1752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1</w:t>
            </w:r>
          </w:p>
        </w:tc>
        <w:tc>
          <w:tcPr>
            <w:tcW w:w="1652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38531</w:t>
            </w:r>
          </w:p>
        </w:tc>
        <w:tc>
          <w:tcPr>
            <w:tcW w:w="1575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1041</w:t>
            </w:r>
          </w:p>
        </w:tc>
        <w:tc>
          <w:tcPr>
            <w:tcW w:w="1553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37490</w:t>
            </w:r>
          </w:p>
        </w:tc>
        <w:tc>
          <w:tcPr>
            <w:tcW w:w="1015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3911</w:t>
            </w:r>
          </w:p>
        </w:tc>
        <w:tc>
          <w:tcPr>
            <w:tcW w:w="801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-</w:t>
            </w:r>
          </w:p>
        </w:tc>
        <w:tc>
          <w:tcPr>
            <w:tcW w:w="1637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33579</w:t>
            </w:r>
          </w:p>
        </w:tc>
        <w:tc>
          <w:tcPr>
            <w:tcW w:w="1638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-</w:t>
            </w:r>
          </w:p>
        </w:tc>
        <w:tc>
          <w:tcPr>
            <w:tcW w:w="1666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166,8</w:t>
            </w:r>
          </w:p>
        </w:tc>
        <w:tc>
          <w:tcPr>
            <w:tcW w:w="1383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166,76</w:t>
            </w:r>
          </w:p>
        </w:tc>
        <w:tc>
          <w:tcPr>
            <w:tcW w:w="1820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764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12,74</w:t>
            </w:r>
          </w:p>
        </w:tc>
        <w:tc>
          <w:tcPr>
            <w:tcW w:w="1717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12,74</w:t>
            </w:r>
          </w:p>
        </w:tc>
      </w:tr>
      <w:tr w:rsidR="009A3251" w:rsidRPr="00495CB1" w:rsidTr="00B6208D">
        <w:trPr>
          <w:trHeight w:val="837"/>
        </w:trPr>
        <w:tc>
          <w:tcPr>
            <w:tcW w:w="445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</w:t>
            </w:r>
          </w:p>
        </w:tc>
        <w:tc>
          <w:tcPr>
            <w:tcW w:w="1752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3</w:t>
            </w:r>
          </w:p>
        </w:tc>
        <w:tc>
          <w:tcPr>
            <w:tcW w:w="1652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2884</w:t>
            </w:r>
          </w:p>
        </w:tc>
        <w:tc>
          <w:tcPr>
            <w:tcW w:w="1575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90</w:t>
            </w:r>
          </w:p>
        </w:tc>
        <w:tc>
          <w:tcPr>
            <w:tcW w:w="1553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2794</w:t>
            </w:r>
          </w:p>
        </w:tc>
        <w:tc>
          <w:tcPr>
            <w:tcW w:w="1015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872</w:t>
            </w:r>
          </w:p>
        </w:tc>
        <w:tc>
          <w:tcPr>
            <w:tcW w:w="801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-</w:t>
            </w:r>
          </w:p>
        </w:tc>
        <w:tc>
          <w:tcPr>
            <w:tcW w:w="1637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1922</w:t>
            </w:r>
          </w:p>
        </w:tc>
        <w:tc>
          <w:tcPr>
            <w:tcW w:w="1638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-</w:t>
            </w:r>
          </w:p>
        </w:tc>
        <w:tc>
          <w:tcPr>
            <w:tcW w:w="1666" w:type="dxa"/>
            <w:vAlign w:val="center"/>
          </w:tcPr>
          <w:p w:rsidR="009A3251" w:rsidRPr="009366B1" w:rsidRDefault="009A3251" w:rsidP="00B6208D">
            <w:pPr>
              <w:jc w:val="center"/>
              <w:rPr>
                <w:sz w:val="24"/>
                <w:szCs w:val="24"/>
                <w:highlight w:val="green"/>
              </w:rPr>
            </w:pPr>
            <w:r w:rsidRPr="009366B1">
              <w:rPr>
                <w:sz w:val="24"/>
                <w:szCs w:val="24"/>
                <w:highlight w:val="green"/>
              </w:rPr>
              <w:t>157,11</w:t>
            </w:r>
          </w:p>
        </w:tc>
        <w:tc>
          <w:tcPr>
            <w:tcW w:w="1383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157,11</w:t>
            </w:r>
          </w:p>
        </w:tc>
        <w:tc>
          <w:tcPr>
            <w:tcW w:w="1820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-</w:t>
            </w:r>
          </w:p>
        </w:tc>
        <w:tc>
          <w:tcPr>
            <w:tcW w:w="1764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1717" w:type="dxa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</w:tr>
    </w:tbl>
    <w:p w:rsidR="009A3251" w:rsidRPr="00495CB1" w:rsidRDefault="009A3251">
      <w:pPr>
        <w:spacing w:line="202" w:lineRule="exact"/>
        <w:ind w:left="114"/>
        <w:rPr>
          <w:sz w:val="18"/>
        </w:rPr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7"/>
        <w:rPr>
          <w:sz w:val="17"/>
        </w:rPr>
      </w:pPr>
    </w:p>
    <w:p w:rsidR="009A3251" w:rsidRPr="00495CB1" w:rsidRDefault="009A3251">
      <w:pPr>
        <w:jc w:val="right"/>
        <w:rPr>
          <w:rFonts w:ascii="Calibri"/>
        </w:rPr>
        <w:sectPr w:rsidR="009A3251" w:rsidRPr="00495CB1" w:rsidSect="009812C2">
          <w:type w:val="continuous"/>
          <w:pgSz w:w="23820" w:h="16840" w:orient="landscape"/>
          <w:pgMar w:top="520" w:right="180" w:bottom="1500" w:left="1020" w:header="720" w:footer="452" w:gutter="0"/>
          <w:cols w:space="720"/>
        </w:sectPr>
      </w:pPr>
    </w:p>
    <w:p w:rsidR="009A3251" w:rsidRPr="00495CB1" w:rsidRDefault="009A3251">
      <w:pPr>
        <w:pStyle w:val="BodyText"/>
        <w:spacing w:before="8" w:after="1"/>
        <w:rPr>
          <w:rFonts w:ascii="Calibri"/>
          <w:sz w:val="22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noProof/>
          <w:lang w:eastAsia="ru-RU"/>
        </w:rPr>
      </w:r>
      <w:r w:rsidRPr="009F078A">
        <w:rPr>
          <w:rFonts w:ascii="Calibri"/>
          <w:sz w:val="2"/>
        </w:rPr>
        <w:pict>
          <v:group id="_x0000_s1038" style="width:502.05pt;height:.8pt;mso-position-horizontal-relative:char;mso-position-vertical-relative:line" coordsize="10041,16">
            <v:line id="_x0000_s1039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4"/>
        <w:rPr>
          <w:rFonts w:ascii="Calibri"/>
          <w:sz w:val="9"/>
        </w:rPr>
      </w:pPr>
    </w:p>
    <w:p w:rsidR="009A3251" w:rsidRPr="00495CB1" w:rsidRDefault="009A3251">
      <w:pPr>
        <w:pStyle w:val="Heading2"/>
        <w:numPr>
          <w:ilvl w:val="2"/>
          <w:numId w:val="25"/>
        </w:numPr>
        <w:tabs>
          <w:tab w:val="left" w:pos="830"/>
        </w:tabs>
        <w:spacing w:before="87" w:line="360" w:lineRule="auto"/>
        <w:ind w:left="113" w:right="121" w:firstLine="0"/>
      </w:pPr>
      <w:bookmarkStart w:id="6" w:name="_Toc162189699"/>
      <w:r w:rsidRPr="00495CB1">
        <w:t>Параметры установленной мощности источника тепловой энергии, в 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-1"/>
        </w:rPr>
        <w:t xml:space="preserve"> </w:t>
      </w:r>
      <w:r w:rsidRPr="00495CB1">
        <w:t>теплофикационного</w:t>
      </w:r>
      <w:r w:rsidRPr="00495CB1">
        <w:rPr>
          <w:spacing w:val="1"/>
        </w:rPr>
        <w:t xml:space="preserve"> </w:t>
      </w:r>
      <w:r w:rsidRPr="00495CB1">
        <w:t>оборудования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теплофикационной</w:t>
      </w:r>
      <w:r w:rsidRPr="00495CB1">
        <w:rPr>
          <w:spacing w:val="1"/>
        </w:rPr>
        <w:t xml:space="preserve"> </w:t>
      </w:r>
      <w:r w:rsidRPr="00495CB1">
        <w:t>установки</w:t>
      </w:r>
      <w:bookmarkEnd w:id="6"/>
    </w:p>
    <w:p w:rsidR="009A3251" w:rsidRPr="00495CB1" w:rsidRDefault="009A3251">
      <w:pPr>
        <w:pStyle w:val="BodyText"/>
        <w:spacing w:line="360" w:lineRule="auto"/>
        <w:ind w:left="113" w:right="121" w:firstLine="540"/>
        <w:jc w:val="both"/>
      </w:pPr>
      <w:r w:rsidRPr="00495CB1">
        <w:t>Установленная мощность источника тепловой энергии - сумма номинальных</w:t>
      </w:r>
      <w:r w:rsidRPr="00495CB1">
        <w:rPr>
          <w:spacing w:val="1"/>
        </w:rPr>
        <w:t xml:space="preserve"> </w:t>
      </w:r>
      <w:r w:rsidRPr="00495CB1">
        <w:t>тепловых мощностей всего принятого по акту ввода в эксплуатацию оборудования,</w:t>
      </w:r>
      <w:r w:rsidRPr="00495CB1">
        <w:rPr>
          <w:spacing w:val="1"/>
        </w:rPr>
        <w:t xml:space="preserve"> </w:t>
      </w:r>
      <w:r w:rsidRPr="00495CB1">
        <w:t>предназначенного для отпуска тепловой энергии потребителям на собственные и</w:t>
      </w:r>
      <w:r w:rsidRPr="00495CB1">
        <w:rPr>
          <w:spacing w:val="1"/>
        </w:rPr>
        <w:t xml:space="preserve"> </w:t>
      </w:r>
      <w:r w:rsidRPr="00495CB1">
        <w:t>хозяйственные</w:t>
      </w:r>
      <w:r w:rsidRPr="00495CB1">
        <w:rPr>
          <w:spacing w:val="-2"/>
        </w:rPr>
        <w:t xml:space="preserve"> </w:t>
      </w:r>
      <w:r w:rsidRPr="00495CB1">
        <w:t>нужды.</w:t>
      </w:r>
    </w:p>
    <w:p w:rsidR="009A3251" w:rsidRPr="00495CB1" w:rsidRDefault="009A3251">
      <w:pPr>
        <w:pStyle w:val="BodyText"/>
        <w:ind w:left="821"/>
        <w:jc w:val="both"/>
      </w:pPr>
      <w:r w:rsidRPr="00495CB1">
        <w:t>Параметры</w:t>
      </w:r>
      <w:r w:rsidRPr="00495CB1">
        <w:rPr>
          <w:spacing w:val="-3"/>
        </w:rPr>
        <w:t xml:space="preserve"> </w:t>
      </w:r>
      <w:r w:rsidRPr="00495CB1">
        <w:t>установленной</w:t>
      </w:r>
      <w:r w:rsidRPr="00495CB1">
        <w:rPr>
          <w:spacing w:val="-2"/>
        </w:rPr>
        <w:t xml:space="preserve"> </w:t>
      </w:r>
      <w:r w:rsidRPr="00495CB1">
        <w:t>мощности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4"/>
        </w:rPr>
        <w:t xml:space="preserve"> </w:t>
      </w:r>
      <w:r w:rsidRPr="00495CB1">
        <w:t>1.</w:t>
      </w:r>
    </w:p>
    <w:p w:rsidR="009A3251" w:rsidRPr="00495CB1" w:rsidRDefault="009A3251">
      <w:pPr>
        <w:pStyle w:val="BodyText"/>
        <w:spacing w:before="157" w:line="360" w:lineRule="auto"/>
        <w:ind w:left="114" w:right="121" w:firstLine="707"/>
        <w:jc w:val="both"/>
      </w:pPr>
      <w:r w:rsidRPr="00495CB1">
        <w:t>Теплофикационное</w:t>
      </w:r>
      <w:r w:rsidRPr="00495CB1">
        <w:rPr>
          <w:spacing w:val="1"/>
        </w:rPr>
        <w:t xml:space="preserve"> </w:t>
      </w:r>
      <w:r w:rsidRPr="00495CB1">
        <w:t>оборудование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теплофикационные</w:t>
      </w:r>
      <w:r w:rsidRPr="00495CB1">
        <w:rPr>
          <w:spacing w:val="1"/>
        </w:rPr>
        <w:t xml:space="preserve"> </w:t>
      </w:r>
      <w:r w:rsidRPr="00495CB1">
        <w:t>установки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существующих</w:t>
      </w:r>
      <w:r w:rsidRPr="00495CB1">
        <w:rPr>
          <w:spacing w:val="-2"/>
        </w:rPr>
        <w:t xml:space="preserve"> </w:t>
      </w:r>
      <w:r w:rsidRPr="00495CB1">
        <w:t>источниках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отсутствуют.</w:t>
      </w:r>
    </w:p>
    <w:p w:rsidR="009A3251" w:rsidRPr="00495CB1" w:rsidRDefault="009A3251">
      <w:pPr>
        <w:pStyle w:val="BodyText"/>
        <w:rPr>
          <w:sz w:val="38"/>
        </w:rPr>
      </w:pPr>
    </w:p>
    <w:p w:rsidR="009A3251" w:rsidRPr="00495CB1" w:rsidRDefault="009A3251">
      <w:pPr>
        <w:pStyle w:val="Heading2"/>
        <w:numPr>
          <w:ilvl w:val="2"/>
          <w:numId w:val="25"/>
        </w:numPr>
        <w:tabs>
          <w:tab w:val="left" w:pos="838"/>
        </w:tabs>
        <w:spacing w:line="360" w:lineRule="auto"/>
        <w:ind w:left="114" w:right="120" w:hanging="1"/>
      </w:pPr>
      <w:bookmarkStart w:id="7" w:name="_Toc162189700"/>
      <w:r w:rsidRPr="00495CB1">
        <w:t>Ограничения тепловой мощности и параметров располагаемой 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bookmarkEnd w:id="7"/>
    </w:p>
    <w:p w:rsidR="009A3251" w:rsidRPr="00495CB1" w:rsidRDefault="009A3251">
      <w:pPr>
        <w:pStyle w:val="BodyText"/>
        <w:spacing w:line="360" w:lineRule="auto"/>
        <w:ind w:left="114" w:right="119" w:firstLine="540"/>
        <w:jc w:val="both"/>
      </w:pPr>
      <w:r w:rsidRPr="00495CB1">
        <w:t>Располагаемая</w:t>
      </w:r>
      <w:r w:rsidRPr="00495CB1">
        <w:rPr>
          <w:spacing w:val="1"/>
        </w:rPr>
        <w:t xml:space="preserve"> </w:t>
      </w:r>
      <w:r w:rsidRPr="00495CB1">
        <w:t>мощность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величина,</w:t>
      </w:r>
      <w:r w:rsidRPr="00495CB1">
        <w:rPr>
          <w:spacing w:val="1"/>
        </w:rPr>
        <w:t xml:space="preserve"> </w:t>
      </w:r>
      <w:r w:rsidRPr="00495CB1">
        <w:t>равная</w:t>
      </w:r>
      <w:r w:rsidRPr="00495CB1">
        <w:rPr>
          <w:spacing w:val="1"/>
        </w:rPr>
        <w:t xml:space="preserve"> </w:t>
      </w:r>
      <w:r w:rsidRPr="00495CB1">
        <w:t>установленной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вычетом</w:t>
      </w:r>
      <w:r w:rsidRPr="00495CB1">
        <w:rPr>
          <w:spacing w:val="1"/>
        </w:rPr>
        <w:t xml:space="preserve"> </w:t>
      </w:r>
      <w:r w:rsidRPr="00495CB1">
        <w:t>объемов</w:t>
      </w:r>
      <w:r w:rsidRPr="00495CB1">
        <w:rPr>
          <w:spacing w:val="1"/>
        </w:rPr>
        <w:t xml:space="preserve"> </w:t>
      </w:r>
      <w:r w:rsidRPr="00495CB1">
        <w:t>мощности,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реализуемой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техническим</w:t>
      </w:r>
      <w:r w:rsidRPr="00495CB1">
        <w:rPr>
          <w:spacing w:val="1"/>
        </w:rPr>
        <w:t xml:space="preserve"> </w:t>
      </w:r>
      <w:r w:rsidRPr="00495CB1">
        <w:t>причинам,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причине</w:t>
      </w:r>
      <w:r w:rsidRPr="00495CB1">
        <w:rPr>
          <w:spacing w:val="1"/>
        </w:rPr>
        <w:t xml:space="preserve"> </w:t>
      </w:r>
      <w:r w:rsidRPr="00495CB1">
        <w:t>снижения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оборудования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результате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продленном</w:t>
      </w:r>
      <w:r w:rsidRPr="00495CB1">
        <w:rPr>
          <w:spacing w:val="1"/>
        </w:rPr>
        <w:t xml:space="preserve"> </w:t>
      </w:r>
      <w:r w:rsidRPr="00495CB1">
        <w:t>техническом</w:t>
      </w:r>
      <w:r w:rsidRPr="00495CB1">
        <w:rPr>
          <w:spacing w:val="1"/>
        </w:rPr>
        <w:t xml:space="preserve"> </w:t>
      </w:r>
      <w:r w:rsidRPr="00495CB1">
        <w:t>ресурсе</w:t>
      </w:r>
      <w:r w:rsidRPr="00495CB1">
        <w:rPr>
          <w:spacing w:val="1"/>
        </w:rPr>
        <w:t xml:space="preserve"> </w:t>
      </w:r>
      <w:r w:rsidRPr="00495CB1">
        <w:t>(снижение</w:t>
      </w:r>
      <w:r w:rsidRPr="00495CB1">
        <w:rPr>
          <w:spacing w:val="1"/>
        </w:rPr>
        <w:t xml:space="preserve"> </w:t>
      </w:r>
      <w:r w:rsidRPr="00495CB1">
        <w:t>параметров</w:t>
      </w:r>
      <w:r w:rsidRPr="00495CB1">
        <w:rPr>
          <w:spacing w:val="1"/>
        </w:rPr>
        <w:t xml:space="preserve"> </w:t>
      </w:r>
      <w:r w:rsidRPr="00495CB1">
        <w:t>пара</w:t>
      </w:r>
      <w:r w:rsidRPr="00495CB1">
        <w:rPr>
          <w:spacing w:val="1"/>
        </w:rPr>
        <w:t xml:space="preserve"> </w:t>
      </w:r>
      <w:r w:rsidRPr="00495CB1">
        <w:t>перед</w:t>
      </w:r>
      <w:r w:rsidRPr="00495CB1">
        <w:rPr>
          <w:spacing w:val="1"/>
        </w:rPr>
        <w:t xml:space="preserve"> </w:t>
      </w:r>
      <w:r w:rsidRPr="00495CB1">
        <w:t>турбиной,</w:t>
      </w:r>
      <w:r w:rsidRPr="00495CB1">
        <w:rPr>
          <w:spacing w:val="1"/>
        </w:rPr>
        <w:t xml:space="preserve"> </w:t>
      </w:r>
      <w:r w:rsidRPr="00495CB1">
        <w:t>отсутствие</w:t>
      </w:r>
      <w:r w:rsidRPr="00495CB1">
        <w:rPr>
          <w:spacing w:val="-3"/>
        </w:rPr>
        <w:t xml:space="preserve"> </w:t>
      </w:r>
      <w:r w:rsidRPr="00495CB1">
        <w:t>рециркуляции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пиковых</w:t>
      </w:r>
      <w:r w:rsidRPr="00495CB1">
        <w:rPr>
          <w:spacing w:val="-1"/>
        </w:rPr>
        <w:t xml:space="preserve"> </w:t>
      </w:r>
      <w:r w:rsidRPr="00495CB1">
        <w:t>водогрейных котлоагрегатах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др.).</w:t>
      </w:r>
    </w:p>
    <w:p w:rsidR="009A3251" w:rsidRPr="00495CB1" w:rsidRDefault="009A3251">
      <w:pPr>
        <w:pStyle w:val="BodyText"/>
        <w:spacing w:line="360" w:lineRule="auto"/>
        <w:ind w:left="114" w:right="120" w:firstLine="707"/>
        <w:jc w:val="both"/>
      </w:pPr>
      <w:r w:rsidRPr="00495CB1">
        <w:t>Ограничения</w:t>
      </w:r>
      <w:r w:rsidRPr="00495CB1">
        <w:rPr>
          <w:spacing w:val="1"/>
        </w:rPr>
        <w:t xml:space="preserve"> </w:t>
      </w:r>
      <w:r w:rsidRPr="00495CB1">
        <w:t>использования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котельного</w:t>
      </w:r>
      <w:r w:rsidRPr="00495CB1">
        <w:rPr>
          <w:spacing w:val="1"/>
        </w:rPr>
        <w:t xml:space="preserve"> </w:t>
      </w:r>
      <w:r w:rsidRPr="00495CB1">
        <w:t>оборудования</w:t>
      </w:r>
      <w:r w:rsidRPr="00495CB1">
        <w:rPr>
          <w:spacing w:val="1"/>
        </w:rPr>
        <w:t xml:space="preserve"> </w:t>
      </w:r>
      <w:r w:rsidRPr="00495CB1">
        <w:t>отсутствуют.</w:t>
      </w:r>
      <w:r w:rsidRPr="00495CB1">
        <w:rPr>
          <w:spacing w:val="-3"/>
        </w:rPr>
        <w:t xml:space="preserve"> </w:t>
      </w:r>
      <w:r w:rsidRPr="00495CB1">
        <w:t>Параметры</w:t>
      </w:r>
      <w:r w:rsidRPr="00495CB1">
        <w:rPr>
          <w:spacing w:val="-2"/>
        </w:rPr>
        <w:t xml:space="preserve"> </w:t>
      </w:r>
      <w:r w:rsidRPr="00495CB1">
        <w:t>располагаемой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мощности</w:t>
      </w:r>
      <w:r w:rsidRPr="00495CB1">
        <w:rPr>
          <w:spacing w:val="-3"/>
        </w:rPr>
        <w:t xml:space="preserve"> </w:t>
      </w:r>
      <w:r w:rsidRPr="00495CB1">
        <w:t>представлены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2"/>
        </w:rPr>
        <w:t xml:space="preserve"> </w:t>
      </w:r>
      <w:r w:rsidRPr="00495CB1">
        <w:t>1.</w:t>
      </w:r>
    </w:p>
    <w:p w:rsidR="009A3251" w:rsidRPr="00495CB1" w:rsidRDefault="009A3251">
      <w:pPr>
        <w:pStyle w:val="BodyText"/>
        <w:spacing w:before="8"/>
        <w:rPr>
          <w:sz w:val="37"/>
        </w:rPr>
      </w:pPr>
    </w:p>
    <w:p w:rsidR="009A3251" w:rsidRPr="00495CB1" w:rsidRDefault="009A3251">
      <w:pPr>
        <w:pStyle w:val="Heading2"/>
        <w:numPr>
          <w:ilvl w:val="2"/>
          <w:numId w:val="25"/>
        </w:numPr>
        <w:tabs>
          <w:tab w:val="left" w:pos="918"/>
        </w:tabs>
        <w:spacing w:before="1" w:line="360" w:lineRule="auto"/>
        <w:ind w:left="113" w:right="122" w:firstLine="0"/>
      </w:pPr>
      <w:bookmarkStart w:id="8" w:name="_Toc162189701"/>
      <w:r w:rsidRPr="00495CB1">
        <w:t>Объем</w:t>
      </w:r>
      <w:r w:rsidRPr="00495CB1">
        <w:rPr>
          <w:spacing w:val="1"/>
        </w:rPr>
        <w:t xml:space="preserve"> </w:t>
      </w:r>
      <w:r w:rsidRPr="00495CB1">
        <w:t>потребления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(мощности)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собственные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хозяйственные</w:t>
      </w:r>
      <w:r w:rsidRPr="00495CB1">
        <w:rPr>
          <w:spacing w:val="-10"/>
        </w:rPr>
        <w:t xml:space="preserve"> </w:t>
      </w:r>
      <w:r w:rsidRPr="00495CB1">
        <w:t>нужды</w:t>
      </w:r>
      <w:r w:rsidRPr="00495CB1">
        <w:rPr>
          <w:spacing w:val="-11"/>
        </w:rPr>
        <w:t xml:space="preserve"> </w:t>
      </w:r>
      <w:r w:rsidRPr="00495CB1">
        <w:t>теплоснабжающей</w:t>
      </w:r>
      <w:r w:rsidRPr="00495CB1">
        <w:rPr>
          <w:spacing w:val="-8"/>
        </w:rPr>
        <w:t xml:space="preserve"> </w:t>
      </w:r>
      <w:r w:rsidRPr="00495CB1">
        <w:t>организации</w:t>
      </w:r>
      <w:r w:rsidRPr="00495CB1">
        <w:rPr>
          <w:spacing w:val="-10"/>
        </w:rPr>
        <w:t xml:space="preserve"> </w:t>
      </w:r>
      <w:r w:rsidRPr="00495CB1">
        <w:t>в</w:t>
      </w:r>
      <w:r w:rsidRPr="00495CB1">
        <w:rPr>
          <w:spacing w:val="-10"/>
        </w:rPr>
        <w:t xml:space="preserve"> </w:t>
      </w:r>
      <w:r w:rsidRPr="00495CB1">
        <w:t>отношении</w:t>
      </w:r>
      <w:r w:rsidRPr="00495CB1">
        <w:rPr>
          <w:spacing w:val="-10"/>
        </w:rPr>
        <w:t xml:space="preserve"> </w:t>
      </w:r>
      <w:r w:rsidRPr="00495CB1">
        <w:t>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 и</w:t>
      </w:r>
      <w:r w:rsidRPr="00495CB1">
        <w:rPr>
          <w:spacing w:val="-1"/>
        </w:rPr>
        <w:t xml:space="preserve"> </w:t>
      </w:r>
      <w:r w:rsidRPr="00495CB1">
        <w:t>параметры тепловой</w:t>
      </w:r>
      <w:r w:rsidRPr="00495CB1">
        <w:rPr>
          <w:spacing w:val="-2"/>
        </w:rPr>
        <w:t xml:space="preserve"> </w:t>
      </w:r>
      <w:r w:rsidRPr="00495CB1">
        <w:t>мощности</w:t>
      </w:r>
      <w:r w:rsidRPr="00495CB1">
        <w:rPr>
          <w:spacing w:val="-1"/>
        </w:rPr>
        <w:t xml:space="preserve"> </w:t>
      </w:r>
      <w:r w:rsidRPr="00495CB1">
        <w:t>нетто</w:t>
      </w:r>
      <w:bookmarkEnd w:id="8"/>
    </w:p>
    <w:p w:rsidR="009A3251" w:rsidRPr="00495CB1" w:rsidRDefault="009A3251">
      <w:pPr>
        <w:pStyle w:val="BodyText"/>
        <w:spacing w:line="360" w:lineRule="auto"/>
        <w:ind w:left="113" w:right="119" w:firstLine="540"/>
        <w:jc w:val="both"/>
      </w:pPr>
      <w:r w:rsidRPr="0036541A">
        <w:t>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</w:t>
      </w:r>
      <w:r w:rsidRPr="00495CB1">
        <w:t>.</w:t>
      </w:r>
    </w:p>
    <w:p w:rsidR="009A3251" w:rsidRPr="00495CB1" w:rsidRDefault="009A3251">
      <w:pPr>
        <w:pStyle w:val="BodyText"/>
        <w:spacing w:line="360" w:lineRule="auto"/>
        <w:ind w:left="113" w:right="122" w:firstLine="707"/>
        <w:jc w:val="both"/>
      </w:pPr>
      <w:r w:rsidRPr="00495CB1">
        <w:t>Параметры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«нетто»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приведены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3.</w:t>
      </w:r>
    </w:p>
    <w:p w:rsidR="009A3251" w:rsidRPr="00495CB1" w:rsidRDefault="009A3251">
      <w:pPr>
        <w:jc w:val="right"/>
        <w:rPr>
          <w:rFonts w:ascii="Calibri"/>
          <w:sz w:val="24"/>
        </w:rPr>
        <w:sectPr w:rsidR="009A3251" w:rsidRPr="00495CB1" w:rsidSect="009812C2">
          <w:headerReference w:type="default" r:id="rId17"/>
          <w:footerReference w:type="default" r:id="rId18"/>
          <w:pgSz w:w="11910" w:h="16840"/>
          <w:pgMar w:top="700" w:right="440" w:bottom="280" w:left="1020" w:header="435" w:footer="452" w:gutter="0"/>
          <w:cols w:space="720"/>
        </w:sectPr>
      </w:pPr>
    </w:p>
    <w:p w:rsidR="009A3251" w:rsidRPr="00495CB1" w:rsidRDefault="009A3251">
      <w:pPr>
        <w:pStyle w:val="BodyText"/>
        <w:spacing w:before="8" w:after="1"/>
        <w:rPr>
          <w:rFonts w:ascii="Calibri"/>
          <w:sz w:val="22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noProof/>
          <w:lang w:eastAsia="ru-RU"/>
        </w:rPr>
      </w:r>
      <w:r w:rsidRPr="009F078A">
        <w:rPr>
          <w:rFonts w:ascii="Calibri"/>
          <w:sz w:val="2"/>
        </w:rPr>
        <w:pict>
          <v:group id="_x0000_s1040" style="width:496.1pt;height:.8pt;mso-position-horizontal-relative:char;mso-position-vertical-relative:line" coordsize="9922,16">
            <v:line id="_x0000_s1041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rPr>
          <w:rFonts w:ascii="Calibri"/>
          <w:sz w:val="9"/>
        </w:rPr>
      </w:pPr>
    </w:p>
    <w:p w:rsidR="009A3251" w:rsidRPr="00495CB1" w:rsidRDefault="009A3251">
      <w:pPr>
        <w:pStyle w:val="BodyText"/>
        <w:spacing w:before="88" w:after="30"/>
        <w:ind w:right="120"/>
        <w:jc w:val="right"/>
      </w:pPr>
      <w:r w:rsidRPr="00E870A4">
        <w:rPr>
          <w:sz w:val="24"/>
        </w:rPr>
        <w:t>Таблица</w:t>
      </w:r>
      <w:r w:rsidRPr="00E870A4">
        <w:rPr>
          <w:spacing w:val="-1"/>
          <w:sz w:val="24"/>
        </w:rPr>
        <w:t xml:space="preserve"> </w:t>
      </w:r>
      <w:r>
        <w:rPr>
          <w:sz w:val="24"/>
        </w:rPr>
        <w:t>3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3"/>
        <w:gridCol w:w="2088"/>
        <w:gridCol w:w="2410"/>
        <w:gridCol w:w="3318"/>
        <w:gridCol w:w="1498"/>
      </w:tblGrid>
      <w:tr w:rsidR="009A3251" w:rsidRPr="00495CB1">
        <w:trPr>
          <w:trHeight w:val="1379"/>
        </w:trPr>
        <w:tc>
          <w:tcPr>
            <w:tcW w:w="883" w:type="dxa"/>
          </w:tcPr>
          <w:p w:rsidR="009A3251" w:rsidRPr="00495CB1" w:rsidRDefault="009A3251">
            <w:pPr>
              <w:pStyle w:val="TableParagraph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9A3251" w:rsidRPr="00495CB1" w:rsidRDefault="009A3251">
            <w:pPr>
              <w:pStyle w:val="TableParagraph"/>
              <w:ind w:left="177" w:right="169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</w:p>
          <w:p w:rsidR="009A3251" w:rsidRPr="00495CB1" w:rsidRDefault="009A3251">
            <w:pPr>
              <w:pStyle w:val="TableParagraph"/>
              <w:ind w:left="177" w:right="169"/>
              <w:rPr>
                <w:sz w:val="24"/>
              </w:rPr>
            </w:pPr>
            <w:r w:rsidRPr="00495CB1">
              <w:rPr>
                <w:sz w:val="24"/>
              </w:rPr>
              <w:t>п/п</w:t>
            </w:r>
          </w:p>
        </w:tc>
        <w:tc>
          <w:tcPr>
            <w:tcW w:w="2088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9A3251" w:rsidRPr="00495CB1" w:rsidRDefault="009A3251">
            <w:pPr>
              <w:pStyle w:val="TableParagraph"/>
              <w:ind w:left="136" w:right="114" w:firstLine="40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Источник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-7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</w:t>
            </w:r>
          </w:p>
        </w:tc>
        <w:tc>
          <w:tcPr>
            <w:tcW w:w="2410" w:type="dxa"/>
          </w:tcPr>
          <w:p w:rsidR="009A3251" w:rsidRPr="00495CB1" w:rsidRDefault="009A3251">
            <w:pPr>
              <w:pStyle w:val="TableParagraph"/>
              <w:spacing w:before="134"/>
              <w:ind w:left="130" w:right="122" w:firstLine="1"/>
              <w:rPr>
                <w:sz w:val="24"/>
              </w:rPr>
            </w:pPr>
            <w:r w:rsidRPr="00495CB1">
              <w:rPr>
                <w:sz w:val="24"/>
              </w:rPr>
              <w:t>Располагаемая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</w:t>
            </w:r>
            <w:r w:rsidRPr="00495CB1">
              <w:rPr>
                <w:spacing w:val="-9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 энергии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  <w:tc>
          <w:tcPr>
            <w:tcW w:w="3318" w:type="dxa"/>
          </w:tcPr>
          <w:p w:rsidR="009A3251" w:rsidRPr="00495CB1" w:rsidRDefault="009A3251">
            <w:pPr>
              <w:pStyle w:val="TableParagraph"/>
              <w:ind w:left="160" w:right="150" w:hanging="1"/>
              <w:rPr>
                <w:sz w:val="24"/>
              </w:rPr>
            </w:pPr>
            <w:r w:rsidRPr="00495CB1">
              <w:rPr>
                <w:sz w:val="24"/>
              </w:rPr>
              <w:t>Затраты тепловой мощности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на собственные и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хозяйственные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нужды</w:t>
            </w:r>
          </w:p>
          <w:p w:rsidR="009A3251" w:rsidRPr="00495CB1" w:rsidRDefault="009A3251">
            <w:pPr>
              <w:pStyle w:val="TableParagraph"/>
              <w:spacing w:line="270" w:lineRule="atLeast"/>
              <w:ind w:left="160" w:right="150"/>
              <w:rPr>
                <w:sz w:val="24"/>
              </w:rPr>
            </w:pPr>
            <w:r w:rsidRPr="00495CB1">
              <w:rPr>
                <w:sz w:val="24"/>
              </w:rPr>
              <w:t>источника тепловой энергии,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  <w:tc>
          <w:tcPr>
            <w:tcW w:w="1498" w:type="dxa"/>
          </w:tcPr>
          <w:p w:rsidR="009A3251" w:rsidRPr="00495CB1" w:rsidRDefault="009A3251">
            <w:pPr>
              <w:pStyle w:val="TableParagraph"/>
              <w:spacing w:before="134"/>
              <w:ind w:left="233" w:right="226"/>
              <w:rPr>
                <w:sz w:val="24"/>
              </w:rPr>
            </w:pPr>
            <w:r w:rsidRPr="00495CB1">
              <w:rPr>
                <w:sz w:val="24"/>
              </w:rPr>
              <w:t>Тепловая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нетто,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</w:tr>
      <w:tr w:rsidR="009A3251" w:rsidRPr="00495CB1" w:rsidTr="00087E8F">
        <w:trPr>
          <w:trHeight w:val="454"/>
        </w:trPr>
        <w:tc>
          <w:tcPr>
            <w:tcW w:w="883" w:type="dxa"/>
            <w:vAlign w:val="center"/>
          </w:tcPr>
          <w:p w:rsidR="009A3251" w:rsidRPr="00495CB1" w:rsidRDefault="009A3251" w:rsidP="00087E8F">
            <w:pPr>
              <w:pStyle w:val="TableParagraph"/>
              <w:ind w:left="9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2088" w:type="dxa"/>
            <w:vAlign w:val="center"/>
          </w:tcPr>
          <w:p w:rsidR="009A3251" w:rsidRPr="00495CB1" w:rsidRDefault="009A3251" w:rsidP="00087E8F">
            <w:pPr>
              <w:pStyle w:val="TableParagraph"/>
              <w:ind w:left="108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9A3251" w:rsidRPr="00495CB1" w:rsidRDefault="009A3251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3318" w:type="dxa"/>
            <w:vAlign w:val="center"/>
          </w:tcPr>
          <w:p w:rsidR="009A3251" w:rsidRPr="00495CB1" w:rsidRDefault="009A3251" w:rsidP="00087E8F">
            <w:pPr>
              <w:pStyle w:val="TableParagraph"/>
              <w:ind w:left="157" w:right="150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0,672</w:t>
            </w:r>
          </w:p>
        </w:tc>
        <w:tc>
          <w:tcPr>
            <w:tcW w:w="1498" w:type="dxa"/>
            <w:vAlign w:val="center"/>
          </w:tcPr>
          <w:p w:rsidR="009A3251" w:rsidRPr="00495CB1" w:rsidRDefault="009A3251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12,068</w:t>
            </w:r>
          </w:p>
        </w:tc>
      </w:tr>
      <w:tr w:rsidR="009A3251" w:rsidRPr="00495CB1" w:rsidTr="00087E8F">
        <w:trPr>
          <w:trHeight w:val="454"/>
        </w:trPr>
        <w:tc>
          <w:tcPr>
            <w:tcW w:w="883" w:type="dxa"/>
            <w:vAlign w:val="center"/>
          </w:tcPr>
          <w:p w:rsidR="009A3251" w:rsidRPr="00495CB1" w:rsidRDefault="009A3251" w:rsidP="00087E8F">
            <w:pPr>
              <w:pStyle w:val="TableParagraph"/>
              <w:ind w:left="9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2088" w:type="dxa"/>
            <w:vAlign w:val="center"/>
          </w:tcPr>
          <w:p w:rsidR="009A3251" w:rsidRPr="00495CB1" w:rsidRDefault="009A3251" w:rsidP="00087E8F">
            <w:pPr>
              <w:pStyle w:val="TableParagraph"/>
              <w:ind w:left="108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2410" w:type="dxa"/>
            <w:vAlign w:val="center"/>
          </w:tcPr>
          <w:p w:rsidR="009A3251" w:rsidRPr="00495CB1" w:rsidRDefault="009A3251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3318" w:type="dxa"/>
            <w:vAlign w:val="center"/>
          </w:tcPr>
          <w:p w:rsidR="009A3251" w:rsidRPr="00495CB1" w:rsidRDefault="009A3251" w:rsidP="00087E8F">
            <w:pPr>
              <w:pStyle w:val="TableParagraph"/>
              <w:ind w:left="157" w:right="150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1498" w:type="dxa"/>
            <w:vAlign w:val="center"/>
          </w:tcPr>
          <w:p w:rsidR="009A3251" w:rsidRPr="00495CB1" w:rsidRDefault="009A3251" w:rsidP="00087E8F">
            <w:pPr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3,174</w:t>
            </w:r>
          </w:p>
        </w:tc>
      </w:tr>
    </w:tbl>
    <w:p w:rsidR="009A3251" w:rsidRPr="00495CB1" w:rsidRDefault="009A3251">
      <w:pPr>
        <w:pStyle w:val="BodyText"/>
        <w:spacing w:before="11"/>
        <w:rPr>
          <w:sz w:val="41"/>
        </w:rPr>
      </w:pPr>
    </w:p>
    <w:p w:rsidR="009A3251" w:rsidRPr="00495CB1" w:rsidRDefault="009A3251">
      <w:pPr>
        <w:pStyle w:val="Heading2"/>
        <w:numPr>
          <w:ilvl w:val="2"/>
          <w:numId w:val="25"/>
        </w:numPr>
        <w:tabs>
          <w:tab w:val="left" w:pos="886"/>
        </w:tabs>
        <w:spacing w:line="360" w:lineRule="auto"/>
        <w:ind w:left="113" w:right="124" w:firstLine="0"/>
      </w:pPr>
      <w:bookmarkStart w:id="9" w:name="_Toc162189702"/>
      <w:r w:rsidRPr="00495CB1">
        <w:t>Сроки</w:t>
      </w:r>
      <w:r w:rsidRPr="00495CB1">
        <w:rPr>
          <w:spacing w:val="1"/>
        </w:rPr>
        <w:t xml:space="preserve"> </w:t>
      </w:r>
      <w:r w:rsidRPr="00495CB1">
        <w:t>ввода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эксплуатацию</w:t>
      </w:r>
      <w:r w:rsidRPr="00495CB1">
        <w:rPr>
          <w:spacing w:val="1"/>
        </w:rPr>
        <w:t xml:space="preserve"> </w:t>
      </w:r>
      <w:r w:rsidRPr="00495CB1">
        <w:t>основного</w:t>
      </w:r>
      <w:r w:rsidRPr="00495CB1">
        <w:rPr>
          <w:spacing w:val="1"/>
        </w:rPr>
        <w:t xml:space="preserve"> </w:t>
      </w:r>
      <w:r w:rsidRPr="00495CB1">
        <w:t>оборудования,</w:t>
      </w:r>
      <w:r w:rsidRPr="00495CB1">
        <w:rPr>
          <w:spacing w:val="1"/>
        </w:rPr>
        <w:t xml:space="preserve"> </w:t>
      </w:r>
      <w:r w:rsidRPr="00495CB1">
        <w:t>год</w:t>
      </w:r>
      <w:r w:rsidRPr="00495CB1">
        <w:rPr>
          <w:spacing w:val="1"/>
        </w:rPr>
        <w:t xml:space="preserve"> </w:t>
      </w:r>
      <w:r w:rsidRPr="00495CB1">
        <w:t>последнего</w:t>
      </w:r>
      <w:r w:rsidRPr="00495CB1">
        <w:rPr>
          <w:spacing w:val="-67"/>
        </w:rPr>
        <w:t xml:space="preserve"> </w:t>
      </w:r>
      <w:r w:rsidRPr="00495CB1">
        <w:t>освидетельствования</w:t>
      </w:r>
      <w:r w:rsidRPr="00495CB1">
        <w:rPr>
          <w:spacing w:val="-11"/>
        </w:rPr>
        <w:t xml:space="preserve"> </w:t>
      </w:r>
      <w:r w:rsidRPr="00495CB1">
        <w:t>при</w:t>
      </w:r>
      <w:r w:rsidRPr="00495CB1">
        <w:rPr>
          <w:spacing w:val="-12"/>
        </w:rPr>
        <w:t xml:space="preserve"> </w:t>
      </w:r>
      <w:r w:rsidRPr="00495CB1">
        <w:t>допуске</w:t>
      </w:r>
      <w:r w:rsidRPr="00495CB1">
        <w:rPr>
          <w:spacing w:val="-12"/>
        </w:rPr>
        <w:t xml:space="preserve"> </w:t>
      </w:r>
      <w:r w:rsidRPr="00495CB1">
        <w:t>к</w:t>
      </w:r>
      <w:r w:rsidRPr="00495CB1">
        <w:rPr>
          <w:spacing w:val="-11"/>
        </w:rPr>
        <w:t xml:space="preserve"> </w:t>
      </w:r>
      <w:r w:rsidRPr="00495CB1">
        <w:t>эксплуатации</w:t>
      </w:r>
      <w:r w:rsidRPr="00495CB1">
        <w:rPr>
          <w:spacing w:val="-12"/>
        </w:rPr>
        <w:t xml:space="preserve"> </w:t>
      </w:r>
      <w:r w:rsidRPr="00495CB1">
        <w:t>после</w:t>
      </w:r>
      <w:r w:rsidRPr="00495CB1">
        <w:rPr>
          <w:spacing w:val="-11"/>
        </w:rPr>
        <w:t xml:space="preserve"> </w:t>
      </w:r>
      <w:r w:rsidRPr="00495CB1">
        <w:t>ремонта,</w:t>
      </w:r>
      <w:r w:rsidRPr="00495CB1">
        <w:rPr>
          <w:spacing w:val="-13"/>
        </w:rPr>
        <w:t xml:space="preserve"> </w:t>
      </w:r>
      <w:r w:rsidRPr="00495CB1">
        <w:t>год</w:t>
      </w:r>
      <w:r w:rsidRPr="00495CB1">
        <w:rPr>
          <w:spacing w:val="-12"/>
        </w:rPr>
        <w:t xml:space="preserve"> </w:t>
      </w:r>
      <w:r w:rsidRPr="00495CB1">
        <w:t>продления</w:t>
      </w:r>
      <w:r w:rsidRPr="00495CB1">
        <w:rPr>
          <w:spacing w:val="-68"/>
        </w:rPr>
        <w:t xml:space="preserve"> </w:t>
      </w:r>
      <w:r w:rsidRPr="00495CB1">
        <w:t>ресурса</w:t>
      </w:r>
      <w:r w:rsidRPr="00495CB1">
        <w:rPr>
          <w:spacing w:val="-1"/>
        </w:rPr>
        <w:t xml:space="preserve"> </w:t>
      </w:r>
      <w:r w:rsidRPr="00495CB1">
        <w:t>и мероприятия по</w:t>
      </w:r>
      <w:r w:rsidRPr="00495CB1">
        <w:rPr>
          <w:spacing w:val="1"/>
        </w:rPr>
        <w:t xml:space="preserve"> </w:t>
      </w:r>
      <w:r w:rsidRPr="00495CB1">
        <w:t>продлению</w:t>
      </w:r>
      <w:r w:rsidRPr="00495CB1">
        <w:rPr>
          <w:spacing w:val="-2"/>
        </w:rPr>
        <w:t xml:space="preserve"> </w:t>
      </w:r>
      <w:r w:rsidRPr="00495CB1">
        <w:t>ресурса</w:t>
      </w:r>
      <w:bookmarkEnd w:id="9"/>
    </w:p>
    <w:p w:rsidR="009A3251" w:rsidRPr="00495CB1" w:rsidRDefault="009A3251">
      <w:pPr>
        <w:pStyle w:val="BodyText"/>
        <w:spacing w:line="360" w:lineRule="auto"/>
        <w:ind w:left="113" w:right="122" w:firstLine="708"/>
        <w:jc w:val="both"/>
      </w:pPr>
      <w:r w:rsidRPr="00495CB1">
        <w:t>Характеристика</w:t>
      </w:r>
      <w:r w:rsidRPr="00495CB1">
        <w:rPr>
          <w:spacing w:val="1"/>
        </w:rPr>
        <w:t xml:space="preserve"> </w:t>
      </w:r>
      <w:r w:rsidRPr="00495CB1">
        <w:t>основного</w:t>
      </w:r>
      <w:r w:rsidRPr="00495CB1">
        <w:rPr>
          <w:spacing w:val="1"/>
        </w:rPr>
        <w:t xml:space="preserve"> </w:t>
      </w:r>
      <w:r w:rsidRPr="00495CB1">
        <w:t>оборудования</w:t>
      </w:r>
      <w:r w:rsidRPr="00495CB1">
        <w:rPr>
          <w:spacing w:val="1"/>
        </w:rPr>
        <w:t xml:space="preserve"> </w:t>
      </w:r>
      <w:r w:rsidRPr="00495CB1">
        <w:t>приведена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таблице</w:t>
      </w:r>
      <w:r w:rsidRPr="00495CB1">
        <w:rPr>
          <w:spacing w:val="1"/>
        </w:rPr>
        <w:t xml:space="preserve"> </w:t>
      </w:r>
      <w:r w:rsidRPr="00495CB1">
        <w:t>1.</w:t>
      </w:r>
      <w:r w:rsidRPr="00495CB1">
        <w:rPr>
          <w:spacing w:val="1"/>
        </w:rPr>
        <w:t xml:space="preserve"> </w:t>
      </w:r>
      <w:r w:rsidRPr="00495CB1">
        <w:t>Теплофикационное оборудование и теплофикационные установки на существующих</w:t>
      </w:r>
      <w:r w:rsidRPr="00495CB1">
        <w:rPr>
          <w:spacing w:val="-67"/>
        </w:rPr>
        <w:t xml:space="preserve"> </w:t>
      </w:r>
      <w:r w:rsidRPr="00495CB1">
        <w:t>источниках тепловой</w:t>
      </w:r>
      <w:r w:rsidRPr="00495CB1">
        <w:rPr>
          <w:spacing w:val="-1"/>
        </w:rPr>
        <w:t xml:space="preserve"> </w:t>
      </w:r>
      <w:r w:rsidRPr="00495CB1">
        <w:t>энергии не</w:t>
      </w:r>
      <w:r w:rsidRPr="00495CB1">
        <w:rPr>
          <w:spacing w:val="-2"/>
        </w:rPr>
        <w:t xml:space="preserve"> </w:t>
      </w:r>
      <w:r w:rsidRPr="00495CB1">
        <w:t>эксплуатируются.</w:t>
      </w:r>
    </w:p>
    <w:p w:rsidR="009A3251" w:rsidRPr="00495CB1" w:rsidRDefault="009A3251">
      <w:pPr>
        <w:pStyle w:val="Heading2"/>
        <w:numPr>
          <w:ilvl w:val="2"/>
          <w:numId w:val="25"/>
        </w:numPr>
        <w:tabs>
          <w:tab w:val="left" w:pos="975"/>
        </w:tabs>
        <w:spacing w:before="160" w:line="360" w:lineRule="auto"/>
        <w:ind w:left="113" w:right="124" w:firstLine="0"/>
      </w:pPr>
      <w:bookmarkStart w:id="10" w:name="_Toc162189703"/>
      <w:r w:rsidRPr="00495CB1">
        <w:t>Схемы</w:t>
      </w:r>
      <w:r w:rsidRPr="00495CB1">
        <w:rPr>
          <w:spacing w:val="1"/>
        </w:rPr>
        <w:t xml:space="preserve"> </w:t>
      </w:r>
      <w:r w:rsidRPr="00495CB1">
        <w:t>выдачи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мощности,</w:t>
      </w:r>
      <w:r w:rsidRPr="00495CB1">
        <w:rPr>
          <w:spacing w:val="1"/>
        </w:rPr>
        <w:t xml:space="preserve"> </w:t>
      </w:r>
      <w:r w:rsidRPr="00495CB1">
        <w:t>структура</w:t>
      </w:r>
      <w:r w:rsidRPr="00495CB1">
        <w:rPr>
          <w:spacing w:val="1"/>
        </w:rPr>
        <w:t xml:space="preserve"> </w:t>
      </w:r>
      <w:r w:rsidRPr="00495CB1">
        <w:t>теплофикационных</w:t>
      </w:r>
      <w:r w:rsidRPr="00495CB1">
        <w:rPr>
          <w:spacing w:val="1"/>
        </w:rPr>
        <w:t xml:space="preserve"> </w:t>
      </w:r>
      <w:r w:rsidRPr="00495CB1">
        <w:t>установок</w:t>
      </w:r>
      <w:r w:rsidRPr="00495CB1">
        <w:rPr>
          <w:spacing w:val="1"/>
        </w:rPr>
        <w:t xml:space="preserve"> </w:t>
      </w:r>
      <w:r w:rsidRPr="00495CB1">
        <w:t>(для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функционирующих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режиме</w:t>
      </w:r>
      <w:r w:rsidRPr="00495CB1">
        <w:rPr>
          <w:spacing w:val="-67"/>
        </w:rPr>
        <w:t xml:space="preserve"> </w:t>
      </w:r>
      <w:r w:rsidRPr="00495CB1">
        <w:t>комбинированной</w:t>
      </w:r>
      <w:r w:rsidRPr="00495CB1">
        <w:rPr>
          <w:spacing w:val="-2"/>
        </w:rPr>
        <w:t xml:space="preserve"> </w:t>
      </w:r>
      <w:r w:rsidRPr="00495CB1">
        <w:t>выработки</w:t>
      </w:r>
      <w:r w:rsidRPr="00495CB1">
        <w:rPr>
          <w:spacing w:val="-1"/>
        </w:rPr>
        <w:t xml:space="preserve"> </w:t>
      </w:r>
      <w:r w:rsidRPr="00495CB1">
        <w:t>электрической и тепловой</w:t>
      </w:r>
      <w:r w:rsidRPr="00495CB1">
        <w:rPr>
          <w:spacing w:val="-2"/>
        </w:rPr>
        <w:t xml:space="preserve"> </w:t>
      </w:r>
      <w:r w:rsidRPr="00495CB1">
        <w:t>энергии)</w:t>
      </w:r>
      <w:bookmarkEnd w:id="10"/>
    </w:p>
    <w:p w:rsidR="009A3251" w:rsidRPr="00495CB1" w:rsidRDefault="009A3251">
      <w:pPr>
        <w:pStyle w:val="BodyText"/>
        <w:spacing w:line="360" w:lineRule="auto"/>
        <w:ind w:left="113" w:right="123" w:firstLine="708"/>
        <w:jc w:val="both"/>
      </w:pPr>
      <w:r w:rsidRPr="00495CB1">
        <w:t>Источники тепловой энергии, функционирующие в режиме комбинированной</w:t>
      </w:r>
      <w:r w:rsidRPr="00495CB1">
        <w:rPr>
          <w:spacing w:val="1"/>
        </w:rPr>
        <w:t xml:space="preserve"> </w:t>
      </w:r>
      <w:r w:rsidRPr="00495CB1">
        <w:t>выработки</w:t>
      </w:r>
      <w:r w:rsidRPr="00495CB1">
        <w:rPr>
          <w:spacing w:val="-1"/>
        </w:rPr>
        <w:t xml:space="preserve"> </w:t>
      </w:r>
      <w:r w:rsidRPr="00495CB1">
        <w:t>электрической и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отсутствуют.</w:t>
      </w:r>
    </w:p>
    <w:p w:rsidR="009A3251" w:rsidRPr="00495CB1" w:rsidRDefault="009A3251">
      <w:pPr>
        <w:pStyle w:val="BodyText"/>
        <w:spacing w:before="7"/>
        <w:rPr>
          <w:sz w:val="37"/>
        </w:rPr>
      </w:pPr>
    </w:p>
    <w:p w:rsidR="009A3251" w:rsidRPr="00495CB1" w:rsidRDefault="009A3251">
      <w:pPr>
        <w:pStyle w:val="Heading2"/>
        <w:numPr>
          <w:ilvl w:val="2"/>
          <w:numId w:val="25"/>
        </w:numPr>
        <w:tabs>
          <w:tab w:val="left" w:pos="966"/>
        </w:tabs>
        <w:spacing w:line="360" w:lineRule="auto"/>
        <w:ind w:left="113" w:right="122" w:firstLine="0"/>
      </w:pPr>
      <w:bookmarkStart w:id="11" w:name="_Toc162189704"/>
      <w:r w:rsidRPr="00495CB1">
        <w:t>Способы</w:t>
      </w:r>
      <w:r w:rsidRPr="00495CB1">
        <w:rPr>
          <w:spacing w:val="1"/>
        </w:rPr>
        <w:t xml:space="preserve"> </w:t>
      </w:r>
      <w:r w:rsidRPr="00495CB1">
        <w:t>регулирования</w:t>
      </w:r>
      <w:r w:rsidRPr="00495CB1">
        <w:rPr>
          <w:spacing w:val="1"/>
        </w:rPr>
        <w:t xml:space="preserve"> </w:t>
      </w:r>
      <w:r w:rsidRPr="00495CB1">
        <w:t>отпуска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bookmarkEnd w:id="11"/>
    </w:p>
    <w:p w:rsidR="009A3251" w:rsidRPr="00495CB1" w:rsidRDefault="009A3251" w:rsidP="00087E8F">
      <w:pPr>
        <w:pStyle w:val="BodyText"/>
        <w:spacing w:line="360" w:lineRule="auto"/>
        <w:ind w:left="113" w:right="122" w:firstLine="708"/>
        <w:jc w:val="both"/>
      </w:pPr>
      <w:r w:rsidRPr="00495CB1">
        <w:t>Температурный</w:t>
      </w:r>
      <w:r w:rsidRPr="00495CB1">
        <w:rPr>
          <w:spacing w:val="-11"/>
        </w:rPr>
        <w:t xml:space="preserve"> </w:t>
      </w:r>
      <w:r w:rsidRPr="00495CB1">
        <w:t>график</w:t>
      </w:r>
      <w:r w:rsidRPr="00495CB1">
        <w:rPr>
          <w:spacing w:val="-10"/>
        </w:rPr>
        <w:t xml:space="preserve"> </w:t>
      </w:r>
      <w:r w:rsidRPr="00495CB1">
        <w:t>определяет</w:t>
      </w:r>
      <w:r w:rsidRPr="00495CB1">
        <w:rPr>
          <w:spacing w:val="-9"/>
        </w:rPr>
        <w:t xml:space="preserve"> </w:t>
      </w:r>
      <w:r w:rsidRPr="00495CB1">
        <w:t>режим</w:t>
      </w:r>
      <w:r w:rsidRPr="00495CB1">
        <w:rPr>
          <w:spacing w:val="-11"/>
        </w:rPr>
        <w:t xml:space="preserve"> </w:t>
      </w:r>
      <w:r w:rsidRPr="00495CB1">
        <w:t>работы</w:t>
      </w:r>
      <w:r w:rsidRPr="00495CB1">
        <w:rPr>
          <w:spacing w:val="-9"/>
        </w:rPr>
        <w:t xml:space="preserve"> </w:t>
      </w:r>
      <w:r w:rsidRPr="00495CB1">
        <w:t>тепловых</w:t>
      </w:r>
      <w:r w:rsidRPr="00495CB1">
        <w:rPr>
          <w:spacing w:val="-10"/>
        </w:rPr>
        <w:t xml:space="preserve"> </w:t>
      </w:r>
      <w:r w:rsidRPr="00495CB1">
        <w:t>сетей,</w:t>
      </w:r>
      <w:r w:rsidRPr="00495CB1">
        <w:rPr>
          <w:spacing w:val="-9"/>
        </w:rPr>
        <w:t xml:space="preserve"> </w:t>
      </w:r>
      <w:r w:rsidRPr="00495CB1">
        <w:t>обеспечивая</w:t>
      </w:r>
      <w:r w:rsidRPr="00495CB1">
        <w:rPr>
          <w:spacing w:val="-68"/>
        </w:rPr>
        <w:t xml:space="preserve"> </w:t>
      </w:r>
      <w:r w:rsidRPr="00495CB1">
        <w:t>центральное</w:t>
      </w:r>
      <w:r w:rsidRPr="00495CB1">
        <w:rPr>
          <w:spacing w:val="1"/>
        </w:rPr>
        <w:t xml:space="preserve"> </w:t>
      </w:r>
      <w:r w:rsidRPr="00495CB1">
        <w:t>регулирование</w:t>
      </w:r>
      <w:r w:rsidRPr="00495CB1">
        <w:rPr>
          <w:spacing w:val="1"/>
        </w:rPr>
        <w:t xml:space="preserve"> </w:t>
      </w:r>
      <w:r w:rsidRPr="00495CB1">
        <w:t>отпуска</w:t>
      </w:r>
      <w:r w:rsidRPr="00495CB1">
        <w:rPr>
          <w:spacing w:val="1"/>
        </w:rPr>
        <w:t xml:space="preserve"> </w:t>
      </w:r>
      <w:r w:rsidRPr="00495CB1">
        <w:t>тепла.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1"/>
        </w:rPr>
        <w:t xml:space="preserve"> </w:t>
      </w:r>
      <w:r w:rsidRPr="00495CB1">
        <w:t>температурного</w:t>
      </w:r>
      <w:r w:rsidRPr="00495CB1">
        <w:rPr>
          <w:spacing w:val="1"/>
        </w:rPr>
        <w:t xml:space="preserve"> </w:t>
      </w:r>
      <w:r w:rsidRPr="00495CB1">
        <w:t>графика</w:t>
      </w:r>
      <w:r w:rsidRPr="00495CB1">
        <w:rPr>
          <w:spacing w:val="1"/>
        </w:rPr>
        <w:t xml:space="preserve"> </w:t>
      </w:r>
      <w:r w:rsidRPr="00495CB1">
        <w:t>определяется температура подающей и обратной воды в тепловых сетях, а также в</w:t>
      </w:r>
      <w:r w:rsidRPr="00495CB1">
        <w:rPr>
          <w:spacing w:val="1"/>
        </w:rPr>
        <w:t xml:space="preserve"> </w:t>
      </w:r>
      <w:r w:rsidRPr="00495CB1">
        <w:t>абонентском</w:t>
      </w:r>
      <w:r w:rsidRPr="00495CB1">
        <w:rPr>
          <w:spacing w:val="-3"/>
        </w:rPr>
        <w:t xml:space="preserve"> </w:t>
      </w:r>
      <w:r w:rsidRPr="00495CB1">
        <w:t>вводе в</w:t>
      </w:r>
      <w:r w:rsidRPr="00495CB1">
        <w:rPr>
          <w:spacing w:val="-1"/>
        </w:rPr>
        <w:t xml:space="preserve"> </w:t>
      </w:r>
      <w:r w:rsidRPr="00495CB1">
        <w:t>зависимости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температуры</w:t>
      </w:r>
      <w:r w:rsidRPr="00495CB1">
        <w:rPr>
          <w:spacing w:val="-1"/>
        </w:rPr>
        <w:t xml:space="preserve"> </w:t>
      </w:r>
      <w:r w:rsidRPr="00495CB1">
        <w:t>наружного воздуха. В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Старая</w:t>
      </w:r>
      <w:r w:rsidRPr="00495CB1">
        <w:rPr>
          <w:spacing w:val="1"/>
        </w:rPr>
        <w:t xml:space="preserve"> </w:t>
      </w:r>
      <w:r w:rsidRPr="00495CB1">
        <w:t>Вичуга</w:t>
      </w:r>
      <w:r w:rsidRPr="00495CB1">
        <w:rPr>
          <w:spacing w:val="1"/>
        </w:rPr>
        <w:t xml:space="preserve"> </w:t>
      </w:r>
      <w:r w:rsidRPr="00495CB1">
        <w:t>используется</w:t>
      </w:r>
      <w:r w:rsidRPr="00495CB1">
        <w:rPr>
          <w:spacing w:val="1"/>
        </w:rPr>
        <w:t xml:space="preserve"> </w:t>
      </w:r>
      <w:r w:rsidRPr="00495CB1">
        <w:t>второй</w:t>
      </w:r>
      <w:r w:rsidRPr="00495CB1">
        <w:rPr>
          <w:spacing w:val="1"/>
        </w:rPr>
        <w:t xml:space="preserve"> </w:t>
      </w:r>
      <w:r w:rsidRPr="00495CB1">
        <w:t>способ</w:t>
      </w:r>
      <w:r w:rsidRPr="00495CB1">
        <w:rPr>
          <w:spacing w:val="1"/>
        </w:rPr>
        <w:t xml:space="preserve"> </w:t>
      </w:r>
      <w:r w:rsidRPr="00495CB1">
        <w:t>регулирования - качественное регулирование, основным преимуществом которого</w:t>
      </w:r>
      <w:r w:rsidRPr="00495CB1">
        <w:rPr>
          <w:spacing w:val="1"/>
        </w:rPr>
        <w:t xml:space="preserve"> </w:t>
      </w:r>
      <w:r w:rsidRPr="00495CB1">
        <w:t>является</w:t>
      </w:r>
      <w:r w:rsidRPr="00495CB1">
        <w:rPr>
          <w:spacing w:val="-9"/>
        </w:rPr>
        <w:t xml:space="preserve"> </w:t>
      </w:r>
      <w:r w:rsidRPr="00495CB1">
        <w:t>установление</w:t>
      </w:r>
      <w:r w:rsidRPr="00495CB1">
        <w:rPr>
          <w:spacing w:val="-10"/>
        </w:rPr>
        <w:t xml:space="preserve"> </w:t>
      </w:r>
      <w:r w:rsidRPr="00495CB1">
        <w:t>стабильного</w:t>
      </w:r>
      <w:r w:rsidRPr="00495CB1">
        <w:rPr>
          <w:spacing w:val="-9"/>
        </w:rPr>
        <w:t xml:space="preserve"> </w:t>
      </w:r>
      <w:r w:rsidRPr="00495CB1">
        <w:t>гидравлического</w:t>
      </w:r>
      <w:r w:rsidRPr="00495CB1">
        <w:rPr>
          <w:spacing w:val="-8"/>
        </w:rPr>
        <w:t xml:space="preserve"> </w:t>
      </w:r>
      <w:r w:rsidRPr="00495CB1">
        <w:t>режима</w:t>
      </w:r>
      <w:r w:rsidRPr="00495CB1">
        <w:rPr>
          <w:spacing w:val="-8"/>
        </w:rPr>
        <w:t xml:space="preserve"> </w:t>
      </w:r>
      <w:r w:rsidRPr="00495CB1">
        <w:t>работы</w:t>
      </w:r>
      <w:r w:rsidRPr="00495CB1">
        <w:rPr>
          <w:spacing w:val="-9"/>
        </w:rPr>
        <w:t xml:space="preserve"> </w:t>
      </w:r>
      <w:r w:rsidRPr="00495CB1">
        <w:t>тепловых</w:t>
      </w:r>
      <w:r w:rsidRPr="00495CB1">
        <w:rPr>
          <w:spacing w:val="-7"/>
        </w:rPr>
        <w:t xml:space="preserve"> </w:t>
      </w:r>
      <w:r w:rsidRPr="00495CB1">
        <w:t>сетей.</w:t>
      </w:r>
    </w:p>
    <w:p w:rsidR="009A3251" w:rsidRPr="00495CB1" w:rsidRDefault="009A3251">
      <w:pPr>
        <w:spacing w:line="360" w:lineRule="auto"/>
        <w:jc w:val="both"/>
        <w:sectPr w:rsidR="009A3251" w:rsidRPr="00495CB1" w:rsidSect="00FA20AC">
          <w:headerReference w:type="default" r:id="rId19"/>
          <w:footerReference w:type="default" r:id="rId20"/>
          <w:pgSz w:w="11910" w:h="16840"/>
          <w:pgMar w:top="680" w:right="440" w:bottom="1040" w:left="1020" w:header="434" w:footer="845" w:gutter="0"/>
          <w:pgNumType w:start="12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42" style="width:502.05pt;height:.8pt;mso-position-horizontal-relative:char;mso-position-vertical-relative:line" coordsize="10041,16">
            <v:line id="_x0000_s1043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numPr>
          <w:ilvl w:val="2"/>
          <w:numId w:val="25"/>
        </w:numPr>
        <w:tabs>
          <w:tab w:val="left" w:pos="814"/>
        </w:tabs>
        <w:spacing w:before="88"/>
        <w:ind w:left="813"/>
        <w:jc w:val="left"/>
      </w:pPr>
      <w:bookmarkStart w:id="12" w:name="_Toc162189705"/>
      <w:r w:rsidRPr="00495CB1">
        <w:t>Среднегодовая</w:t>
      </w:r>
      <w:r w:rsidRPr="00495CB1">
        <w:rPr>
          <w:spacing w:val="-3"/>
        </w:rPr>
        <w:t xml:space="preserve"> </w:t>
      </w:r>
      <w:r w:rsidRPr="00495CB1">
        <w:t>загрузка</w:t>
      </w:r>
      <w:r w:rsidRPr="00495CB1">
        <w:rPr>
          <w:spacing w:val="-2"/>
        </w:rPr>
        <w:t xml:space="preserve"> </w:t>
      </w:r>
      <w:r w:rsidRPr="00495CB1">
        <w:t>оборудования</w:t>
      </w:r>
      <w:bookmarkEnd w:id="12"/>
    </w:p>
    <w:p w:rsidR="009A3251" w:rsidRPr="00495CB1" w:rsidRDefault="009A3251">
      <w:pPr>
        <w:pStyle w:val="BodyText"/>
        <w:spacing w:before="157"/>
        <w:ind w:left="9107"/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4</w:t>
      </w:r>
    </w:p>
    <w:p w:rsidR="009A3251" w:rsidRPr="00495CB1" w:rsidRDefault="009A3251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36"/>
        <w:gridCol w:w="1832"/>
        <w:gridCol w:w="1867"/>
        <w:gridCol w:w="1865"/>
      </w:tblGrid>
      <w:tr w:rsidR="009A3251" w:rsidRPr="00495CB1" w:rsidTr="00294EC7">
        <w:trPr>
          <w:trHeight w:val="1263"/>
        </w:trPr>
        <w:tc>
          <w:tcPr>
            <w:tcW w:w="4636" w:type="dxa"/>
            <w:vAlign w:val="center"/>
          </w:tcPr>
          <w:p w:rsidR="009A3251" w:rsidRPr="00495CB1" w:rsidRDefault="009A3251" w:rsidP="00294EC7">
            <w:pPr>
              <w:pStyle w:val="TableParagraph"/>
              <w:ind w:left="630" w:right="623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1832" w:type="dxa"/>
            <w:vAlign w:val="center"/>
          </w:tcPr>
          <w:p w:rsidR="009A3251" w:rsidRPr="00495CB1" w:rsidRDefault="009A3251" w:rsidP="00294EC7">
            <w:pPr>
              <w:pStyle w:val="TableParagraph"/>
              <w:ind w:left="163" w:right="154"/>
              <w:rPr>
                <w:sz w:val="24"/>
              </w:rPr>
            </w:pPr>
            <w:r w:rsidRPr="00495CB1">
              <w:rPr>
                <w:sz w:val="24"/>
              </w:rPr>
              <w:t>Располагаемая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Гкал/час</w:t>
            </w:r>
          </w:p>
        </w:tc>
        <w:tc>
          <w:tcPr>
            <w:tcW w:w="1867" w:type="dxa"/>
            <w:vAlign w:val="center"/>
          </w:tcPr>
          <w:p w:rsidR="009A3251" w:rsidRPr="00495CB1" w:rsidRDefault="009A3251" w:rsidP="00294EC7">
            <w:pPr>
              <w:pStyle w:val="TableParagraph"/>
              <w:spacing w:before="134"/>
              <w:ind w:left="163" w:right="158"/>
              <w:rPr>
                <w:sz w:val="24"/>
              </w:rPr>
            </w:pPr>
            <w:r w:rsidRPr="00495CB1">
              <w:rPr>
                <w:sz w:val="24"/>
              </w:rPr>
              <w:t>Среднегодовая нагрузка,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Гкал/час</w:t>
            </w:r>
          </w:p>
        </w:tc>
        <w:tc>
          <w:tcPr>
            <w:tcW w:w="1865" w:type="dxa"/>
            <w:vAlign w:val="center"/>
          </w:tcPr>
          <w:p w:rsidR="009A3251" w:rsidRPr="00495CB1" w:rsidRDefault="009A3251" w:rsidP="00294EC7">
            <w:pPr>
              <w:pStyle w:val="TableParagraph"/>
              <w:ind w:left="160" w:right="158"/>
              <w:rPr>
                <w:sz w:val="24"/>
              </w:rPr>
            </w:pPr>
            <w:r w:rsidRPr="00495CB1">
              <w:rPr>
                <w:sz w:val="24"/>
              </w:rPr>
              <w:t>Среднегодовая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загрузка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оборудования,</w:t>
            </w:r>
          </w:p>
          <w:p w:rsidR="009A3251" w:rsidRPr="00495CB1" w:rsidRDefault="009A3251" w:rsidP="00294EC7">
            <w:pPr>
              <w:pStyle w:val="TableParagraph"/>
              <w:rPr>
                <w:sz w:val="24"/>
              </w:rPr>
            </w:pPr>
            <w:r w:rsidRPr="00495CB1">
              <w:rPr>
                <w:sz w:val="24"/>
              </w:rPr>
              <w:t>%</w:t>
            </w:r>
          </w:p>
        </w:tc>
      </w:tr>
      <w:tr w:rsidR="009A3251" w:rsidRPr="00495CB1" w:rsidTr="00294EC7">
        <w:trPr>
          <w:trHeight w:val="457"/>
        </w:trPr>
        <w:tc>
          <w:tcPr>
            <w:tcW w:w="4636" w:type="dxa"/>
            <w:vAlign w:val="center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631" w:right="623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п.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Старая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Вичуга</w:t>
            </w:r>
          </w:p>
        </w:tc>
        <w:tc>
          <w:tcPr>
            <w:tcW w:w="1832" w:type="dxa"/>
            <w:vAlign w:val="center"/>
          </w:tcPr>
          <w:p w:rsidR="009A3251" w:rsidRPr="00495CB1" w:rsidRDefault="009A3251" w:rsidP="00294EC7">
            <w:pPr>
              <w:pStyle w:val="TableParagraph"/>
              <w:spacing w:before="9"/>
              <w:ind w:left="161" w:right="154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1867" w:type="dxa"/>
            <w:vAlign w:val="center"/>
          </w:tcPr>
          <w:p w:rsidR="009A3251" w:rsidRPr="00495CB1" w:rsidRDefault="009A3251" w:rsidP="00294EC7">
            <w:pPr>
              <w:pStyle w:val="TableParagraph"/>
              <w:spacing w:before="9"/>
              <w:ind w:left="160" w:right="158"/>
              <w:rPr>
                <w:sz w:val="24"/>
              </w:rPr>
            </w:pPr>
            <w:r w:rsidRPr="00495CB1">
              <w:rPr>
                <w:sz w:val="24"/>
              </w:rPr>
              <w:t>3,61</w:t>
            </w:r>
          </w:p>
        </w:tc>
        <w:tc>
          <w:tcPr>
            <w:tcW w:w="1865" w:type="dxa"/>
            <w:vAlign w:val="center"/>
          </w:tcPr>
          <w:p w:rsidR="009A3251" w:rsidRPr="00495CB1" w:rsidRDefault="009A3251" w:rsidP="00294EC7">
            <w:pPr>
              <w:pStyle w:val="TableParagraph"/>
              <w:spacing w:before="9"/>
              <w:ind w:left="158" w:right="158"/>
              <w:rPr>
                <w:sz w:val="24"/>
              </w:rPr>
            </w:pPr>
            <w:r w:rsidRPr="00495CB1">
              <w:rPr>
                <w:sz w:val="24"/>
              </w:rPr>
              <w:t>28,33</w:t>
            </w:r>
          </w:p>
        </w:tc>
      </w:tr>
      <w:tr w:rsidR="009A3251" w:rsidRPr="00495CB1" w:rsidTr="00294EC7">
        <w:trPr>
          <w:trHeight w:val="458"/>
        </w:trPr>
        <w:tc>
          <w:tcPr>
            <w:tcW w:w="4636" w:type="dxa"/>
            <w:vAlign w:val="center"/>
          </w:tcPr>
          <w:p w:rsidR="009A3251" w:rsidRPr="00495CB1" w:rsidRDefault="009A3251" w:rsidP="00294EC7">
            <w:pPr>
              <w:pStyle w:val="TableParagraph"/>
              <w:spacing w:line="274" w:lineRule="exact"/>
              <w:ind w:left="631" w:right="623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п.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Старая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Вичуга</w:t>
            </w:r>
          </w:p>
        </w:tc>
        <w:tc>
          <w:tcPr>
            <w:tcW w:w="1832" w:type="dxa"/>
            <w:vAlign w:val="center"/>
          </w:tcPr>
          <w:p w:rsidR="009A3251" w:rsidRPr="00495CB1" w:rsidRDefault="009A3251" w:rsidP="00294EC7">
            <w:pPr>
              <w:pStyle w:val="TableParagraph"/>
              <w:spacing w:before="8"/>
              <w:ind w:left="161" w:right="154"/>
              <w:rPr>
                <w:sz w:val="24"/>
              </w:rPr>
            </w:pPr>
            <w:r w:rsidRPr="00495CB1">
              <w:rPr>
                <w:sz w:val="24"/>
              </w:rPr>
              <w:t>3,18</w:t>
            </w:r>
          </w:p>
        </w:tc>
        <w:tc>
          <w:tcPr>
            <w:tcW w:w="1867" w:type="dxa"/>
            <w:vAlign w:val="center"/>
          </w:tcPr>
          <w:p w:rsidR="009A3251" w:rsidRPr="00495CB1" w:rsidRDefault="009A3251" w:rsidP="00294EC7">
            <w:pPr>
              <w:pStyle w:val="TableParagraph"/>
              <w:spacing w:before="8"/>
              <w:ind w:left="160" w:right="158"/>
              <w:rPr>
                <w:sz w:val="24"/>
              </w:rPr>
            </w:pPr>
            <w:r w:rsidRPr="00495CB1">
              <w:rPr>
                <w:sz w:val="24"/>
              </w:rPr>
              <w:t>0,47</w:t>
            </w:r>
          </w:p>
        </w:tc>
        <w:tc>
          <w:tcPr>
            <w:tcW w:w="1865" w:type="dxa"/>
            <w:vAlign w:val="center"/>
          </w:tcPr>
          <w:p w:rsidR="009A3251" w:rsidRPr="00495CB1" w:rsidRDefault="009A3251" w:rsidP="00294EC7">
            <w:pPr>
              <w:pStyle w:val="TableParagraph"/>
              <w:spacing w:before="8"/>
              <w:ind w:left="158" w:right="158"/>
              <w:rPr>
                <w:sz w:val="24"/>
              </w:rPr>
            </w:pPr>
            <w:r w:rsidRPr="00495CB1">
              <w:rPr>
                <w:sz w:val="24"/>
              </w:rPr>
              <w:t>15</w:t>
            </w:r>
          </w:p>
        </w:tc>
      </w:tr>
    </w:tbl>
    <w:p w:rsidR="009A3251" w:rsidRPr="00495CB1" w:rsidRDefault="009A3251" w:rsidP="00BC0C2A">
      <w:pPr>
        <w:pStyle w:val="Heading2"/>
        <w:numPr>
          <w:ilvl w:val="2"/>
          <w:numId w:val="25"/>
        </w:numPr>
        <w:tabs>
          <w:tab w:val="left" w:pos="814"/>
        </w:tabs>
        <w:spacing w:before="120"/>
        <w:ind w:left="810" w:hanging="697"/>
      </w:pPr>
      <w:bookmarkStart w:id="13" w:name="_Toc162189706"/>
      <w:r w:rsidRPr="00495CB1">
        <w:t>Способы</w:t>
      </w:r>
      <w:r w:rsidRPr="00495CB1">
        <w:rPr>
          <w:spacing w:val="-3"/>
        </w:rPr>
        <w:t xml:space="preserve"> </w:t>
      </w:r>
      <w:r w:rsidRPr="00495CB1">
        <w:t>учета</w:t>
      </w:r>
      <w:r w:rsidRPr="00495CB1">
        <w:rPr>
          <w:spacing w:val="-1"/>
        </w:rPr>
        <w:t xml:space="preserve"> </w:t>
      </w:r>
      <w:r w:rsidRPr="00495CB1">
        <w:t>тепла,</w:t>
      </w:r>
      <w:r w:rsidRPr="00495CB1">
        <w:rPr>
          <w:spacing w:val="-1"/>
        </w:rPr>
        <w:t xml:space="preserve"> </w:t>
      </w:r>
      <w:r w:rsidRPr="00495CB1">
        <w:t>отпущенного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тепловые</w:t>
      </w:r>
      <w:r w:rsidRPr="00495CB1">
        <w:rPr>
          <w:spacing w:val="-1"/>
        </w:rPr>
        <w:t xml:space="preserve"> </w:t>
      </w:r>
      <w:r w:rsidRPr="00495CB1">
        <w:t>сети</w:t>
      </w:r>
      <w:bookmarkEnd w:id="13"/>
    </w:p>
    <w:p w:rsidR="009A3251" w:rsidRPr="00495CB1" w:rsidRDefault="009A3251">
      <w:pPr>
        <w:pStyle w:val="BodyText"/>
        <w:spacing w:before="159" w:line="360" w:lineRule="auto"/>
        <w:ind w:left="113" w:right="121" w:firstLine="708"/>
        <w:jc w:val="both"/>
      </w:pPr>
      <w:r w:rsidRPr="00495CB1">
        <w:t>Перечень источников тепловой энергии п. Старая Вичуга Ивановской области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-10"/>
        </w:rPr>
        <w:t xml:space="preserve"> </w:t>
      </w:r>
      <w:r w:rsidRPr="00495CB1">
        <w:t>указанием</w:t>
      </w:r>
      <w:r w:rsidRPr="00495CB1">
        <w:rPr>
          <w:spacing w:val="-9"/>
        </w:rPr>
        <w:t xml:space="preserve"> </w:t>
      </w:r>
      <w:r w:rsidRPr="00495CB1">
        <w:t>наличия</w:t>
      </w:r>
      <w:r w:rsidRPr="00495CB1">
        <w:rPr>
          <w:spacing w:val="-9"/>
        </w:rPr>
        <w:t xml:space="preserve"> </w:t>
      </w:r>
      <w:r w:rsidRPr="00495CB1">
        <w:t>установленных</w:t>
      </w:r>
      <w:r w:rsidRPr="00495CB1">
        <w:rPr>
          <w:spacing w:val="-9"/>
        </w:rPr>
        <w:t xml:space="preserve"> </w:t>
      </w:r>
      <w:r w:rsidRPr="00495CB1">
        <w:t>приборов</w:t>
      </w:r>
      <w:r w:rsidRPr="00495CB1">
        <w:rPr>
          <w:spacing w:val="-9"/>
        </w:rPr>
        <w:t xml:space="preserve"> </w:t>
      </w:r>
      <w:r w:rsidRPr="00495CB1">
        <w:t>учета</w:t>
      </w:r>
      <w:r w:rsidRPr="00495CB1">
        <w:rPr>
          <w:spacing w:val="-9"/>
        </w:rPr>
        <w:t xml:space="preserve"> </w:t>
      </w:r>
      <w:r w:rsidRPr="00495CB1">
        <w:t>отпущенной</w:t>
      </w:r>
      <w:r w:rsidRPr="00495CB1">
        <w:rPr>
          <w:spacing w:val="-9"/>
        </w:rPr>
        <w:t xml:space="preserve"> </w:t>
      </w:r>
      <w:r w:rsidRPr="00495CB1">
        <w:t>тепловой</w:t>
      </w:r>
      <w:r w:rsidRPr="00495CB1">
        <w:rPr>
          <w:spacing w:val="-10"/>
        </w:rPr>
        <w:t xml:space="preserve"> </w:t>
      </w:r>
      <w:r w:rsidRPr="00495CB1">
        <w:t>энергии</w:t>
      </w:r>
      <w:r w:rsidRPr="00495CB1">
        <w:rPr>
          <w:spacing w:val="-8"/>
        </w:rPr>
        <w:t xml:space="preserve"> </w:t>
      </w:r>
      <w:r w:rsidRPr="00495CB1">
        <w:t>и</w:t>
      </w:r>
      <w:r w:rsidRPr="00495CB1">
        <w:rPr>
          <w:spacing w:val="-68"/>
        </w:rPr>
        <w:t xml:space="preserve"> </w:t>
      </w:r>
      <w:r w:rsidRPr="00495CB1">
        <w:t>рекомендации</w:t>
      </w:r>
      <w:r w:rsidRPr="00495CB1">
        <w:rPr>
          <w:spacing w:val="1"/>
        </w:rPr>
        <w:t xml:space="preserve"> </w:t>
      </w:r>
      <w:r w:rsidRPr="00495CB1">
        <w:t>экспертной</w:t>
      </w:r>
      <w:r w:rsidRPr="00495CB1">
        <w:rPr>
          <w:spacing w:val="1"/>
        </w:rPr>
        <w:t xml:space="preserve"> </w:t>
      </w:r>
      <w:r w:rsidRPr="00495CB1">
        <w:t>группы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необходимости</w:t>
      </w:r>
      <w:r w:rsidRPr="00495CB1">
        <w:rPr>
          <w:spacing w:val="1"/>
        </w:rPr>
        <w:t xml:space="preserve"> </w:t>
      </w:r>
      <w:r w:rsidRPr="00495CB1">
        <w:t>установки</w:t>
      </w:r>
      <w:r w:rsidRPr="00495CB1">
        <w:rPr>
          <w:spacing w:val="1"/>
        </w:rPr>
        <w:t xml:space="preserve"> </w:t>
      </w:r>
      <w:r w:rsidRPr="00495CB1">
        <w:t>дополнительных</w:t>
      </w:r>
      <w:r w:rsidRPr="00495CB1">
        <w:rPr>
          <w:spacing w:val="1"/>
        </w:rPr>
        <w:t xml:space="preserve"> </w:t>
      </w:r>
      <w:r w:rsidRPr="00495CB1">
        <w:t>приборов</w:t>
      </w:r>
      <w:r w:rsidRPr="00495CB1">
        <w:rPr>
          <w:spacing w:val="-2"/>
        </w:rPr>
        <w:t xml:space="preserve"> </w:t>
      </w:r>
      <w:r w:rsidRPr="00495CB1">
        <w:t>учета</w:t>
      </w:r>
      <w:r w:rsidRPr="00495CB1">
        <w:rPr>
          <w:spacing w:val="-1"/>
        </w:rPr>
        <w:t xml:space="preserve"> </w:t>
      </w:r>
      <w:r w:rsidRPr="00495CB1">
        <w:t>представлен 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1"/>
        </w:rPr>
        <w:t xml:space="preserve"> </w:t>
      </w:r>
      <w:r w:rsidRPr="00495CB1">
        <w:t>ниже.</w:t>
      </w:r>
    </w:p>
    <w:p w:rsidR="009A3251" w:rsidRPr="00495CB1" w:rsidRDefault="009A3251">
      <w:pPr>
        <w:pStyle w:val="BodyText"/>
        <w:spacing w:line="321" w:lineRule="exact"/>
        <w:ind w:right="124"/>
        <w:jc w:val="right"/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5</w:t>
      </w:r>
    </w:p>
    <w:p w:rsidR="009A3251" w:rsidRPr="00495CB1" w:rsidRDefault="009A3251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35"/>
        <w:gridCol w:w="2361"/>
        <w:gridCol w:w="3902"/>
      </w:tblGrid>
      <w:tr w:rsidR="009A3251" w:rsidRPr="00495CB1" w:rsidTr="00103CC0">
        <w:trPr>
          <w:trHeight w:val="890"/>
        </w:trPr>
        <w:tc>
          <w:tcPr>
            <w:tcW w:w="3935" w:type="dxa"/>
            <w:vAlign w:val="center"/>
          </w:tcPr>
          <w:p w:rsidR="009A3251" w:rsidRPr="00495CB1" w:rsidRDefault="009A3251" w:rsidP="00103CC0">
            <w:pPr>
              <w:pStyle w:val="TableParagraph"/>
              <w:ind w:left="642" w:right="63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2361" w:type="dxa"/>
            <w:vAlign w:val="center"/>
          </w:tcPr>
          <w:p w:rsidR="009A3251" w:rsidRPr="00495CB1" w:rsidRDefault="009A3251" w:rsidP="00103CC0">
            <w:pPr>
              <w:pStyle w:val="TableParagraph"/>
              <w:ind w:left="705" w:right="193" w:hanging="48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Наличие приборов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учета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т.э.</w:t>
            </w:r>
          </w:p>
        </w:tc>
        <w:tc>
          <w:tcPr>
            <w:tcW w:w="3902" w:type="dxa"/>
            <w:vAlign w:val="center"/>
          </w:tcPr>
          <w:p w:rsidR="009A3251" w:rsidRPr="00495CB1" w:rsidRDefault="009A3251" w:rsidP="00103CC0">
            <w:pPr>
              <w:pStyle w:val="TableParagraph"/>
              <w:ind w:left="960" w:right="492" w:hanging="44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Необходимость в установке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приборов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учета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т.э.</w:t>
            </w:r>
          </w:p>
        </w:tc>
      </w:tr>
      <w:tr w:rsidR="009A3251" w:rsidRPr="00495CB1" w:rsidTr="00103CC0">
        <w:trPr>
          <w:trHeight w:val="436"/>
        </w:trPr>
        <w:tc>
          <w:tcPr>
            <w:tcW w:w="3935" w:type="dxa"/>
            <w:vAlign w:val="center"/>
          </w:tcPr>
          <w:p w:rsidR="009A3251" w:rsidRPr="00495CB1" w:rsidRDefault="009A3251" w:rsidP="00103CC0">
            <w:pPr>
              <w:pStyle w:val="TableParagraph"/>
              <w:spacing w:line="274" w:lineRule="exact"/>
              <w:ind w:left="642" w:right="635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2361" w:type="dxa"/>
            <w:vAlign w:val="center"/>
          </w:tcPr>
          <w:p w:rsidR="009A3251" w:rsidRPr="00495CB1" w:rsidRDefault="009A3251" w:rsidP="00103CC0">
            <w:pPr>
              <w:pStyle w:val="TableParagraph"/>
              <w:spacing w:line="274" w:lineRule="exact"/>
              <w:ind w:left="988" w:right="982"/>
              <w:rPr>
                <w:sz w:val="24"/>
              </w:rPr>
            </w:pPr>
            <w:r w:rsidRPr="00495CB1">
              <w:rPr>
                <w:sz w:val="24"/>
              </w:rPr>
              <w:t>нет</w:t>
            </w:r>
          </w:p>
        </w:tc>
        <w:tc>
          <w:tcPr>
            <w:tcW w:w="3902" w:type="dxa"/>
            <w:vAlign w:val="center"/>
          </w:tcPr>
          <w:p w:rsidR="009A3251" w:rsidRPr="00495CB1" w:rsidRDefault="009A3251" w:rsidP="00103CC0">
            <w:pPr>
              <w:pStyle w:val="TableParagraph"/>
              <w:spacing w:line="274" w:lineRule="exact"/>
              <w:ind w:left="173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есть</w:t>
            </w:r>
          </w:p>
        </w:tc>
      </w:tr>
      <w:tr w:rsidR="009A3251" w:rsidRPr="00495CB1" w:rsidTr="00103CC0">
        <w:trPr>
          <w:trHeight w:val="436"/>
        </w:trPr>
        <w:tc>
          <w:tcPr>
            <w:tcW w:w="3935" w:type="dxa"/>
            <w:vAlign w:val="center"/>
          </w:tcPr>
          <w:p w:rsidR="009A3251" w:rsidRPr="00495CB1" w:rsidRDefault="009A3251" w:rsidP="00103CC0">
            <w:pPr>
              <w:pStyle w:val="TableParagraph"/>
              <w:spacing w:line="274" w:lineRule="exact"/>
              <w:ind w:left="642" w:right="635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2361" w:type="dxa"/>
            <w:vAlign w:val="center"/>
          </w:tcPr>
          <w:p w:rsidR="009A3251" w:rsidRPr="00495CB1" w:rsidRDefault="009A3251" w:rsidP="00103CC0">
            <w:pPr>
              <w:pStyle w:val="TableParagraph"/>
              <w:spacing w:line="274" w:lineRule="exact"/>
              <w:ind w:left="988" w:right="982"/>
              <w:rPr>
                <w:sz w:val="24"/>
              </w:rPr>
            </w:pPr>
            <w:r w:rsidRPr="00495CB1">
              <w:rPr>
                <w:sz w:val="24"/>
              </w:rPr>
              <w:t>да</w:t>
            </w:r>
          </w:p>
        </w:tc>
        <w:tc>
          <w:tcPr>
            <w:tcW w:w="3902" w:type="dxa"/>
            <w:vAlign w:val="center"/>
          </w:tcPr>
          <w:p w:rsidR="009A3251" w:rsidRPr="00495CB1" w:rsidRDefault="009A3251" w:rsidP="00103CC0">
            <w:pPr>
              <w:pStyle w:val="TableParagraph"/>
              <w:spacing w:line="274" w:lineRule="exact"/>
              <w:ind w:left="1779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нет</w:t>
            </w:r>
          </w:p>
        </w:tc>
      </w:tr>
    </w:tbl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Heading2"/>
        <w:numPr>
          <w:ilvl w:val="2"/>
          <w:numId w:val="25"/>
        </w:numPr>
        <w:tabs>
          <w:tab w:val="left" w:pos="1133"/>
          <w:tab w:val="left" w:pos="2884"/>
          <w:tab w:val="left" w:pos="4115"/>
          <w:tab w:val="left" w:pos="4526"/>
          <w:tab w:val="left" w:pos="6809"/>
          <w:tab w:val="left" w:pos="8822"/>
        </w:tabs>
        <w:spacing w:before="217" w:line="360" w:lineRule="auto"/>
        <w:ind w:left="113" w:right="124" w:firstLine="0"/>
        <w:jc w:val="left"/>
      </w:pPr>
      <w:bookmarkStart w:id="14" w:name="_Toc162189707"/>
      <w:r w:rsidRPr="00495CB1">
        <w:t>Статистика</w:t>
      </w:r>
      <w:r w:rsidRPr="00495CB1">
        <w:tab/>
        <w:t>отказов</w:t>
      </w:r>
      <w:r w:rsidRPr="00495CB1">
        <w:tab/>
        <w:t>и</w:t>
      </w:r>
      <w:r w:rsidRPr="00495CB1">
        <w:tab/>
        <w:t>восстановлений</w:t>
      </w:r>
      <w:r w:rsidRPr="00495CB1">
        <w:tab/>
        <w:t>оборудования</w:t>
      </w:r>
      <w:r w:rsidRPr="00495CB1">
        <w:tab/>
        <w:t>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bookmarkEnd w:id="14"/>
    </w:p>
    <w:p w:rsidR="009A3251" w:rsidRPr="00495CB1" w:rsidRDefault="009A3251">
      <w:pPr>
        <w:pStyle w:val="BodyText"/>
        <w:spacing w:line="320" w:lineRule="exact"/>
        <w:ind w:left="653"/>
      </w:pPr>
      <w:r w:rsidRPr="00495CB1">
        <w:t>Отказов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восстановлений</w:t>
      </w:r>
      <w:r w:rsidRPr="00495CB1">
        <w:rPr>
          <w:spacing w:val="-2"/>
        </w:rPr>
        <w:t xml:space="preserve"> </w:t>
      </w:r>
      <w:r w:rsidRPr="00495CB1">
        <w:t>оборудования</w:t>
      </w:r>
      <w:r w:rsidRPr="00495CB1">
        <w:rPr>
          <w:spacing w:val="-2"/>
        </w:rPr>
        <w:t xml:space="preserve"> </w:t>
      </w:r>
      <w:r w:rsidRPr="00495CB1">
        <w:t>источников</w:t>
      </w:r>
      <w:r w:rsidRPr="00495CB1">
        <w:rPr>
          <w:spacing w:val="-3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3"/>
        </w:rPr>
        <w:t xml:space="preserve"> </w:t>
      </w:r>
      <w:r w:rsidRPr="00495CB1">
        <w:t>было.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7"/>
        <w:rPr>
          <w:sz w:val="29"/>
        </w:rPr>
      </w:pPr>
    </w:p>
    <w:p w:rsidR="009A3251" w:rsidRPr="00495CB1" w:rsidRDefault="009A3251">
      <w:pPr>
        <w:pStyle w:val="Heading2"/>
        <w:numPr>
          <w:ilvl w:val="2"/>
          <w:numId w:val="25"/>
        </w:numPr>
        <w:tabs>
          <w:tab w:val="left" w:pos="1202"/>
          <w:tab w:val="left" w:pos="3218"/>
          <w:tab w:val="left" w:pos="4905"/>
          <w:tab w:val="left" w:pos="6237"/>
          <w:tab w:val="left" w:pos="6855"/>
          <w:tab w:val="left" w:pos="8762"/>
        </w:tabs>
        <w:spacing w:line="360" w:lineRule="auto"/>
        <w:ind w:left="113" w:right="123" w:firstLine="0"/>
        <w:jc w:val="left"/>
      </w:pPr>
      <w:bookmarkStart w:id="15" w:name="_Toc162189708"/>
      <w:r w:rsidRPr="00495CB1">
        <w:t>Предписания</w:t>
      </w:r>
      <w:r w:rsidRPr="00495CB1">
        <w:tab/>
        <w:t>надзорных</w:t>
      </w:r>
      <w:r w:rsidRPr="00495CB1">
        <w:tab/>
        <w:t>органов</w:t>
      </w:r>
      <w:r w:rsidRPr="00495CB1">
        <w:tab/>
        <w:t>по</w:t>
      </w:r>
      <w:r w:rsidRPr="00495CB1">
        <w:tab/>
        <w:t>запрещению</w:t>
      </w:r>
      <w:r w:rsidRPr="00495CB1">
        <w:tab/>
        <w:t>дальнейшей</w:t>
      </w:r>
      <w:r w:rsidRPr="00495CB1">
        <w:rPr>
          <w:spacing w:val="-67"/>
        </w:rPr>
        <w:t xml:space="preserve"> </w:t>
      </w:r>
      <w:r w:rsidRPr="00495CB1">
        <w:t>эксплуатации 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bookmarkEnd w:id="15"/>
    </w:p>
    <w:p w:rsidR="009A3251" w:rsidRPr="00495CB1" w:rsidRDefault="009A3251">
      <w:pPr>
        <w:pStyle w:val="BodyText"/>
        <w:spacing w:line="360" w:lineRule="auto"/>
        <w:ind w:left="113" w:firstLine="707"/>
      </w:pPr>
      <w:r w:rsidRPr="00495CB1">
        <w:t>Предписания</w:t>
      </w:r>
      <w:r w:rsidRPr="00495CB1">
        <w:rPr>
          <w:spacing w:val="64"/>
        </w:rPr>
        <w:t xml:space="preserve"> </w:t>
      </w:r>
      <w:r w:rsidRPr="00495CB1">
        <w:t>надзорных</w:t>
      </w:r>
      <w:r w:rsidRPr="00495CB1">
        <w:rPr>
          <w:spacing w:val="63"/>
        </w:rPr>
        <w:t xml:space="preserve"> </w:t>
      </w:r>
      <w:r w:rsidRPr="00495CB1">
        <w:t>органов</w:t>
      </w:r>
      <w:r w:rsidRPr="00495CB1">
        <w:rPr>
          <w:spacing w:val="64"/>
        </w:rPr>
        <w:t xml:space="preserve"> </w:t>
      </w:r>
      <w:r w:rsidRPr="00495CB1">
        <w:t>по</w:t>
      </w:r>
      <w:r w:rsidRPr="00495CB1">
        <w:rPr>
          <w:spacing w:val="64"/>
        </w:rPr>
        <w:t xml:space="preserve"> </w:t>
      </w:r>
      <w:r w:rsidRPr="00495CB1">
        <w:t>запрещению</w:t>
      </w:r>
      <w:r w:rsidRPr="00495CB1">
        <w:rPr>
          <w:spacing w:val="65"/>
        </w:rPr>
        <w:t xml:space="preserve"> </w:t>
      </w:r>
      <w:r w:rsidRPr="00495CB1">
        <w:t>дальнейшей</w:t>
      </w:r>
      <w:r w:rsidRPr="00495CB1">
        <w:rPr>
          <w:spacing w:val="65"/>
        </w:rPr>
        <w:t xml:space="preserve"> </w:t>
      </w:r>
      <w:r w:rsidRPr="00495CB1">
        <w:t>эксплуатации</w:t>
      </w:r>
      <w:r w:rsidRPr="00495CB1">
        <w:rPr>
          <w:spacing w:val="-67"/>
        </w:rPr>
        <w:t xml:space="preserve"> </w:t>
      </w:r>
      <w:r w:rsidRPr="00495CB1">
        <w:t>источника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не</w:t>
      </w:r>
      <w:r w:rsidRPr="00495CB1">
        <w:rPr>
          <w:spacing w:val="-1"/>
        </w:rPr>
        <w:t xml:space="preserve"> </w:t>
      </w:r>
      <w:r w:rsidRPr="00495CB1">
        <w:t>выдавалось.</w:t>
      </w:r>
    </w:p>
    <w:p w:rsidR="009A3251" w:rsidRPr="00495CB1" w:rsidRDefault="009A3251">
      <w:pPr>
        <w:spacing w:line="360" w:lineRule="auto"/>
        <w:sectPr w:rsidR="009A3251" w:rsidRPr="00495CB1">
          <w:pgSz w:w="11910" w:h="16840"/>
          <w:pgMar w:top="680" w:right="44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44" style="width:496.1pt;height:.8pt;mso-position-horizontal-relative:char;mso-position-vertical-relative:line" coordsize="9922,16">
            <v:line id="_x0000_s1045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16"/>
        </w:rPr>
      </w:pPr>
    </w:p>
    <w:p w:rsidR="009A3251" w:rsidRPr="00495CB1" w:rsidRDefault="009A3251">
      <w:pPr>
        <w:pStyle w:val="Heading2"/>
        <w:spacing w:before="88"/>
        <w:ind w:left="114"/>
      </w:pPr>
      <w:bookmarkStart w:id="16" w:name="_TOC_250026"/>
      <w:bookmarkStart w:id="17" w:name="_Toc162189709"/>
      <w:r w:rsidRPr="00495CB1">
        <w:t>Часть</w:t>
      </w:r>
      <w:r w:rsidRPr="00495CB1">
        <w:rPr>
          <w:spacing w:val="-2"/>
        </w:rPr>
        <w:t xml:space="preserve"> </w:t>
      </w:r>
      <w:r w:rsidRPr="00495CB1">
        <w:t>3.</w:t>
      </w:r>
      <w:r w:rsidRPr="00495CB1">
        <w:rPr>
          <w:spacing w:val="-1"/>
        </w:rPr>
        <w:t xml:space="preserve"> </w:t>
      </w:r>
      <w:r w:rsidRPr="00495CB1">
        <w:t>Тепловые</w:t>
      </w:r>
      <w:r w:rsidRPr="00495CB1">
        <w:rPr>
          <w:spacing w:val="-3"/>
        </w:rPr>
        <w:t xml:space="preserve"> </w:t>
      </w:r>
      <w:r w:rsidRPr="00495CB1">
        <w:t>сети,</w:t>
      </w:r>
      <w:r w:rsidRPr="00495CB1">
        <w:rPr>
          <w:spacing w:val="-2"/>
        </w:rPr>
        <w:t xml:space="preserve"> </w:t>
      </w:r>
      <w:r w:rsidRPr="00495CB1">
        <w:t>сооружения</w:t>
      </w:r>
      <w:r w:rsidRPr="00495CB1">
        <w:rPr>
          <w:spacing w:val="-4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bookmarkEnd w:id="16"/>
      <w:r w:rsidRPr="00495CB1">
        <w:t>них</w:t>
      </w:r>
      <w:bookmarkEnd w:id="17"/>
    </w:p>
    <w:p w:rsidR="009A3251" w:rsidRPr="00495CB1" w:rsidRDefault="009A3251">
      <w:pPr>
        <w:pStyle w:val="ListParagraph"/>
        <w:numPr>
          <w:ilvl w:val="2"/>
          <w:numId w:val="24"/>
        </w:numPr>
        <w:tabs>
          <w:tab w:val="left" w:pos="814"/>
        </w:tabs>
        <w:spacing w:before="160"/>
        <w:ind w:hanging="701"/>
        <w:rPr>
          <w:b/>
          <w:sz w:val="28"/>
        </w:rPr>
      </w:pPr>
      <w:r w:rsidRPr="00495CB1">
        <w:rPr>
          <w:b/>
          <w:sz w:val="28"/>
        </w:rPr>
        <w:t>Описание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структуры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сетей</w:t>
      </w:r>
    </w:p>
    <w:p w:rsidR="009A3251" w:rsidRPr="00495CB1" w:rsidRDefault="009A3251" w:rsidP="00BC0C2A">
      <w:pPr>
        <w:pStyle w:val="BodyText"/>
        <w:spacing w:before="158" w:line="360" w:lineRule="auto"/>
        <w:ind w:right="102" w:firstLine="567"/>
        <w:jc w:val="both"/>
      </w:pPr>
      <w:r w:rsidRPr="00495CB1">
        <w:t>В Старовичугском городском поселении функционируют два независимых</w:t>
      </w:r>
      <w:r w:rsidRPr="00495CB1">
        <w:rPr>
          <w:spacing w:val="-67"/>
        </w:rPr>
        <w:t xml:space="preserve"> </w:t>
      </w:r>
      <w:r w:rsidRPr="00495CB1">
        <w:t>источников тепловой энергии. Тепловые сети отдельных систем гидравлических</w:t>
      </w:r>
      <w:r w:rsidRPr="00495CB1">
        <w:rPr>
          <w:spacing w:val="1"/>
        </w:rPr>
        <w:t xml:space="preserve"> </w:t>
      </w:r>
      <w:r w:rsidRPr="00495CB1">
        <w:t>связей</w:t>
      </w:r>
      <w:r w:rsidRPr="00495CB1">
        <w:rPr>
          <w:spacing w:val="-4"/>
        </w:rPr>
        <w:t xml:space="preserve"> </w:t>
      </w:r>
      <w:r w:rsidRPr="00495CB1">
        <w:t>друг</w:t>
      </w:r>
      <w:r w:rsidRPr="00495CB1">
        <w:rPr>
          <w:spacing w:val="-3"/>
        </w:rPr>
        <w:t xml:space="preserve"> </w:t>
      </w:r>
      <w:r w:rsidRPr="00495CB1">
        <w:t>с</w:t>
      </w:r>
      <w:r w:rsidRPr="00495CB1">
        <w:rPr>
          <w:spacing w:val="-3"/>
        </w:rPr>
        <w:t xml:space="preserve"> </w:t>
      </w:r>
      <w:r w:rsidRPr="00495CB1">
        <w:t>другом</w:t>
      </w:r>
      <w:r w:rsidRPr="00495CB1">
        <w:rPr>
          <w:spacing w:val="-3"/>
        </w:rPr>
        <w:t xml:space="preserve"> </w:t>
      </w:r>
      <w:r w:rsidRPr="00495CB1">
        <w:t>не</w:t>
      </w:r>
      <w:r w:rsidRPr="00495CB1">
        <w:rPr>
          <w:spacing w:val="-3"/>
        </w:rPr>
        <w:t xml:space="preserve"> </w:t>
      </w:r>
      <w:r w:rsidRPr="00495CB1">
        <w:t>имеют.</w:t>
      </w:r>
      <w:r w:rsidRPr="00495CB1">
        <w:rPr>
          <w:spacing w:val="-3"/>
        </w:rPr>
        <w:t xml:space="preserve"> </w:t>
      </w:r>
      <w:r w:rsidRPr="00495CB1">
        <w:t>Резервирование</w:t>
      </w:r>
      <w:r w:rsidRPr="00495CB1">
        <w:rPr>
          <w:spacing w:val="-3"/>
        </w:rPr>
        <w:t xml:space="preserve"> </w:t>
      </w:r>
      <w:r w:rsidRPr="00495CB1">
        <w:t>отдельных</w:t>
      </w:r>
      <w:r w:rsidRPr="00495CB1">
        <w:rPr>
          <w:spacing w:val="-2"/>
        </w:rPr>
        <w:t xml:space="preserve"> </w:t>
      </w:r>
      <w:r w:rsidRPr="00495CB1">
        <w:t>участков</w:t>
      </w:r>
      <w:r w:rsidRPr="00495CB1">
        <w:rPr>
          <w:spacing w:val="-3"/>
        </w:rPr>
        <w:t xml:space="preserve"> </w:t>
      </w:r>
      <w:r w:rsidRPr="00495CB1">
        <w:t>отсутствует.</w:t>
      </w:r>
    </w:p>
    <w:p w:rsidR="009A3251" w:rsidRPr="00495CB1" w:rsidRDefault="009A3251">
      <w:pPr>
        <w:pStyle w:val="BodyText"/>
        <w:spacing w:before="1"/>
        <w:rPr>
          <w:sz w:val="40"/>
        </w:rPr>
      </w:pPr>
    </w:p>
    <w:p w:rsidR="009A3251" w:rsidRPr="00495CB1" w:rsidRDefault="009A3251">
      <w:pPr>
        <w:pStyle w:val="Heading2"/>
        <w:numPr>
          <w:ilvl w:val="2"/>
          <w:numId w:val="24"/>
        </w:numPr>
        <w:tabs>
          <w:tab w:val="left" w:pos="814"/>
        </w:tabs>
        <w:spacing w:line="360" w:lineRule="auto"/>
        <w:ind w:left="113" w:right="661" w:firstLine="0"/>
      </w:pPr>
      <w:bookmarkStart w:id="18" w:name="_Toc162189710"/>
      <w:r w:rsidRPr="00495CB1">
        <w:t>Карты (схемы) тепловых сетей в зонах действия источников тепловой</w:t>
      </w:r>
      <w:r w:rsidRPr="00495CB1">
        <w:rPr>
          <w:spacing w:val="-67"/>
        </w:rPr>
        <w:t xml:space="preserve"> </w:t>
      </w:r>
      <w:r w:rsidRPr="00495CB1">
        <w:t>энергии</w:t>
      </w:r>
      <w:bookmarkEnd w:id="18"/>
    </w:p>
    <w:p w:rsidR="009A3251" w:rsidRPr="00495CB1" w:rsidRDefault="009A3251" w:rsidP="00BC0C2A">
      <w:pPr>
        <w:pStyle w:val="BodyText"/>
        <w:spacing w:line="318" w:lineRule="exact"/>
        <w:ind w:left="822" w:right="102"/>
      </w:pPr>
      <w:r w:rsidRPr="00495CB1">
        <w:t>Схемы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3"/>
        </w:rPr>
        <w:t xml:space="preserve"> </w:t>
      </w:r>
      <w:r w:rsidRPr="00495CB1">
        <w:t>отопления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горячего</w:t>
      </w:r>
      <w:r w:rsidRPr="00495CB1">
        <w:rPr>
          <w:spacing w:val="-1"/>
        </w:rPr>
        <w:t xml:space="preserve"> </w:t>
      </w:r>
      <w:r w:rsidRPr="00495CB1">
        <w:t>водоснабжения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1</w:t>
      </w:r>
    </w:p>
    <w:p w:rsidR="009A3251" w:rsidRPr="00495CB1" w:rsidRDefault="009A3251" w:rsidP="00BC0C2A">
      <w:pPr>
        <w:pStyle w:val="BodyText"/>
        <w:spacing w:before="162"/>
        <w:ind w:left="113" w:right="102"/>
        <w:jc w:val="both"/>
      </w:pP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 2.1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2.2</w:t>
      </w:r>
      <w:r w:rsidRPr="00495CB1">
        <w:rPr>
          <w:spacing w:val="-2"/>
        </w:rPr>
        <w:t xml:space="preserve"> </w:t>
      </w:r>
      <w:r w:rsidRPr="00495CB1">
        <w:t>соответственно.</w:t>
      </w:r>
    </w:p>
    <w:p w:rsidR="009A3251" w:rsidRPr="00495CB1" w:rsidRDefault="009A3251" w:rsidP="00BC0C2A">
      <w:pPr>
        <w:pStyle w:val="BodyText"/>
        <w:spacing w:before="9"/>
        <w:ind w:right="102"/>
        <w:rPr>
          <w:sz w:val="27"/>
        </w:rPr>
      </w:pPr>
    </w:p>
    <w:p w:rsidR="009A3251" w:rsidRPr="00495CB1" w:rsidRDefault="009A3251" w:rsidP="00BC0C2A">
      <w:pPr>
        <w:pStyle w:val="BodyText"/>
        <w:ind w:left="823" w:right="102"/>
      </w:pPr>
      <w:r w:rsidRPr="00495CB1">
        <w:t>Схемы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3"/>
        </w:rPr>
        <w:t xml:space="preserve"> </w:t>
      </w:r>
      <w:r w:rsidRPr="00495CB1">
        <w:t>отопления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горячего</w:t>
      </w:r>
      <w:r w:rsidRPr="00495CB1">
        <w:rPr>
          <w:spacing w:val="-1"/>
        </w:rPr>
        <w:t xml:space="preserve"> </w:t>
      </w:r>
      <w:r w:rsidRPr="00495CB1">
        <w:t>водоснабжения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3</w:t>
      </w:r>
    </w:p>
    <w:p w:rsidR="009A3251" w:rsidRPr="00495CB1" w:rsidRDefault="009A3251" w:rsidP="00BC0C2A">
      <w:pPr>
        <w:pStyle w:val="BodyText"/>
        <w:spacing w:before="162"/>
        <w:ind w:left="113" w:right="102"/>
        <w:jc w:val="both"/>
      </w:pP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 3.1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3.2</w:t>
      </w:r>
      <w:r w:rsidRPr="00495CB1">
        <w:rPr>
          <w:spacing w:val="-2"/>
        </w:rPr>
        <w:t xml:space="preserve"> </w:t>
      </w:r>
      <w:r w:rsidRPr="00495CB1">
        <w:t>соответственно.</w:t>
      </w:r>
    </w:p>
    <w:p w:rsidR="009A3251" w:rsidRPr="00495CB1" w:rsidRDefault="009A3251">
      <w:pPr>
        <w:jc w:val="both"/>
        <w:sectPr w:rsidR="009A3251" w:rsidRPr="00495CB1">
          <w:pgSz w:w="11910" w:h="16840"/>
          <w:pgMar w:top="680" w:right="44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46" style="width:502.05pt;height:.8pt;mso-position-horizontal-relative:char;mso-position-vertical-relative:line" coordsize="10041,16">
            <v:line id="_x0000_s1047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"/>
        <w:rPr>
          <w:sz w:val="14"/>
        </w:rPr>
      </w:pPr>
      <w:r>
        <w:rPr>
          <w:noProof/>
          <w:lang w:eastAsia="ru-RU"/>
        </w:rPr>
        <w:pict>
          <v:shape id="image4.jpeg" o:spid="_x0000_s1048" type="#_x0000_t75" style="position:absolute;margin-left:92.15pt;margin-top:10.05pt;width:463.8pt;height:667.25pt;z-index:251599872;visibility:visible;mso-wrap-distance-left:0;mso-wrap-distance-right:0;mso-position-horizontal-relative:page">
            <v:imagedata r:id="rId21" o:title=""/>
            <w10:wrap type="topAndBottom" anchorx="page"/>
          </v:shape>
        </w:pic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250"/>
        <w:ind w:left="1922"/>
      </w:pPr>
      <w:r w:rsidRPr="00495CB1">
        <w:t>Рис.</w:t>
      </w:r>
      <w:r w:rsidRPr="00495CB1">
        <w:rPr>
          <w:spacing w:val="-3"/>
        </w:rPr>
        <w:t xml:space="preserve"> </w:t>
      </w:r>
      <w:r w:rsidRPr="00495CB1">
        <w:t>2.1. Схема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отопления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1"/>
        </w:rPr>
        <w:t xml:space="preserve"> </w:t>
      </w:r>
      <w:r w:rsidRPr="00495CB1">
        <w:t>№</w:t>
      </w:r>
      <w:r w:rsidRPr="00495CB1">
        <w:rPr>
          <w:spacing w:val="-3"/>
        </w:rPr>
        <w:t xml:space="preserve"> </w:t>
      </w:r>
      <w:r w:rsidRPr="00495CB1">
        <w:t>1.</w:t>
      </w:r>
    </w:p>
    <w:p w:rsidR="009A3251" w:rsidRPr="00495CB1" w:rsidRDefault="009A3251">
      <w:pPr>
        <w:sectPr w:rsidR="009A3251" w:rsidRPr="00495CB1">
          <w:pgSz w:w="11910" w:h="16840"/>
          <w:pgMar w:top="680" w:right="44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7"/>
        </w:rPr>
      </w:pPr>
    </w:p>
    <w:p w:rsidR="009A3251" w:rsidRPr="00495CB1" w:rsidRDefault="009A3251" w:rsidP="00942ED4">
      <w:pPr>
        <w:pStyle w:val="BodyText"/>
        <w:ind w:hanging="142"/>
        <w:jc w:val="center"/>
      </w:pPr>
      <w:r w:rsidRPr="00C124AE">
        <w:rPr>
          <w:noProof/>
          <w:lang w:eastAsia="ru-RU"/>
        </w:rPr>
        <w:pict>
          <v:shape id="image5.png" o:spid="_x0000_i1032" type="#_x0000_t75" style="width:455.25pt;height:507pt;visibility:visible">
            <v:imagedata r:id="rId22" o:title=""/>
          </v:shape>
        </w:pic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8"/>
        <w:rPr>
          <w:sz w:val="24"/>
        </w:rPr>
      </w:pPr>
    </w:p>
    <w:p w:rsidR="009A3251" w:rsidRPr="00495CB1" w:rsidRDefault="009A3251">
      <w:pPr>
        <w:pStyle w:val="BodyText"/>
        <w:spacing w:before="88"/>
        <w:ind w:left="1670"/>
      </w:pPr>
      <w:r w:rsidRPr="00495CB1">
        <w:t>Рис.</w:t>
      </w:r>
      <w:r w:rsidRPr="00495CB1">
        <w:rPr>
          <w:spacing w:val="-2"/>
        </w:rPr>
        <w:t xml:space="preserve"> </w:t>
      </w:r>
      <w:r w:rsidRPr="00495CB1">
        <w:t>2.2. Схема</w:t>
      </w:r>
      <w:r w:rsidRPr="00495CB1">
        <w:rPr>
          <w:spacing w:val="-1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горячего</w:t>
      </w:r>
      <w:r w:rsidRPr="00495CB1">
        <w:rPr>
          <w:spacing w:val="-1"/>
        </w:rPr>
        <w:t xml:space="preserve"> </w:t>
      </w:r>
      <w:r w:rsidRPr="00495CB1">
        <w:t>водоснабжения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1.</w:t>
      </w:r>
    </w:p>
    <w:p w:rsidR="009A3251" w:rsidRPr="00495CB1" w:rsidRDefault="009A3251">
      <w:pPr>
        <w:sectPr w:rsidR="009A3251" w:rsidRPr="00495CB1">
          <w:headerReference w:type="default" r:id="rId23"/>
          <w:footerReference w:type="default" r:id="rId24"/>
          <w:pgSz w:w="11910" w:h="16840"/>
          <w:pgMar w:top="980" w:right="44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3"/>
        <w:rPr>
          <w:sz w:val="17"/>
        </w:rPr>
      </w:pPr>
    </w:p>
    <w:p w:rsidR="009A3251" w:rsidRPr="00495CB1" w:rsidRDefault="009A3251">
      <w:pPr>
        <w:pStyle w:val="BodyText"/>
        <w:ind w:left="916"/>
      </w:pPr>
      <w:r w:rsidRPr="00C124AE">
        <w:rPr>
          <w:noProof/>
          <w:lang w:eastAsia="ru-RU"/>
        </w:rPr>
        <w:pict>
          <v:shape id="image6.jpeg" o:spid="_x0000_i1033" type="#_x0000_t75" style="width:459pt;height:310.5pt;visibility:visible">
            <v:imagedata r:id="rId25" o:title=""/>
          </v:shape>
        </w:pict>
      </w:r>
    </w:p>
    <w:p w:rsidR="009A3251" w:rsidRPr="00495CB1" w:rsidRDefault="009A3251">
      <w:pPr>
        <w:pStyle w:val="BodyText"/>
        <w:spacing w:before="139"/>
        <w:ind w:left="1659" w:right="963"/>
        <w:jc w:val="center"/>
      </w:pPr>
      <w:r w:rsidRPr="00495CB1">
        <w:t>Рис.</w:t>
      </w:r>
      <w:r w:rsidRPr="00495CB1">
        <w:rPr>
          <w:spacing w:val="-3"/>
        </w:rPr>
        <w:t xml:space="preserve"> </w:t>
      </w:r>
      <w:r w:rsidRPr="00495CB1">
        <w:t>3.1. Схема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отопления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1"/>
        </w:rPr>
        <w:t xml:space="preserve"> </w:t>
      </w:r>
      <w:r w:rsidRPr="00495CB1">
        <w:t>№</w:t>
      </w:r>
      <w:r w:rsidRPr="00495CB1">
        <w:rPr>
          <w:spacing w:val="-3"/>
        </w:rPr>
        <w:t xml:space="preserve"> </w:t>
      </w:r>
      <w:r w:rsidRPr="00495CB1">
        <w:t>3.</w: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3"/>
        <w:rPr>
          <w:sz w:val="21"/>
        </w:rPr>
      </w:pPr>
      <w:r>
        <w:rPr>
          <w:noProof/>
          <w:lang w:eastAsia="ru-RU"/>
        </w:rPr>
        <w:pict>
          <v:shape id="image7.png" o:spid="_x0000_s1050" type="#_x0000_t75" style="position:absolute;margin-left:96.35pt;margin-top:14.2pt;width:475.65pt;height:241.55pt;z-index:251600896;visibility:visible;mso-wrap-distance-left:0;mso-wrap-distance-right:0;mso-position-horizontal-relative:page">
            <v:imagedata r:id="rId26" o:title=""/>
            <w10:wrap type="topAndBottom" anchorx="page"/>
          </v:shape>
        </w:pict>
      </w:r>
    </w:p>
    <w:p w:rsidR="009A3251" w:rsidRPr="00495CB1" w:rsidRDefault="009A3251">
      <w:pPr>
        <w:pStyle w:val="BodyText"/>
        <w:spacing w:before="121"/>
        <w:ind w:left="1659" w:right="963"/>
        <w:jc w:val="center"/>
      </w:pPr>
      <w:r w:rsidRPr="00495CB1">
        <w:t>Рис.</w:t>
      </w:r>
      <w:r w:rsidRPr="00495CB1">
        <w:rPr>
          <w:spacing w:val="-2"/>
        </w:rPr>
        <w:t xml:space="preserve"> </w:t>
      </w:r>
      <w:r w:rsidRPr="00495CB1">
        <w:t>3.2. Схема</w:t>
      </w:r>
      <w:r w:rsidRPr="00495CB1">
        <w:rPr>
          <w:spacing w:val="-1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горячего</w:t>
      </w:r>
      <w:r w:rsidRPr="00495CB1">
        <w:rPr>
          <w:spacing w:val="-1"/>
        </w:rPr>
        <w:t xml:space="preserve"> </w:t>
      </w:r>
      <w:r w:rsidRPr="00495CB1">
        <w:t>водоснабжения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3.</w:t>
      </w:r>
    </w:p>
    <w:p w:rsidR="009A3251" w:rsidRPr="00495CB1" w:rsidRDefault="009A3251">
      <w:pPr>
        <w:jc w:val="center"/>
        <w:sectPr w:rsidR="009A3251" w:rsidRPr="00495CB1">
          <w:pgSz w:w="11910" w:h="16840"/>
          <w:pgMar w:top="980" w:right="44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51" style="width:496.1pt;height:.8pt;mso-position-horizontal-relative:char;mso-position-vertical-relative:line" coordsize="9922,16">
            <v:line id="_x0000_s1052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numPr>
          <w:ilvl w:val="2"/>
          <w:numId w:val="24"/>
        </w:numPr>
        <w:tabs>
          <w:tab w:val="left" w:pos="814"/>
        </w:tabs>
        <w:spacing w:before="88"/>
      </w:pPr>
      <w:bookmarkStart w:id="19" w:name="_Toc162189711"/>
      <w:r w:rsidRPr="00495CB1">
        <w:t>Параметры</w:t>
      </w:r>
      <w:r w:rsidRPr="00495CB1">
        <w:rPr>
          <w:spacing w:val="-2"/>
        </w:rPr>
        <w:t xml:space="preserve"> </w:t>
      </w:r>
      <w:r w:rsidRPr="00495CB1">
        <w:t>тепловых сетей</w:t>
      </w:r>
      <w:bookmarkEnd w:id="19"/>
    </w:p>
    <w:p w:rsidR="009A3251" w:rsidRPr="00495CB1" w:rsidRDefault="009A3251">
      <w:pPr>
        <w:pStyle w:val="BodyText"/>
        <w:spacing w:before="158" w:line="360" w:lineRule="auto"/>
        <w:ind w:left="113" w:right="236" w:firstLine="709"/>
        <w:jc w:val="both"/>
      </w:pPr>
      <w:r w:rsidRPr="00495CB1">
        <w:t>К</w:t>
      </w:r>
      <w:r w:rsidRPr="00495CB1">
        <w:rPr>
          <w:spacing w:val="1"/>
        </w:rPr>
        <w:t xml:space="preserve"> </w:t>
      </w:r>
      <w:r w:rsidRPr="00495CB1">
        <w:t>основным</w:t>
      </w:r>
      <w:r w:rsidRPr="00495CB1">
        <w:rPr>
          <w:spacing w:val="1"/>
        </w:rPr>
        <w:t xml:space="preserve"> </w:t>
      </w:r>
      <w:r w:rsidRPr="00495CB1">
        <w:t>параметрам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относятся:</w:t>
      </w:r>
      <w:r w:rsidRPr="00495CB1">
        <w:rPr>
          <w:spacing w:val="1"/>
        </w:rPr>
        <w:t xml:space="preserve"> </w:t>
      </w:r>
      <w:r w:rsidRPr="00495CB1">
        <w:t>длина,</w:t>
      </w:r>
      <w:r w:rsidRPr="00495CB1">
        <w:rPr>
          <w:spacing w:val="1"/>
        </w:rPr>
        <w:t xml:space="preserve"> </w:t>
      </w:r>
      <w:r w:rsidRPr="00495CB1">
        <w:t>диаметр</w:t>
      </w:r>
      <w:r w:rsidRPr="00495CB1">
        <w:rPr>
          <w:spacing w:val="1"/>
        </w:rPr>
        <w:t xml:space="preserve"> </w:t>
      </w:r>
      <w:r w:rsidRPr="00495CB1">
        <w:t>трубопровода, вид прокладки тепловой сети, материал теплоизоляции, год ввода в</w:t>
      </w:r>
      <w:r w:rsidRPr="00495CB1">
        <w:rPr>
          <w:spacing w:val="1"/>
        </w:rPr>
        <w:t xml:space="preserve"> </w:t>
      </w:r>
      <w:r w:rsidRPr="00495CB1">
        <w:t>эксплуатацию,</w:t>
      </w:r>
      <w:r w:rsidRPr="00495CB1">
        <w:rPr>
          <w:spacing w:val="-2"/>
        </w:rPr>
        <w:t xml:space="preserve"> </w:t>
      </w:r>
      <w:r w:rsidRPr="00495CB1">
        <w:t>подключенная</w:t>
      </w:r>
      <w:r w:rsidRPr="00495CB1">
        <w:rPr>
          <w:spacing w:val="1"/>
        </w:rPr>
        <w:t xml:space="preserve"> </w:t>
      </w:r>
      <w:r w:rsidRPr="00495CB1">
        <w:t>нагрузка.</w:t>
      </w:r>
    </w:p>
    <w:p w:rsidR="009A3251" w:rsidRPr="00495CB1" w:rsidRDefault="009A3251">
      <w:pPr>
        <w:pStyle w:val="BodyText"/>
        <w:spacing w:line="360" w:lineRule="auto"/>
        <w:ind w:left="114" w:right="236" w:firstLine="707"/>
        <w:jc w:val="both"/>
      </w:pPr>
      <w:r w:rsidRPr="00495CB1">
        <w:t>Параметры</w:t>
      </w:r>
      <w:r w:rsidRPr="00495CB1">
        <w:rPr>
          <w:spacing w:val="-7"/>
        </w:rPr>
        <w:t xml:space="preserve"> </w:t>
      </w:r>
      <w:r w:rsidRPr="00495CB1">
        <w:t>тепловых</w:t>
      </w:r>
      <w:r w:rsidRPr="00495CB1">
        <w:rPr>
          <w:spacing w:val="-7"/>
        </w:rPr>
        <w:t xml:space="preserve"> </w:t>
      </w:r>
      <w:r w:rsidRPr="00495CB1">
        <w:t>сетей</w:t>
      </w:r>
      <w:r w:rsidRPr="00495CB1">
        <w:rPr>
          <w:spacing w:val="-6"/>
        </w:rPr>
        <w:t xml:space="preserve"> </w:t>
      </w:r>
      <w:r w:rsidRPr="00495CB1">
        <w:t>от</w:t>
      </w:r>
      <w:r w:rsidRPr="00495CB1">
        <w:rPr>
          <w:spacing w:val="-6"/>
        </w:rPr>
        <w:t xml:space="preserve"> </w:t>
      </w:r>
      <w:r w:rsidRPr="00495CB1">
        <w:t>котельной</w:t>
      </w:r>
      <w:r w:rsidRPr="00495CB1">
        <w:rPr>
          <w:spacing w:val="-8"/>
        </w:rPr>
        <w:t xml:space="preserve"> </w:t>
      </w:r>
      <w:r w:rsidRPr="00495CB1">
        <w:t>№</w:t>
      </w:r>
      <w:r w:rsidRPr="00495CB1">
        <w:rPr>
          <w:spacing w:val="-8"/>
        </w:rPr>
        <w:t xml:space="preserve"> </w:t>
      </w:r>
      <w:r w:rsidRPr="00495CB1">
        <w:t>1</w:t>
      </w:r>
      <w:r w:rsidRPr="00495CB1">
        <w:rPr>
          <w:spacing w:val="-6"/>
        </w:rPr>
        <w:t xml:space="preserve"> </w:t>
      </w:r>
      <w:r w:rsidRPr="00495CB1">
        <w:t>и</w:t>
      </w:r>
      <w:r w:rsidRPr="00495CB1">
        <w:rPr>
          <w:spacing w:val="-7"/>
        </w:rPr>
        <w:t xml:space="preserve"> </w:t>
      </w:r>
      <w:r w:rsidRPr="00495CB1">
        <w:t>котельной</w:t>
      </w:r>
      <w:r w:rsidRPr="00495CB1">
        <w:rPr>
          <w:spacing w:val="-8"/>
        </w:rPr>
        <w:t xml:space="preserve"> </w:t>
      </w:r>
      <w:r w:rsidRPr="00495CB1">
        <w:t>№</w:t>
      </w:r>
      <w:r w:rsidRPr="00495CB1">
        <w:rPr>
          <w:spacing w:val="-8"/>
        </w:rPr>
        <w:t xml:space="preserve"> </w:t>
      </w:r>
      <w:r w:rsidRPr="00495CB1">
        <w:t>3</w:t>
      </w:r>
      <w:r w:rsidRPr="00495CB1">
        <w:rPr>
          <w:spacing w:val="-6"/>
        </w:rPr>
        <w:t xml:space="preserve"> </w:t>
      </w:r>
      <w:r w:rsidRPr="00495CB1">
        <w:t>представлены</w:t>
      </w:r>
      <w:r w:rsidRPr="00495CB1">
        <w:rPr>
          <w:spacing w:val="-7"/>
        </w:rPr>
        <w:t xml:space="preserve"> </w:t>
      </w:r>
      <w:r w:rsidRPr="00495CB1">
        <w:t>в</w:t>
      </w:r>
      <w:r w:rsidRPr="00495CB1">
        <w:rPr>
          <w:spacing w:val="-68"/>
        </w:rPr>
        <w:t xml:space="preserve"> </w:t>
      </w:r>
      <w:r w:rsidRPr="00495CB1">
        <w:t>таблицах</w:t>
      </w:r>
      <w:r w:rsidRPr="00495CB1">
        <w:rPr>
          <w:spacing w:val="-1"/>
        </w:rPr>
        <w:t xml:space="preserve"> </w:t>
      </w:r>
      <w:r w:rsidRPr="00495CB1">
        <w:t>6 – 7 соответственно.</w:t>
      </w:r>
    </w:p>
    <w:p w:rsidR="009A3251" w:rsidRPr="00495CB1" w:rsidRDefault="009A3251">
      <w:pPr>
        <w:pStyle w:val="BodyText"/>
        <w:spacing w:line="320" w:lineRule="exact"/>
        <w:ind w:right="236"/>
        <w:jc w:val="right"/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6</w:t>
      </w:r>
    </w:p>
    <w:p w:rsidR="009A3251" w:rsidRPr="00495CB1" w:rsidRDefault="009A3251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3"/>
        <w:gridCol w:w="2676"/>
        <w:gridCol w:w="1398"/>
        <w:gridCol w:w="1097"/>
        <w:gridCol w:w="1135"/>
        <w:gridCol w:w="1098"/>
        <w:gridCol w:w="1097"/>
      </w:tblGrid>
      <w:tr w:rsidR="009A3251" w:rsidRPr="00495CB1" w:rsidTr="00294EC7">
        <w:trPr>
          <w:trHeight w:val="895"/>
        </w:trPr>
        <w:tc>
          <w:tcPr>
            <w:tcW w:w="1583" w:type="dxa"/>
            <w:vAlign w:val="center"/>
          </w:tcPr>
          <w:p w:rsidR="009A3251" w:rsidRPr="00495CB1" w:rsidRDefault="009A3251" w:rsidP="00294EC7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Начальный</w:t>
            </w:r>
          </w:p>
          <w:p w:rsidR="009A3251" w:rsidRPr="00495CB1" w:rsidRDefault="009A3251" w:rsidP="00294EC7">
            <w:pPr>
              <w:jc w:val="center"/>
            </w:pPr>
            <w:r w:rsidRPr="00495CB1">
              <w:rPr>
                <w:sz w:val="24"/>
              </w:rPr>
              <w:t>узел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9A3251" w:rsidRPr="00495CB1">
        <w:trPr>
          <w:trHeight w:val="315"/>
        </w:trPr>
        <w:tc>
          <w:tcPr>
            <w:tcW w:w="10084" w:type="dxa"/>
            <w:gridSpan w:val="7"/>
          </w:tcPr>
          <w:p w:rsidR="009A3251" w:rsidRPr="00495CB1" w:rsidRDefault="009A3251">
            <w:pPr>
              <w:pStyle w:val="TableParagraph"/>
              <w:spacing w:before="19"/>
              <w:ind w:left="2474" w:right="2468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котельная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№1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Старая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Вичуга.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Сети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отопления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79.6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79.6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31.2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31.2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12.1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12.1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34.5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34.5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27.6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27.6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65.2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65.2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71.4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71.4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15.5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15.5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24.9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24.9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4" w:right="130"/>
              <w:rPr>
                <w:sz w:val="24"/>
              </w:rPr>
            </w:pPr>
            <w:r w:rsidRPr="00495CB1">
              <w:rPr>
                <w:sz w:val="24"/>
              </w:rPr>
              <w:t>139.3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5" w:right="148"/>
              <w:rPr>
                <w:sz w:val="24"/>
              </w:rPr>
            </w:pPr>
            <w:r w:rsidRPr="00495CB1">
              <w:rPr>
                <w:sz w:val="24"/>
              </w:rPr>
              <w:t>139.3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206.7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206.7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11.6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10.46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10.46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46.9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46.9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Советская,Школа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29.5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29.5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31.1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31.1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Советская,Школа,гараж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90.5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90.5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51.7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51.7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26.4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26.4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4.8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49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17.3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тк-07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25.4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25.4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 w:rsidTr="00294EC7">
        <w:trPr>
          <w:trHeight w:val="276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тк-10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Шкирятова,1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27.8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27.8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 w:rsidTr="00294EC7">
        <w:trPr>
          <w:trHeight w:val="275"/>
        </w:trPr>
        <w:tc>
          <w:tcPr>
            <w:tcW w:w="1583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2676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13.9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</w:tbl>
    <w:p w:rsidR="009A3251" w:rsidRPr="00495CB1" w:rsidRDefault="009A3251">
      <w:pPr>
        <w:spacing w:line="256" w:lineRule="exact"/>
        <w:rPr>
          <w:sz w:val="24"/>
        </w:rPr>
        <w:sectPr w:rsidR="009A3251" w:rsidRPr="00495CB1">
          <w:headerReference w:type="default" r:id="rId27"/>
          <w:footerReference w:type="default" r:id="rId28"/>
          <w:pgSz w:w="11910" w:h="16840"/>
          <w:pgMar w:top="680" w:right="44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9A3251" w:rsidRPr="00495CB1">
        <w:trPr>
          <w:trHeight w:val="89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Начальны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й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81.5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81.5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118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Советская,Фабрика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135.2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135.2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96.6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96.6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29.4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29.4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30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30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91.3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91.3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Писарева,баня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17.5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103.8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103.8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104.3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104.3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22.1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22.1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159.03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159.03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38.6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38.6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49.2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49.2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44.5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44.5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Комсомольская,кухня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35.8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35.8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11.9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32.8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Чапаева,5,5а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14.1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14.1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28.6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28.6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13.34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13.34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Клубная,1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17.3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17.3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37.3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37.3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34.8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34.8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31.4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31.4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37.9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37.9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32.5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42.3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42.3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44.5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44.5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4.19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4.19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83.5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83.5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12.5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12.5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45.5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45.5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32.2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</w:tbl>
    <w:p w:rsidR="009A3251" w:rsidRPr="00495CB1" w:rsidRDefault="009A3251">
      <w:pPr>
        <w:spacing w:line="257" w:lineRule="exact"/>
        <w:rPr>
          <w:sz w:val="24"/>
        </w:rPr>
        <w:sectPr w:rsidR="009A3251" w:rsidRPr="00495CB1">
          <w:headerReference w:type="default" r:id="rId29"/>
          <w:footerReference w:type="default" r:id="rId30"/>
          <w:pgSz w:w="11910" w:h="16840"/>
          <w:pgMar w:top="980" w:right="44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9A3251" w:rsidRPr="00495CB1">
        <w:trPr>
          <w:trHeight w:val="89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Начальны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й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 w:rsidRPr="00495CB1">
              <w:rPr>
                <w:sz w:val="24"/>
              </w:rPr>
              <w:t>Клубная,Спортзал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27.7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27.7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18.31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18.31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Клубная,15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10.4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Клубная,9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7.6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7.6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школа,искусств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6.9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8.6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120.56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120.56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47.9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47.9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28.9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28.9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18.6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18.6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Комсомольская,флюрогр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34.2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34.2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Комсомольская,12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Комсомольская,11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Поликлиника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48.7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48.7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К,Больница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49.5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49.5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Комсомольская,гараж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5" w:right="108"/>
              <w:rPr>
                <w:sz w:val="24"/>
              </w:rPr>
            </w:pPr>
            <w:r w:rsidRPr="00495CB1">
              <w:rPr>
                <w:sz w:val="24"/>
              </w:rPr>
              <w:t>Больница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25.4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25.4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81.93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81.93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91.26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91.26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4.52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4.52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55.3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55.3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4.23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4.23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78.15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78.15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30.8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30.8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213.4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213.4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18.2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18.2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22.75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22.75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44.6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44.6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75.3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75.3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137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Клубная,Клуб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</w:tbl>
    <w:p w:rsidR="009A3251" w:rsidRPr="00495CB1" w:rsidRDefault="009A3251">
      <w:pPr>
        <w:spacing w:line="257" w:lineRule="exact"/>
        <w:rPr>
          <w:sz w:val="24"/>
        </w:rPr>
        <w:sectPr w:rsidR="009A3251" w:rsidRPr="00495CB1">
          <w:pgSz w:w="11910" w:h="16840"/>
          <w:pgMar w:top="980" w:right="44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9A3251" w:rsidRPr="00495CB1">
        <w:trPr>
          <w:trHeight w:val="89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Начальны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й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25.33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25.33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4" w:right="130"/>
              <w:rPr>
                <w:sz w:val="24"/>
              </w:rPr>
            </w:pPr>
            <w:r w:rsidRPr="00495CB1">
              <w:rPr>
                <w:sz w:val="24"/>
              </w:rPr>
              <w:t>50.1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5" w:right="148"/>
              <w:rPr>
                <w:sz w:val="24"/>
              </w:rPr>
            </w:pPr>
            <w:r w:rsidRPr="00495CB1">
              <w:rPr>
                <w:sz w:val="24"/>
              </w:rPr>
              <w:t>50.1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53.74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53.74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Писарева,4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Садовая,1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61.5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61.5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13.1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13.1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26.9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26.9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Учеб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Спальный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50.5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50.5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36.46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36.46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19.2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19.2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67.85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67.85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тк-40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17.12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17.12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тк-40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Школьная,7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11.27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11.27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3.72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3.72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Школьная,6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28.1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28.1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80.3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80.3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Кооперативная,1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Школьная,мастер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1.67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1.67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Школьная,гараж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Клубная,почта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Клубная,АО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Телеком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276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7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7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Клубная,15а,Лыжн.база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57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0.28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7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0.28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7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 w:rsidRPr="00495CB1">
              <w:rPr>
                <w:sz w:val="24"/>
              </w:rPr>
              <w:t>Клубная,15а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56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Советск12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56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Советская,12А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56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15"/>
        </w:trPr>
        <w:tc>
          <w:tcPr>
            <w:tcW w:w="4259" w:type="dxa"/>
            <w:gridSpan w:val="2"/>
          </w:tcPr>
          <w:p w:rsidR="009A3251" w:rsidRPr="00495CB1" w:rsidRDefault="009A3251">
            <w:pPr>
              <w:pStyle w:val="TableParagraph"/>
              <w:spacing w:before="17"/>
              <w:ind w:left="1672" w:right="1665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17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5497.57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before="17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5497.57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</w:tr>
      <w:tr w:rsidR="009A3251" w:rsidRPr="00495CB1">
        <w:trPr>
          <w:trHeight w:val="315"/>
        </w:trPr>
        <w:tc>
          <w:tcPr>
            <w:tcW w:w="10084" w:type="dxa"/>
            <w:gridSpan w:val="7"/>
          </w:tcPr>
          <w:p w:rsidR="009A3251" w:rsidRPr="00495CB1" w:rsidRDefault="009A3251">
            <w:pPr>
              <w:pStyle w:val="TableParagraph"/>
              <w:spacing w:before="19"/>
              <w:ind w:left="2474" w:right="2467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котельная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№1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Старая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Вичуга.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Сети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ГВС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79.6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79.6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33.1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34.5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34.5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65.2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65.2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71.4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71.4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24.9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24.9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35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139.3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139.3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11.6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6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1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29"/>
              <w:rPr>
                <w:sz w:val="24"/>
              </w:rPr>
            </w:pPr>
            <w:r w:rsidRPr="00495CB1">
              <w:rPr>
                <w:sz w:val="24"/>
              </w:rPr>
              <w:t>10.46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10.46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46.9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46.9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Советская,Школа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29.5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29.5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17.5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right="417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</w:tbl>
    <w:p w:rsidR="009A3251" w:rsidRPr="00495CB1" w:rsidRDefault="009A3251">
      <w:pPr>
        <w:spacing w:line="274" w:lineRule="exact"/>
        <w:rPr>
          <w:sz w:val="24"/>
        </w:rPr>
        <w:sectPr w:rsidR="009A3251" w:rsidRPr="00495CB1">
          <w:pgSz w:w="11910" w:h="16840"/>
          <w:pgMar w:top="980" w:right="44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2891"/>
        <w:gridCol w:w="1398"/>
        <w:gridCol w:w="1097"/>
        <w:gridCol w:w="1135"/>
        <w:gridCol w:w="1098"/>
        <w:gridCol w:w="1097"/>
      </w:tblGrid>
      <w:tr w:rsidR="009A3251" w:rsidRPr="00495CB1">
        <w:trPr>
          <w:trHeight w:val="895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before="169"/>
              <w:ind w:left="368" w:right="142" w:hanging="19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Начальны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й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ind w:left="120" w:right="115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169"/>
              <w:ind w:left="22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before="169"/>
              <w:ind w:left="24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before="31"/>
              <w:ind w:left="166" w:right="156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под.,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before="31"/>
              <w:ind w:left="136" w:right="128"/>
              <w:rPr>
                <w:sz w:val="24"/>
              </w:rPr>
            </w:pPr>
            <w:r w:rsidRPr="00495CB1">
              <w:rPr>
                <w:sz w:val="24"/>
              </w:rPr>
              <w:t>Диамет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р обр.,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тк-55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103.8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103.8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9" w:right="120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104.3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104.3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22.1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22.1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159.03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159.03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43.6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20.4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11.9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11.9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тк-56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120.56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120.56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9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81.93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81.93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91.26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91.26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тк-66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тк-67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4.52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4.52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тк-70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тк-66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55.3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55.3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4.23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4.23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78.15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78.15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тк-77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47.9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47.9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тк-68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30.8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30.8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28.9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28.9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18.6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18.6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тк-69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2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17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Поликлиника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тк-84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тк-85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48.7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48.7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тк-85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5" w:right="108"/>
              <w:rPr>
                <w:sz w:val="24"/>
              </w:rPr>
            </w:pPr>
            <w:r w:rsidRPr="00495CB1">
              <w:rPr>
                <w:sz w:val="24"/>
              </w:rPr>
              <w:t>Больница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9.9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9.9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4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137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137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9" w:right="119"/>
              <w:rPr>
                <w:sz w:val="24"/>
              </w:rPr>
            </w:pPr>
            <w:r w:rsidRPr="00495CB1">
              <w:rPr>
                <w:sz w:val="24"/>
              </w:rPr>
              <w:t>у-1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25.33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25.33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,Учеб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10.3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10.3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7"/>
              <w:rPr>
                <w:sz w:val="24"/>
              </w:rPr>
            </w:pPr>
            <w:r w:rsidRPr="00495CB1">
              <w:rPr>
                <w:sz w:val="24"/>
              </w:rPr>
              <w:t>Спальный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16.1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тк-31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50.5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50.5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тк-30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36.46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36.46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8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5" w:right="130"/>
              <w:rPr>
                <w:sz w:val="24"/>
              </w:rPr>
            </w:pPr>
            <w:r w:rsidRPr="00495CB1">
              <w:rPr>
                <w:sz w:val="24"/>
              </w:rPr>
              <w:t>19.2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6" w:right="148"/>
              <w:rPr>
                <w:sz w:val="24"/>
              </w:rPr>
            </w:pPr>
            <w:r w:rsidRPr="00495CB1">
              <w:rPr>
                <w:sz w:val="24"/>
              </w:rPr>
              <w:t>19.2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7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7"/>
        </w:trPr>
        <w:tc>
          <w:tcPr>
            <w:tcW w:w="1368" w:type="dxa"/>
          </w:tcPr>
          <w:p w:rsidR="009A3251" w:rsidRPr="00495CB1" w:rsidRDefault="009A3251">
            <w:pPr>
              <w:pStyle w:val="TableParagraph"/>
              <w:spacing w:line="274" w:lineRule="exact"/>
              <w:ind w:left="128" w:right="120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2891" w:type="dxa"/>
          </w:tcPr>
          <w:p w:rsidR="009A3251" w:rsidRPr="00495CB1" w:rsidRDefault="009A3251">
            <w:pPr>
              <w:pStyle w:val="TableParagraph"/>
              <w:spacing w:line="274" w:lineRule="exact"/>
              <w:ind w:left="116" w:right="108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spacing w:line="274" w:lineRule="exact"/>
              <w:ind w:left="120" w:right="113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206.7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206.7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4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8"/>
        </w:trPr>
        <w:tc>
          <w:tcPr>
            <w:tcW w:w="4259" w:type="dxa"/>
            <w:gridSpan w:val="2"/>
          </w:tcPr>
          <w:p w:rsidR="009A3251" w:rsidRPr="00495CB1" w:rsidRDefault="009A3251">
            <w:pPr>
              <w:pStyle w:val="TableParagraph"/>
              <w:spacing w:line="274" w:lineRule="exact"/>
              <w:ind w:left="1672" w:right="1665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1398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spacing w:line="274" w:lineRule="exact"/>
              <w:ind w:left="136" w:right="130"/>
              <w:rPr>
                <w:sz w:val="24"/>
              </w:rPr>
            </w:pPr>
            <w:r w:rsidRPr="00495CB1">
              <w:rPr>
                <w:sz w:val="24"/>
              </w:rPr>
              <w:t>2366.23</w:t>
            </w:r>
          </w:p>
        </w:tc>
        <w:tc>
          <w:tcPr>
            <w:tcW w:w="1135" w:type="dxa"/>
          </w:tcPr>
          <w:p w:rsidR="009A3251" w:rsidRPr="00495CB1" w:rsidRDefault="009A3251">
            <w:pPr>
              <w:pStyle w:val="TableParagraph"/>
              <w:spacing w:line="274" w:lineRule="exact"/>
              <w:ind w:left="157" w:right="148"/>
              <w:rPr>
                <w:sz w:val="24"/>
              </w:rPr>
            </w:pPr>
            <w:r w:rsidRPr="00495CB1">
              <w:rPr>
                <w:sz w:val="24"/>
              </w:rPr>
              <w:t>2366.23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097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</w:tr>
    </w:tbl>
    <w:p w:rsidR="009A3251" w:rsidRPr="00495CB1" w:rsidRDefault="009A3251">
      <w:pPr>
        <w:sectPr w:rsidR="009A3251" w:rsidRPr="00495CB1">
          <w:pgSz w:w="11910" w:h="16840"/>
          <w:pgMar w:top="980" w:right="44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54" style="width:502.05pt;height:.8pt;mso-position-horizontal-relative:char;mso-position-vertical-relative:line" coordsize="10041,16">
            <v:line id="_x0000_s1055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5"/>
        <w:rPr>
          <w:sz w:val="9"/>
        </w:rPr>
      </w:pPr>
    </w:p>
    <w:p w:rsidR="009A3251" w:rsidRPr="00495CB1" w:rsidRDefault="009A3251">
      <w:pPr>
        <w:pStyle w:val="BodyText"/>
        <w:spacing w:before="88"/>
        <w:ind w:right="237"/>
        <w:jc w:val="right"/>
      </w:pPr>
      <w:r w:rsidRPr="00E870A4">
        <w:rPr>
          <w:sz w:val="24"/>
        </w:rPr>
        <w:t>Таблица</w:t>
      </w:r>
      <w:r w:rsidRPr="00E870A4">
        <w:rPr>
          <w:spacing w:val="-3"/>
          <w:sz w:val="24"/>
        </w:rPr>
        <w:t xml:space="preserve"> </w:t>
      </w:r>
      <w:r w:rsidRPr="00E870A4">
        <w:rPr>
          <w:sz w:val="24"/>
        </w:rPr>
        <w:t>7</w:t>
      </w:r>
    </w:p>
    <w:p w:rsidR="009A3251" w:rsidRPr="00495CB1" w:rsidRDefault="009A3251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1955"/>
        <w:gridCol w:w="1446"/>
        <w:gridCol w:w="1544"/>
        <w:gridCol w:w="1010"/>
        <w:gridCol w:w="1098"/>
        <w:gridCol w:w="1220"/>
      </w:tblGrid>
      <w:tr w:rsidR="009A3251" w:rsidRPr="00495CB1">
        <w:trPr>
          <w:trHeight w:val="827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before="134"/>
              <w:ind w:left="682" w:right="309" w:hanging="357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Начальный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A3251" w:rsidRPr="00495CB1" w:rsidRDefault="009A3251">
            <w:pPr>
              <w:pStyle w:val="TableParagraph"/>
              <w:ind w:left="19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A3251" w:rsidRPr="00495CB1" w:rsidRDefault="009A3251">
            <w:pPr>
              <w:pStyle w:val="TableParagraph"/>
              <w:ind w:left="163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before="134"/>
              <w:ind w:left="44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3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73" w:lineRule="exact"/>
              <w:ind w:left="152" w:right="145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</w:p>
          <w:p w:rsidR="009A3251" w:rsidRPr="00495CB1" w:rsidRDefault="009A3251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before="134"/>
              <w:ind w:left="121" w:right="79" w:hanging="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Диаметр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под.,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before="134"/>
              <w:ind w:left="187" w:right="146" w:hanging="18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Диаметр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обр., мм</w:t>
            </w:r>
          </w:p>
        </w:tc>
      </w:tr>
      <w:tr w:rsidR="009A3251" w:rsidRPr="00495CB1">
        <w:trPr>
          <w:trHeight w:val="315"/>
        </w:trPr>
        <w:tc>
          <w:tcPr>
            <w:tcW w:w="10083" w:type="dxa"/>
            <w:gridSpan w:val="7"/>
          </w:tcPr>
          <w:p w:rsidR="009A3251" w:rsidRPr="00495CB1" w:rsidRDefault="009A3251">
            <w:pPr>
              <w:pStyle w:val="TableParagraph"/>
              <w:spacing w:before="19"/>
              <w:ind w:left="2447" w:right="2439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котельная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№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3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Старая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Вичуга.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Сети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отопления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24.2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24.2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Северная,7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20.5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20.5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26.6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26.6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Северная,13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Северная,14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22.9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22.9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67.9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67.9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56.6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56.6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6.6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28.2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28.2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Северная,16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6.4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37.7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37.7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Северная,17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8.8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Северная,19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15.9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15.9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38.8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38.8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108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29.3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29.3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115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Северная,Детсад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8.4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8.4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тк-06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тк-07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38.9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38.9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тк-07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19.7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19.7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тк-08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28.6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28.6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тк-09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Северная,10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11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84.2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84.2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66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55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159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41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41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Северная,5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21.8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21.8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Северная,3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12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46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46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Северная,2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56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89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Северная,18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8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8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тк-24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Северная,4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15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39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7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9.7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9.7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56" w:lineRule="exact"/>
              <w:ind w:left="181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6.7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6.7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219</w:t>
            </w:r>
          </w:p>
        </w:tc>
      </w:tr>
      <w:tr w:rsidR="009A3251" w:rsidRPr="00495CB1">
        <w:trPr>
          <w:trHeight w:val="275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6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Северная,21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6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63.3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63.3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6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6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276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line="257" w:lineRule="exact"/>
              <w:ind w:left="612" w:right="605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line="257" w:lineRule="exact"/>
              <w:ind w:left="685" w:right="677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57" w:lineRule="exact"/>
              <w:ind w:left="419" w:right="413"/>
              <w:rPr>
                <w:sz w:val="24"/>
              </w:rPr>
            </w:pPr>
            <w:r w:rsidRPr="00495CB1">
              <w:rPr>
                <w:sz w:val="24"/>
              </w:rPr>
              <w:t>38.5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57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38.5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57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57" w:lineRule="exact"/>
              <w:ind w:right="41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133</w:t>
            </w:r>
          </w:p>
        </w:tc>
      </w:tr>
      <w:tr w:rsidR="009A3251" w:rsidRPr="00495CB1">
        <w:trPr>
          <w:trHeight w:val="313"/>
        </w:trPr>
        <w:tc>
          <w:tcPr>
            <w:tcW w:w="3765" w:type="dxa"/>
            <w:gridSpan w:val="2"/>
          </w:tcPr>
          <w:p w:rsidR="009A3251" w:rsidRPr="00495CB1" w:rsidRDefault="009A3251">
            <w:pPr>
              <w:pStyle w:val="TableParagraph"/>
              <w:spacing w:before="15"/>
              <w:ind w:left="1425" w:right="1418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before="15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1050.2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before="15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1050.2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</w:tr>
      <w:tr w:rsidR="009A3251" w:rsidRPr="00495CB1">
        <w:trPr>
          <w:trHeight w:val="315"/>
        </w:trPr>
        <w:tc>
          <w:tcPr>
            <w:tcW w:w="10083" w:type="dxa"/>
            <w:gridSpan w:val="7"/>
          </w:tcPr>
          <w:p w:rsidR="009A3251" w:rsidRPr="00495CB1" w:rsidRDefault="009A3251">
            <w:pPr>
              <w:pStyle w:val="TableParagraph"/>
              <w:spacing w:before="19"/>
              <w:ind w:left="2447" w:right="2438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котельная</w:t>
            </w:r>
            <w:r w:rsidRPr="00495CB1">
              <w:rPr>
                <w:b/>
                <w:spacing w:val="-2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№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3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Старая</w:t>
            </w:r>
            <w:r w:rsidRPr="00495CB1">
              <w:rPr>
                <w:b/>
                <w:spacing w:val="-2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Вичуга.</w:t>
            </w:r>
            <w:r w:rsidRPr="00495CB1">
              <w:rPr>
                <w:b/>
                <w:spacing w:val="-3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Сети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ГВС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24.2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24.2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тк-03</w:t>
            </w:r>
          </w:p>
        </w:tc>
        <w:tc>
          <w:tcPr>
            <w:tcW w:w="1955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20.5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20.5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26.6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26.6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тк-12</w:t>
            </w:r>
          </w:p>
        </w:tc>
        <w:tc>
          <w:tcPr>
            <w:tcW w:w="1955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Северная,13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9A3251" w:rsidRPr="00495CB1">
        <w:trPr>
          <w:trHeight w:val="309"/>
        </w:trPr>
        <w:tc>
          <w:tcPr>
            <w:tcW w:w="1810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955" w:type="dxa"/>
          </w:tcPr>
          <w:p w:rsidR="009A3251" w:rsidRPr="00495CB1" w:rsidRDefault="009A3251" w:rsidP="00B6208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67.9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67.9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line="275" w:lineRule="exact"/>
              <w:ind w:right="478"/>
              <w:jc w:val="right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</w:tbl>
    <w:p w:rsidR="009A3251" w:rsidRPr="00495CB1" w:rsidRDefault="009A3251">
      <w:pPr>
        <w:spacing w:line="275" w:lineRule="exact"/>
        <w:jc w:val="right"/>
        <w:rPr>
          <w:sz w:val="24"/>
        </w:rPr>
        <w:sectPr w:rsidR="009A3251" w:rsidRPr="00495CB1">
          <w:headerReference w:type="default" r:id="rId31"/>
          <w:footerReference w:type="default" r:id="rId32"/>
          <w:pgSz w:w="11910" w:h="16840"/>
          <w:pgMar w:top="680" w:right="440" w:bottom="1020" w:left="1020" w:header="434" w:footer="838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56" style="width:502.05pt;height:.8pt;mso-position-horizontal-relative:char;mso-position-vertical-relative:line" coordsize="10041,16">
            <v:line id="_x0000_s1057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5" w:after="1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1955"/>
        <w:gridCol w:w="1446"/>
        <w:gridCol w:w="1544"/>
        <w:gridCol w:w="1010"/>
        <w:gridCol w:w="1098"/>
        <w:gridCol w:w="1220"/>
      </w:tblGrid>
      <w:tr w:rsidR="009A3251" w:rsidRPr="00495CB1">
        <w:trPr>
          <w:trHeight w:val="827"/>
        </w:trPr>
        <w:tc>
          <w:tcPr>
            <w:tcW w:w="1810" w:type="dxa"/>
          </w:tcPr>
          <w:p w:rsidR="009A3251" w:rsidRPr="00495CB1" w:rsidRDefault="009A3251">
            <w:pPr>
              <w:pStyle w:val="TableParagraph"/>
              <w:spacing w:before="134"/>
              <w:ind w:left="682" w:right="309" w:hanging="357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Начальный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955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A3251" w:rsidRPr="00495CB1" w:rsidRDefault="009A3251">
            <w:pPr>
              <w:pStyle w:val="TableParagraph"/>
              <w:ind w:left="19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Конечный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узел</w:t>
            </w:r>
          </w:p>
        </w:tc>
        <w:tc>
          <w:tcPr>
            <w:tcW w:w="1446" w:type="dxa"/>
          </w:tcPr>
          <w:p w:rsidR="009A3251" w:rsidRPr="00495CB1" w:rsidRDefault="009A325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9A3251" w:rsidRPr="00495CB1" w:rsidRDefault="009A3251">
            <w:pPr>
              <w:pStyle w:val="TableParagraph"/>
              <w:ind w:left="163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Дата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ввода</w:t>
            </w:r>
          </w:p>
        </w:tc>
        <w:tc>
          <w:tcPr>
            <w:tcW w:w="1544" w:type="dxa"/>
          </w:tcPr>
          <w:p w:rsidR="009A3251" w:rsidRPr="00495CB1" w:rsidRDefault="009A3251">
            <w:pPr>
              <w:pStyle w:val="TableParagraph"/>
              <w:spacing w:before="134"/>
              <w:ind w:left="448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340"/>
              <w:jc w:val="left"/>
              <w:rPr>
                <w:sz w:val="24"/>
              </w:rPr>
            </w:pPr>
            <w:r w:rsidRPr="00495CB1">
              <w:rPr>
                <w:sz w:val="24"/>
              </w:rPr>
              <w:t>(под.),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</w:p>
        </w:tc>
        <w:tc>
          <w:tcPr>
            <w:tcW w:w="1010" w:type="dxa"/>
          </w:tcPr>
          <w:p w:rsidR="009A3251" w:rsidRPr="00495CB1" w:rsidRDefault="009A3251">
            <w:pPr>
              <w:pStyle w:val="TableParagraph"/>
              <w:spacing w:line="273" w:lineRule="exact"/>
              <w:ind w:left="152" w:right="145"/>
              <w:rPr>
                <w:sz w:val="24"/>
              </w:rPr>
            </w:pPr>
            <w:r w:rsidRPr="00495CB1">
              <w:rPr>
                <w:sz w:val="24"/>
              </w:rPr>
              <w:t>Длина</w:t>
            </w:r>
          </w:p>
          <w:p w:rsidR="009A3251" w:rsidRPr="00495CB1" w:rsidRDefault="009A3251">
            <w:pPr>
              <w:pStyle w:val="TableParagraph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(обр.),</w:t>
            </w:r>
          </w:p>
          <w:p w:rsidR="009A3251" w:rsidRPr="00495CB1" w:rsidRDefault="009A3251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м</w:t>
            </w:r>
          </w:p>
        </w:tc>
        <w:tc>
          <w:tcPr>
            <w:tcW w:w="1098" w:type="dxa"/>
          </w:tcPr>
          <w:p w:rsidR="009A3251" w:rsidRPr="00495CB1" w:rsidRDefault="009A3251">
            <w:pPr>
              <w:pStyle w:val="TableParagraph"/>
              <w:spacing w:before="134"/>
              <w:ind w:left="121" w:right="79" w:hanging="1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Диаметр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под.,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мм</w:t>
            </w:r>
          </w:p>
        </w:tc>
        <w:tc>
          <w:tcPr>
            <w:tcW w:w="1220" w:type="dxa"/>
          </w:tcPr>
          <w:p w:rsidR="009A3251" w:rsidRPr="00495CB1" w:rsidRDefault="009A3251">
            <w:pPr>
              <w:pStyle w:val="TableParagraph"/>
              <w:spacing w:before="134"/>
              <w:ind w:left="187" w:right="146" w:hanging="18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Диаметр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обр., мм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62.6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62.6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Заречная,32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2"/>
              <w:rPr>
                <w:sz w:val="24"/>
              </w:rPr>
            </w:pPr>
            <w:r w:rsidRPr="00495CB1">
              <w:rPr>
                <w:sz w:val="24"/>
              </w:rPr>
              <w:t>2.5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4"/>
              <w:rPr>
                <w:sz w:val="24"/>
              </w:rPr>
            </w:pPr>
            <w:r w:rsidRPr="00495CB1">
              <w:rPr>
                <w:sz w:val="24"/>
              </w:rPr>
              <w:t>2.5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39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38.8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38.8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84.2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84.2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тк-19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66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66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тк-20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55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55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тк-21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41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41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Северная,3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12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12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тк-22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46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46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тк-23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Северная,2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7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№3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9.7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9.7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тк-01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тк-02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6.7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6.7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тк-13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56.6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56.6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6.6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6.6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тк-16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28.2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28.2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тк-17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37.7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37.7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Северная,17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8.8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8.8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тк-15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Северная,19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01.12.1988</w:t>
            </w: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15.9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15.9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тк-05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Северная,Детсад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</w:pP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14.3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14.3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тк-18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Северная,21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</w:pP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63.3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63.3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32</w:t>
            </w:r>
          </w:p>
        </w:tc>
      </w:tr>
      <w:tr w:rsidR="009A3251" w:rsidRPr="00495CB1">
        <w:trPr>
          <w:trHeight w:val="307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тк-14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Заречная,31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</w:pP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20" w:right="411"/>
              <w:rPr>
                <w:sz w:val="24"/>
              </w:rPr>
            </w:pPr>
            <w:r w:rsidRPr="00495CB1">
              <w:rPr>
                <w:sz w:val="24"/>
              </w:rPr>
              <w:t>11.7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4" w:right="144"/>
              <w:rPr>
                <w:sz w:val="24"/>
              </w:rPr>
            </w:pPr>
            <w:r w:rsidRPr="00495CB1">
              <w:rPr>
                <w:sz w:val="24"/>
              </w:rPr>
              <w:t>11.7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39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9" w:right="460"/>
              <w:rPr>
                <w:sz w:val="24"/>
              </w:rPr>
            </w:pPr>
            <w:r w:rsidRPr="00495CB1">
              <w:rPr>
                <w:sz w:val="24"/>
              </w:rPr>
              <w:t>45</w:t>
            </w:r>
          </w:p>
        </w:tc>
      </w:tr>
      <w:tr w:rsidR="009A3251" w:rsidRPr="00495CB1">
        <w:trPr>
          <w:trHeight w:val="308"/>
        </w:trPr>
        <w:tc>
          <w:tcPr>
            <w:tcW w:w="18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тк-04</w:t>
            </w:r>
          </w:p>
        </w:tc>
        <w:tc>
          <w:tcPr>
            <w:tcW w:w="1955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тк-11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</w:pP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19" w:right="413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53" w:right="145"/>
              <w:rPr>
                <w:sz w:val="24"/>
              </w:rPr>
            </w:pPr>
            <w:r w:rsidRPr="00495CB1">
              <w:rPr>
                <w:sz w:val="24"/>
              </w:rPr>
              <w:t>39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348" w:right="340"/>
              <w:rPr>
                <w:sz w:val="24"/>
              </w:rPr>
            </w:pPr>
            <w:r w:rsidRPr="00495CB1">
              <w:rPr>
                <w:sz w:val="24"/>
              </w:rPr>
              <w:t>76</w:t>
            </w: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468" w:right="460"/>
              <w:rPr>
                <w:sz w:val="24"/>
              </w:rPr>
            </w:pPr>
            <w:r w:rsidRPr="00495CB1">
              <w:rPr>
                <w:sz w:val="24"/>
              </w:rPr>
              <w:t>57</w:t>
            </w:r>
          </w:p>
        </w:tc>
      </w:tr>
      <w:tr w:rsidR="009A3251" w:rsidRPr="00495CB1">
        <w:trPr>
          <w:trHeight w:val="309"/>
        </w:trPr>
        <w:tc>
          <w:tcPr>
            <w:tcW w:w="3765" w:type="dxa"/>
            <w:gridSpan w:val="2"/>
          </w:tcPr>
          <w:p w:rsidR="009A3251" w:rsidRPr="00495CB1" w:rsidRDefault="009A3251" w:rsidP="00294E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1446" w:type="dxa"/>
          </w:tcPr>
          <w:p w:rsidR="009A3251" w:rsidRPr="00495CB1" w:rsidRDefault="009A3251" w:rsidP="00294EC7">
            <w:pPr>
              <w:pStyle w:val="TableParagraph"/>
            </w:pPr>
          </w:p>
        </w:tc>
        <w:tc>
          <w:tcPr>
            <w:tcW w:w="1544" w:type="dxa"/>
          </w:tcPr>
          <w:p w:rsidR="009A3251" w:rsidRPr="00495CB1" w:rsidRDefault="009A3251" w:rsidP="00294EC7">
            <w:pPr>
              <w:pStyle w:val="TableParagraph"/>
              <w:spacing w:before="29" w:line="260" w:lineRule="exact"/>
              <w:ind w:left="420" w:right="413"/>
              <w:rPr>
                <w:sz w:val="24"/>
              </w:rPr>
            </w:pPr>
            <w:r w:rsidRPr="00495CB1">
              <w:rPr>
                <w:sz w:val="24"/>
              </w:rPr>
              <w:t>857,8</w:t>
            </w:r>
          </w:p>
        </w:tc>
        <w:tc>
          <w:tcPr>
            <w:tcW w:w="1010" w:type="dxa"/>
          </w:tcPr>
          <w:p w:rsidR="009A3251" w:rsidRPr="00495CB1" w:rsidRDefault="009A3251" w:rsidP="00294EC7">
            <w:pPr>
              <w:pStyle w:val="TableParagraph"/>
              <w:spacing w:before="29" w:line="260" w:lineRule="exact"/>
              <w:ind w:left="154" w:right="145"/>
              <w:rPr>
                <w:sz w:val="24"/>
              </w:rPr>
            </w:pPr>
            <w:r w:rsidRPr="00495CB1">
              <w:rPr>
                <w:sz w:val="24"/>
              </w:rPr>
              <w:t>857,8</w:t>
            </w:r>
          </w:p>
        </w:tc>
        <w:tc>
          <w:tcPr>
            <w:tcW w:w="1098" w:type="dxa"/>
          </w:tcPr>
          <w:p w:rsidR="009A3251" w:rsidRPr="00495CB1" w:rsidRDefault="009A3251" w:rsidP="00294EC7">
            <w:pPr>
              <w:pStyle w:val="TableParagraph"/>
            </w:pPr>
          </w:p>
        </w:tc>
        <w:tc>
          <w:tcPr>
            <w:tcW w:w="1220" w:type="dxa"/>
          </w:tcPr>
          <w:p w:rsidR="009A3251" w:rsidRPr="00495CB1" w:rsidRDefault="009A3251" w:rsidP="00294EC7">
            <w:pPr>
              <w:pStyle w:val="TableParagraph"/>
            </w:pPr>
          </w:p>
        </w:tc>
      </w:tr>
    </w:tbl>
    <w:p w:rsidR="009A3251" w:rsidRPr="00495CB1" w:rsidRDefault="009A3251">
      <w:pPr>
        <w:pStyle w:val="BodyText"/>
      </w:pPr>
    </w:p>
    <w:p w:rsidR="009A3251" w:rsidRPr="00495CB1" w:rsidRDefault="009A3251">
      <w:pPr>
        <w:pStyle w:val="Heading2"/>
        <w:numPr>
          <w:ilvl w:val="2"/>
          <w:numId w:val="23"/>
        </w:numPr>
        <w:tabs>
          <w:tab w:val="left" w:pos="966"/>
        </w:tabs>
        <w:spacing w:before="220" w:line="360" w:lineRule="auto"/>
        <w:ind w:right="237" w:hanging="1"/>
      </w:pPr>
      <w:bookmarkStart w:id="20" w:name="_Toc162189712"/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типов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количества</w:t>
      </w:r>
      <w:r w:rsidRPr="00495CB1">
        <w:rPr>
          <w:spacing w:val="1"/>
        </w:rPr>
        <w:t xml:space="preserve"> </w:t>
      </w:r>
      <w:r w:rsidRPr="00495CB1">
        <w:t>секционирующей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регулирующей</w:t>
      </w:r>
      <w:r w:rsidRPr="00495CB1">
        <w:rPr>
          <w:spacing w:val="1"/>
        </w:rPr>
        <w:t xml:space="preserve"> </w:t>
      </w:r>
      <w:r w:rsidRPr="00495CB1">
        <w:t>арматуры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тепловых сетях</w:t>
      </w:r>
      <w:bookmarkEnd w:id="20"/>
    </w:p>
    <w:p w:rsidR="009A3251" w:rsidRPr="00495CB1" w:rsidRDefault="009A3251">
      <w:pPr>
        <w:pStyle w:val="BodyText"/>
        <w:spacing w:line="360" w:lineRule="auto"/>
        <w:ind w:left="114" w:right="234" w:firstLine="567"/>
        <w:jc w:val="both"/>
      </w:pPr>
      <w:r w:rsidRPr="00495CB1">
        <w:t>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1"/>
        </w:rPr>
        <w:t xml:space="preserve"> </w:t>
      </w:r>
      <w:r w:rsidRPr="00495CB1">
        <w:t>полученным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ресурсоснабжающей</w:t>
      </w:r>
      <w:r w:rsidRPr="00495CB1">
        <w:rPr>
          <w:spacing w:val="1"/>
        </w:rPr>
        <w:t xml:space="preserve"> </w:t>
      </w:r>
      <w:r w:rsidRPr="00495CB1">
        <w:t>организации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качестве</w:t>
      </w:r>
      <w:r w:rsidRPr="00495CB1">
        <w:rPr>
          <w:spacing w:val="1"/>
        </w:rPr>
        <w:t xml:space="preserve"> </w:t>
      </w:r>
      <w:r w:rsidRPr="00495CB1">
        <w:t>запорной арматуры в котельной № 1 и котельной № 3 используются – чугунные</w:t>
      </w:r>
      <w:r w:rsidRPr="00495CB1">
        <w:rPr>
          <w:spacing w:val="1"/>
        </w:rPr>
        <w:t xml:space="preserve"> </w:t>
      </w:r>
      <w:r w:rsidRPr="00495CB1">
        <w:t>задвижки</w:t>
      </w:r>
      <w:r w:rsidRPr="00495CB1">
        <w:rPr>
          <w:spacing w:val="24"/>
        </w:rPr>
        <w:t xml:space="preserve"> </w:t>
      </w:r>
      <w:r w:rsidRPr="00495CB1">
        <w:t>марки</w:t>
      </w:r>
      <w:r w:rsidRPr="00495CB1">
        <w:rPr>
          <w:spacing w:val="91"/>
        </w:rPr>
        <w:t xml:space="preserve"> </w:t>
      </w:r>
      <w:r w:rsidRPr="00495CB1">
        <w:t>30ч6бр.</w:t>
      </w:r>
      <w:r w:rsidRPr="00495CB1">
        <w:rPr>
          <w:spacing w:val="91"/>
        </w:rPr>
        <w:t xml:space="preserve"> </w:t>
      </w:r>
      <w:r w:rsidRPr="00495CB1">
        <w:t>Задвижка</w:t>
      </w:r>
      <w:r w:rsidRPr="00495CB1">
        <w:rPr>
          <w:spacing w:val="92"/>
        </w:rPr>
        <w:t xml:space="preserve"> </w:t>
      </w:r>
      <w:r w:rsidRPr="00495CB1">
        <w:t>чугунная</w:t>
      </w:r>
      <w:r w:rsidRPr="00495CB1">
        <w:rPr>
          <w:spacing w:val="91"/>
        </w:rPr>
        <w:t xml:space="preserve"> </w:t>
      </w:r>
      <w:r w:rsidRPr="00495CB1">
        <w:t>30ч6бр,</w:t>
      </w:r>
      <w:r w:rsidRPr="00495CB1">
        <w:rPr>
          <w:spacing w:val="90"/>
        </w:rPr>
        <w:t xml:space="preserve"> </w:t>
      </w:r>
      <w:r w:rsidRPr="00495CB1">
        <w:t>фланцевая,</w:t>
      </w:r>
      <w:r w:rsidRPr="00495CB1">
        <w:rPr>
          <w:spacing w:val="91"/>
        </w:rPr>
        <w:t xml:space="preserve"> </w:t>
      </w:r>
      <w:r w:rsidRPr="00495CB1">
        <w:t>параллельная,</w:t>
      </w:r>
      <w:r w:rsidRPr="00495CB1">
        <w:rPr>
          <w:spacing w:val="-68"/>
        </w:rPr>
        <w:t xml:space="preserve"> </w:t>
      </w:r>
      <w:r>
        <w:t xml:space="preserve">с выдвижным шпинделем </w:t>
      </w:r>
      <w:r w:rsidRPr="00495CB1">
        <w:t>пред</w:t>
      </w:r>
      <w:r>
        <w:t xml:space="preserve">назначена для установки </w:t>
      </w:r>
      <w:r w:rsidRPr="00495CB1">
        <w:t>на трубопроводах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качестве</w:t>
      </w:r>
      <w:r w:rsidRPr="00495CB1">
        <w:rPr>
          <w:spacing w:val="-2"/>
        </w:rPr>
        <w:t xml:space="preserve"> </w:t>
      </w:r>
      <w:r w:rsidRPr="00495CB1">
        <w:t>запорного устройства.</w:t>
      </w:r>
    </w:p>
    <w:p w:rsidR="009A3251" w:rsidRPr="00495CB1" w:rsidRDefault="009A3251">
      <w:pPr>
        <w:pStyle w:val="Heading2"/>
        <w:numPr>
          <w:ilvl w:val="2"/>
          <w:numId w:val="23"/>
        </w:numPr>
        <w:tabs>
          <w:tab w:val="left" w:pos="951"/>
        </w:tabs>
        <w:spacing w:before="39" w:line="360" w:lineRule="auto"/>
        <w:ind w:left="113" w:right="234" w:firstLine="0"/>
      </w:pPr>
      <w:bookmarkStart w:id="21" w:name="_Toc162189713"/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типов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строительных</w:t>
      </w:r>
      <w:r w:rsidRPr="00495CB1">
        <w:rPr>
          <w:spacing w:val="1"/>
        </w:rPr>
        <w:t xml:space="preserve"> </w:t>
      </w:r>
      <w:r w:rsidRPr="00495CB1">
        <w:t>особенностей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камер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павильонов</w:t>
      </w:r>
      <w:bookmarkEnd w:id="21"/>
    </w:p>
    <w:p w:rsidR="009A3251" w:rsidRPr="00495CB1" w:rsidRDefault="009A3251">
      <w:pPr>
        <w:pStyle w:val="BodyText"/>
        <w:spacing w:line="318" w:lineRule="exact"/>
        <w:ind w:left="114" w:firstLine="567"/>
        <w:jc w:val="both"/>
      </w:pPr>
      <w:r w:rsidRPr="00495CB1">
        <w:t>В</w:t>
      </w:r>
      <w:r w:rsidRPr="00495CB1">
        <w:rPr>
          <w:spacing w:val="61"/>
        </w:rPr>
        <w:t xml:space="preserve"> </w:t>
      </w:r>
      <w:r w:rsidRPr="00495CB1">
        <w:t>виду</w:t>
      </w:r>
      <w:r w:rsidRPr="00495CB1">
        <w:rPr>
          <w:spacing w:val="63"/>
        </w:rPr>
        <w:t xml:space="preserve"> </w:t>
      </w:r>
      <w:r w:rsidRPr="00495CB1">
        <w:t>того,</w:t>
      </w:r>
      <w:r w:rsidRPr="00495CB1">
        <w:rPr>
          <w:spacing w:val="63"/>
        </w:rPr>
        <w:t xml:space="preserve"> </w:t>
      </w:r>
      <w:r w:rsidRPr="00495CB1">
        <w:t>что</w:t>
      </w:r>
      <w:r w:rsidRPr="00495CB1">
        <w:rPr>
          <w:spacing w:val="62"/>
        </w:rPr>
        <w:t xml:space="preserve"> </w:t>
      </w:r>
      <w:r w:rsidRPr="00495CB1">
        <w:t>прокладка</w:t>
      </w:r>
      <w:r w:rsidRPr="00495CB1">
        <w:rPr>
          <w:spacing w:val="63"/>
        </w:rPr>
        <w:t xml:space="preserve"> </w:t>
      </w:r>
      <w:r w:rsidRPr="00495CB1">
        <w:t>тепловых</w:t>
      </w:r>
      <w:r w:rsidRPr="00495CB1">
        <w:rPr>
          <w:spacing w:val="64"/>
        </w:rPr>
        <w:t xml:space="preserve"> </w:t>
      </w:r>
      <w:r w:rsidRPr="00495CB1">
        <w:t>сетей</w:t>
      </w:r>
      <w:r w:rsidRPr="00495CB1">
        <w:rPr>
          <w:spacing w:val="62"/>
        </w:rPr>
        <w:t xml:space="preserve"> </w:t>
      </w:r>
      <w:r w:rsidRPr="00495CB1">
        <w:t>п.</w:t>
      </w:r>
      <w:r w:rsidRPr="00495CB1">
        <w:rPr>
          <w:spacing w:val="64"/>
        </w:rPr>
        <w:t xml:space="preserve"> </w:t>
      </w:r>
      <w:r w:rsidRPr="00495CB1">
        <w:t>Старая</w:t>
      </w:r>
      <w:r w:rsidRPr="00495CB1">
        <w:rPr>
          <w:spacing w:val="64"/>
        </w:rPr>
        <w:t xml:space="preserve"> </w:t>
      </w:r>
      <w:r w:rsidRPr="00495CB1">
        <w:t>Вичуга</w:t>
      </w:r>
      <w:r w:rsidRPr="00495CB1">
        <w:rPr>
          <w:spacing w:val="62"/>
        </w:rPr>
        <w:t xml:space="preserve"> </w:t>
      </w:r>
      <w:r w:rsidRPr="00495CB1">
        <w:t>надземная</w:t>
      </w:r>
      <w:r w:rsidRPr="00495CB1">
        <w:rPr>
          <w:spacing w:val="63"/>
        </w:rPr>
        <w:t xml:space="preserve"> </w:t>
      </w:r>
      <w:r w:rsidRPr="00495CB1">
        <w:t>и</w:t>
      </w:r>
    </w:p>
    <w:p w:rsidR="009A3251" w:rsidRPr="00495CB1" w:rsidRDefault="009A3251">
      <w:pPr>
        <w:pStyle w:val="BodyText"/>
        <w:spacing w:before="4" w:line="480" w:lineRule="atLeast"/>
        <w:ind w:left="113" w:right="235"/>
        <w:jc w:val="both"/>
      </w:pPr>
      <w:r w:rsidRPr="00495CB1">
        <w:t>подземная</w:t>
      </w:r>
      <w:r w:rsidRPr="00495CB1">
        <w:rPr>
          <w:spacing w:val="1"/>
        </w:rPr>
        <w:t xml:space="preserve"> </w:t>
      </w:r>
      <w:r w:rsidRPr="00495CB1">
        <w:t>канальная,</w:t>
      </w:r>
      <w:r w:rsidRPr="00495CB1">
        <w:rPr>
          <w:spacing w:val="1"/>
        </w:rPr>
        <w:t xml:space="preserve"> </w:t>
      </w:r>
      <w:r w:rsidRPr="00495CB1">
        <w:t>то</w:t>
      </w:r>
      <w:r w:rsidRPr="00495CB1">
        <w:rPr>
          <w:spacing w:val="1"/>
        </w:rPr>
        <w:t xml:space="preserve"> </w:t>
      </w:r>
      <w:r w:rsidRPr="00495CB1">
        <w:t>тепловые</w:t>
      </w:r>
      <w:r w:rsidRPr="00495CB1">
        <w:rPr>
          <w:spacing w:val="1"/>
        </w:rPr>
        <w:t xml:space="preserve"> </w:t>
      </w:r>
      <w:r w:rsidRPr="00495CB1">
        <w:t>камеры</w:t>
      </w:r>
      <w:r w:rsidRPr="00495CB1">
        <w:rPr>
          <w:spacing w:val="1"/>
        </w:rPr>
        <w:t xml:space="preserve"> </w:t>
      </w:r>
      <w:r w:rsidRPr="00495CB1">
        <w:t>присутствуют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канальной</w:t>
      </w:r>
      <w:r w:rsidRPr="00495CB1">
        <w:rPr>
          <w:spacing w:val="1"/>
        </w:rPr>
        <w:t xml:space="preserve"> </w:t>
      </w:r>
      <w:r w:rsidRPr="00495CB1">
        <w:t>прокладке</w:t>
      </w:r>
      <w:r w:rsidRPr="00495CB1">
        <w:rPr>
          <w:spacing w:val="-2"/>
        </w:rPr>
        <w:t xml:space="preserve"> </w:t>
      </w:r>
      <w:r w:rsidRPr="00495CB1">
        <w:t>трубопроводов.</w:t>
      </w:r>
    </w:p>
    <w:p w:rsidR="009A3251" w:rsidRPr="00495CB1" w:rsidRDefault="009A3251">
      <w:pPr>
        <w:spacing w:line="480" w:lineRule="atLeast"/>
        <w:jc w:val="both"/>
        <w:sectPr w:rsidR="009A3251" w:rsidRPr="00495CB1">
          <w:pgSz w:w="11910" w:h="16840"/>
          <w:pgMar w:top="680" w:right="440" w:bottom="1020" w:left="1020" w:header="434" w:footer="838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58" style="width:502.05pt;height:.8pt;mso-position-horizontal-relative:char;mso-position-vertical-relative:line" coordsize="10041,16">
            <v:line id="_x0000_s1059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numPr>
          <w:ilvl w:val="2"/>
          <w:numId w:val="23"/>
        </w:numPr>
        <w:tabs>
          <w:tab w:val="left" w:pos="808"/>
        </w:tabs>
        <w:spacing w:before="88" w:line="360" w:lineRule="auto"/>
        <w:ind w:right="235" w:hanging="1"/>
      </w:pPr>
      <w:bookmarkStart w:id="22" w:name="_Toc162189714"/>
      <w:r w:rsidRPr="00495CB1">
        <w:t>Фактические</w:t>
      </w:r>
      <w:r w:rsidRPr="00495CB1">
        <w:rPr>
          <w:spacing w:val="-9"/>
        </w:rPr>
        <w:t xml:space="preserve"> </w:t>
      </w:r>
      <w:r w:rsidRPr="00495CB1">
        <w:t>температурные</w:t>
      </w:r>
      <w:r w:rsidRPr="00495CB1">
        <w:rPr>
          <w:spacing w:val="-8"/>
        </w:rPr>
        <w:t xml:space="preserve"> </w:t>
      </w:r>
      <w:r w:rsidRPr="00495CB1">
        <w:t>режимы</w:t>
      </w:r>
      <w:r w:rsidRPr="00495CB1">
        <w:rPr>
          <w:spacing w:val="-7"/>
        </w:rPr>
        <w:t xml:space="preserve"> </w:t>
      </w:r>
      <w:r w:rsidRPr="00495CB1">
        <w:t>отпуска</w:t>
      </w:r>
      <w:r w:rsidRPr="00495CB1">
        <w:rPr>
          <w:spacing w:val="-7"/>
        </w:rPr>
        <w:t xml:space="preserve"> </w:t>
      </w:r>
      <w:r w:rsidRPr="00495CB1">
        <w:t>тепла</w:t>
      </w:r>
      <w:r w:rsidRPr="00495CB1">
        <w:rPr>
          <w:spacing w:val="-8"/>
        </w:rPr>
        <w:t xml:space="preserve"> </w:t>
      </w:r>
      <w:r w:rsidRPr="00495CB1">
        <w:t>в</w:t>
      </w:r>
      <w:r w:rsidRPr="00495CB1">
        <w:rPr>
          <w:spacing w:val="-8"/>
        </w:rPr>
        <w:t xml:space="preserve"> </w:t>
      </w:r>
      <w:r w:rsidRPr="00495CB1">
        <w:t>тепловые</w:t>
      </w:r>
      <w:r w:rsidRPr="00495CB1">
        <w:rPr>
          <w:spacing w:val="-9"/>
        </w:rPr>
        <w:t xml:space="preserve"> </w:t>
      </w:r>
      <w:r w:rsidRPr="00495CB1">
        <w:t>сети</w:t>
      </w:r>
      <w:r w:rsidRPr="00495CB1">
        <w:rPr>
          <w:spacing w:val="-8"/>
        </w:rPr>
        <w:t xml:space="preserve"> </w:t>
      </w:r>
      <w:r w:rsidRPr="00495CB1">
        <w:t>и</w:t>
      </w:r>
      <w:r w:rsidRPr="00495CB1">
        <w:rPr>
          <w:spacing w:val="-8"/>
        </w:rPr>
        <w:t xml:space="preserve"> </w:t>
      </w:r>
      <w:r w:rsidRPr="00495CB1">
        <w:t>их</w:t>
      </w:r>
      <w:r w:rsidRPr="00495CB1">
        <w:rPr>
          <w:spacing w:val="-68"/>
        </w:rPr>
        <w:t xml:space="preserve"> </w:t>
      </w:r>
      <w:r w:rsidRPr="00495CB1">
        <w:t>соответствие</w:t>
      </w:r>
      <w:r w:rsidRPr="00495CB1">
        <w:rPr>
          <w:spacing w:val="1"/>
        </w:rPr>
        <w:t xml:space="preserve"> </w:t>
      </w:r>
      <w:r w:rsidRPr="00495CB1">
        <w:t>утвержденным</w:t>
      </w:r>
      <w:r w:rsidRPr="00495CB1">
        <w:rPr>
          <w:spacing w:val="1"/>
        </w:rPr>
        <w:t xml:space="preserve"> </w:t>
      </w:r>
      <w:r w:rsidRPr="00495CB1">
        <w:t>графикам</w:t>
      </w:r>
      <w:r w:rsidRPr="00495CB1">
        <w:rPr>
          <w:spacing w:val="1"/>
        </w:rPr>
        <w:t xml:space="preserve"> </w:t>
      </w:r>
      <w:r w:rsidRPr="00495CB1">
        <w:t>регулирования</w:t>
      </w:r>
      <w:r w:rsidRPr="00495CB1">
        <w:rPr>
          <w:spacing w:val="1"/>
        </w:rPr>
        <w:t xml:space="preserve"> </w:t>
      </w:r>
      <w:r w:rsidRPr="00495CB1">
        <w:t>отпуска</w:t>
      </w:r>
      <w:r w:rsidRPr="00495CB1">
        <w:rPr>
          <w:spacing w:val="1"/>
        </w:rPr>
        <w:t xml:space="preserve"> </w:t>
      </w:r>
      <w:r w:rsidRPr="00495CB1">
        <w:t>тепла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тепловые</w:t>
      </w:r>
      <w:r w:rsidRPr="00495CB1">
        <w:rPr>
          <w:spacing w:val="-1"/>
        </w:rPr>
        <w:t xml:space="preserve"> </w:t>
      </w:r>
      <w:r w:rsidRPr="00495CB1">
        <w:t>сети</w:t>
      </w:r>
      <w:bookmarkEnd w:id="22"/>
    </w:p>
    <w:p w:rsidR="009A3251" w:rsidRPr="00495CB1" w:rsidRDefault="009A3251">
      <w:pPr>
        <w:pStyle w:val="BodyText"/>
        <w:spacing w:line="360" w:lineRule="auto"/>
        <w:ind w:left="114" w:right="234" w:firstLine="707"/>
        <w:jc w:val="both"/>
      </w:pPr>
      <w:r w:rsidRPr="00495CB1">
        <w:t>По данным ранее актуализированной и утвержденной схемы теплоснабжения</w:t>
      </w:r>
      <w:r w:rsidRPr="00495CB1">
        <w:rPr>
          <w:spacing w:val="-67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факту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источниках</w:t>
      </w:r>
      <w:r w:rsidRPr="00495CB1">
        <w:rPr>
          <w:spacing w:val="1"/>
        </w:rPr>
        <w:t xml:space="preserve"> </w:t>
      </w:r>
      <w:r w:rsidRPr="00495CB1">
        <w:t>(котельная</w:t>
      </w:r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1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котельная</w:t>
      </w:r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3)</w:t>
      </w:r>
      <w:r w:rsidRPr="00495CB1">
        <w:rPr>
          <w:spacing w:val="1"/>
        </w:rPr>
        <w:t xml:space="preserve"> </w:t>
      </w:r>
      <w:r w:rsidRPr="00495CB1">
        <w:t>используется</w:t>
      </w:r>
      <w:r w:rsidRPr="00495CB1">
        <w:rPr>
          <w:spacing w:val="-67"/>
        </w:rPr>
        <w:t xml:space="preserve"> </w:t>
      </w:r>
      <w:r w:rsidRPr="00495CB1">
        <w:t>температурный</w:t>
      </w:r>
      <w:r w:rsidRPr="00495CB1">
        <w:rPr>
          <w:spacing w:val="-2"/>
        </w:rPr>
        <w:t xml:space="preserve"> </w:t>
      </w:r>
      <w:r w:rsidRPr="00495CB1">
        <w:t>график</w:t>
      </w:r>
      <w:r w:rsidRPr="00495CB1">
        <w:rPr>
          <w:spacing w:val="-1"/>
        </w:rPr>
        <w:t xml:space="preserve"> </w:t>
      </w:r>
      <w:r w:rsidRPr="00495CB1">
        <w:t xml:space="preserve">95-70 </w:t>
      </w:r>
      <w:r w:rsidRPr="00495CB1">
        <w:rPr>
          <w:vertAlign w:val="superscript"/>
        </w:rPr>
        <w:t>0</w:t>
      </w:r>
      <w:r w:rsidRPr="00495CB1">
        <w:t>С.</w:t>
      </w:r>
    </w:p>
    <w:p w:rsidR="009A3251" w:rsidRPr="00495CB1" w:rsidRDefault="009A3251">
      <w:pPr>
        <w:pStyle w:val="Heading2"/>
        <w:numPr>
          <w:ilvl w:val="2"/>
          <w:numId w:val="23"/>
        </w:numPr>
        <w:tabs>
          <w:tab w:val="left" w:pos="814"/>
        </w:tabs>
        <w:spacing w:before="1"/>
        <w:ind w:left="813" w:hanging="701"/>
      </w:pPr>
      <w:bookmarkStart w:id="23" w:name="_Toc162189715"/>
      <w:r w:rsidRPr="00495CB1">
        <w:t>Гидравлические</w:t>
      </w:r>
      <w:r w:rsidRPr="00495CB1">
        <w:rPr>
          <w:spacing w:val="-4"/>
        </w:rPr>
        <w:t xml:space="preserve"> </w:t>
      </w:r>
      <w:r w:rsidRPr="00495CB1">
        <w:t>режимы</w:t>
      </w:r>
      <w:r w:rsidRPr="00495CB1">
        <w:rPr>
          <w:spacing w:val="-3"/>
        </w:rPr>
        <w:t xml:space="preserve"> </w:t>
      </w:r>
      <w:r w:rsidRPr="00495CB1">
        <w:t>тепловых</w:t>
      </w:r>
      <w:r w:rsidRPr="00495CB1">
        <w:rPr>
          <w:spacing w:val="-3"/>
        </w:rPr>
        <w:t xml:space="preserve"> </w:t>
      </w:r>
      <w:r w:rsidRPr="00495CB1">
        <w:t>сетей</w:t>
      </w:r>
      <w:r w:rsidRPr="00495CB1">
        <w:rPr>
          <w:spacing w:val="-4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пьезометрические</w:t>
      </w:r>
      <w:r w:rsidRPr="00495CB1">
        <w:rPr>
          <w:spacing w:val="-2"/>
        </w:rPr>
        <w:t xml:space="preserve"> </w:t>
      </w:r>
      <w:r w:rsidRPr="00495CB1">
        <w:t>графики</w:t>
      </w:r>
      <w:bookmarkEnd w:id="23"/>
    </w:p>
    <w:p w:rsidR="009A3251" w:rsidRPr="00495CB1" w:rsidRDefault="009A3251">
      <w:pPr>
        <w:pStyle w:val="BodyText"/>
        <w:spacing w:before="158" w:line="360" w:lineRule="auto"/>
        <w:ind w:left="113" w:right="237" w:firstLine="709"/>
        <w:jc w:val="both"/>
      </w:pPr>
      <w:r w:rsidRPr="00495CB1">
        <w:t>Отпуск тепловой энергии в тепловые сети от источников тепловой энергии</w:t>
      </w:r>
      <w:r w:rsidRPr="00495CB1">
        <w:rPr>
          <w:spacing w:val="1"/>
        </w:rPr>
        <w:t xml:space="preserve"> </w:t>
      </w:r>
      <w:r w:rsidRPr="00495CB1">
        <w:t>осуществляется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принципу</w:t>
      </w:r>
      <w:r w:rsidRPr="00495CB1">
        <w:rPr>
          <w:spacing w:val="-1"/>
        </w:rPr>
        <w:t xml:space="preserve"> </w:t>
      </w:r>
      <w:r w:rsidRPr="00495CB1">
        <w:t>качественного</w:t>
      </w:r>
      <w:r w:rsidRPr="00495CB1">
        <w:rPr>
          <w:spacing w:val="-1"/>
        </w:rPr>
        <w:t xml:space="preserve"> </w:t>
      </w:r>
      <w:r w:rsidRPr="00495CB1">
        <w:t>регулирования.</w:t>
      </w:r>
    </w:p>
    <w:p w:rsidR="009A3251" w:rsidRPr="00495CB1" w:rsidRDefault="009A3251">
      <w:pPr>
        <w:pStyle w:val="BodyText"/>
        <w:spacing w:line="360" w:lineRule="auto"/>
        <w:ind w:left="113" w:right="234" w:firstLine="709"/>
        <w:jc w:val="both"/>
      </w:pPr>
      <w:r w:rsidRPr="00495CB1">
        <w:t>Гидравлический режим тепловой сети - режим, определяющий давления в</w:t>
      </w:r>
      <w:r w:rsidRPr="00495CB1">
        <w:rPr>
          <w:spacing w:val="1"/>
        </w:rPr>
        <w:t xml:space="preserve"> </w:t>
      </w:r>
      <w:r w:rsidRPr="00495CB1">
        <w:t>теплопроводах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движении</w:t>
      </w:r>
      <w:r w:rsidRPr="00495CB1">
        <w:rPr>
          <w:spacing w:val="1"/>
        </w:rPr>
        <w:t xml:space="preserve"> </w:t>
      </w:r>
      <w:r w:rsidRPr="00495CB1">
        <w:t>теплоносителя</w:t>
      </w:r>
      <w:r w:rsidRPr="00495CB1">
        <w:rPr>
          <w:spacing w:val="1"/>
        </w:rPr>
        <w:t xml:space="preserve"> </w:t>
      </w:r>
      <w:r w:rsidRPr="00495CB1">
        <w:t>(гидродинамического)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неподвижной</w:t>
      </w:r>
      <w:r w:rsidRPr="00495CB1">
        <w:rPr>
          <w:spacing w:val="-1"/>
        </w:rPr>
        <w:t xml:space="preserve"> </w:t>
      </w:r>
      <w:r w:rsidRPr="00495CB1">
        <w:t>воде</w:t>
      </w:r>
      <w:r w:rsidRPr="00495CB1">
        <w:rPr>
          <w:spacing w:val="-1"/>
        </w:rPr>
        <w:t xml:space="preserve"> </w:t>
      </w:r>
      <w:r w:rsidRPr="00495CB1">
        <w:t>(гидростатического).</w:t>
      </w:r>
    </w:p>
    <w:p w:rsidR="009A3251" w:rsidRPr="00495CB1" w:rsidRDefault="009A3251">
      <w:pPr>
        <w:pStyle w:val="BodyText"/>
        <w:spacing w:line="360" w:lineRule="auto"/>
        <w:ind w:left="113" w:right="234" w:firstLine="709"/>
        <w:jc w:val="both"/>
      </w:pPr>
      <w:r w:rsidRPr="00495CB1">
        <w:t>Транспортировка тепла от источников до потребителей осуществляется по</w:t>
      </w:r>
      <w:r w:rsidRPr="00495CB1">
        <w:rPr>
          <w:spacing w:val="1"/>
        </w:rPr>
        <w:t xml:space="preserve"> </w:t>
      </w:r>
      <w:r w:rsidRPr="00495CB1">
        <w:t>тепловым</w:t>
      </w:r>
      <w:r w:rsidRPr="00495CB1">
        <w:rPr>
          <w:spacing w:val="1"/>
        </w:rPr>
        <w:t xml:space="preserve"> </w:t>
      </w:r>
      <w:r w:rsidRPr="00495CB1">
        <w:t>сетям.</w:t>
      </w:r>
      <w:r w:rsidRPr="00495CB1">
        <w:rPr>
          <w:spacing w:val="1"/>
        </w:rPr>
        <w:t xml:space="preserve"> </w:t>
      </w:r>
      <w:r w:rsidRPr="00495CB1">
        <w:t>Обеспечение</w:t>
      </w:r>
      <w:r w:rsidRPr="00495CB1">
        <w:rPr>
          <w:spacing w:val="1"/>
        </w:rPr>
        <w:t xml:space="preserve"> </w:t>
      </w:r>
      <w:r w:rsidRPr="00495CB1">
        <w:t>транспортировки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создания</w:t>
      </w:r>
      <w:r w:rsidRPr="00495CB1">
        <w:rPr>
          <w:spacing w:val="1"/>
        </w:rPr>
        <w:t xml:space="preserve"> </w:t>
      </w:r>
      <w:r w:rsidRPr="00495CB1">
        <w:t>необходимых</w:t>
      </w:r>
      <w:r w:rsidRPr="00495CB1">
        <w:rPr>
          <w:spacing w:val="-67"/>
        </w:rPr>
        <w:t xml:space="preserve"> </w:t>
      </w:r>
      <w:r w:rsidRPr="00495CB1">
        <w:t>гидравлических</w:t>
      </w:r>
      <w:r w:rsidRPr="00495CB1">
        <w:rPr>
          <w:spacing w:val="1"/>
        </w:rPr>
        <w:t xml:space="preserve"> </w:t>
      </w:r>
      <w:r w:rsidRPr="00495CB1">
        <w:t>режимов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территориях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равнинным</w:t>
      </w:r>
      <w:r w:rsidRPr="00495CB1">
        <w:rPr>
          <w:spacing w:val="1"/>
        </w:rPr>
        <w:t xml:space="preserve"> </w:t>
      </w:r>
      <w:r w:rsidRPr="00495CB1">
        <w:t>рельефом</w:t>
      </w:r>
      <w:r w:rsidRPr="00495CB1">
        <w:rPr>
          <w:spacing w:val="1"/>
        </w:rPr>
        <w:t xml:space="preserve"> </w:t>
      </w:r>
      <w:r w:rsidRPr="00495CB1">
        <w:t>местности</w:t>
      </w:r>
      <w:r w:rsidRPr="00495CB1">
        <w:rPr>
          <w:spacing w:val="-67"/>
        </w:rPr>
        <w:t xml:space="preserve"> </w:t>
      </w:r>
      <w:r w:rsidRPr="00495CB1">
        <w:t>обеспечивается насосным оборудованием источников. Насосные станции и ЦТП</w:t>
      </w:r>
      <w:r w:rsidRPr="00495CB1">
        <w:rPr>
          <w:spacing w:val="1"/>
        </w:rPr>
        <w:t xml:space="preserve"> </w:t>
      </w:r>
      <w:r w:rsidRPr="00495CB1">
        <w:t>отсутствуют.</w:t>
      </w:r>
    </w:p>
    <w:p w:rsidR="009A3251" w:rsidRPr="00495CB1" w:rsidRDefault="009A3251">
      <w:pPr>
        <w:pStyle w:val="BodyText"/>
        <w:spacing w:line="360" w:lineRule="auto"/>
        <w:ind w:left="114" w:right="236" w:firstLine="709"/>
        <w:jc w:val="both"/>
      </w:pPr>
      <w:r w:rsidRPr="00495CB1">
        <w:t>Основным</w:t>
      </w:r>
      <w:r w:rsidRPr="00495CB1">
        <w:rPr>
          <w:spacing w:val="1"/>
        </w:rPr>
        <w:t xml:space="preserve"> </w:t>
      </w:r>
      <w:r w:rsidRPr="00495CB1">
        <w:t>инструментом</w:t>
      </w:r>
      <w:r w:rsidRPr="00495CB1">
        <w:rPr>
          <w:spacing w:val="1"/>
        </w:rPr>
        <w:t xml:space="preserve"> </w:t>
      </w:r>
      <w:r w:rsidRPr="00495CB1">
        <w:t>анализа</w:t>
      </w:r>
      <w:r w:rsidRPr="00495CB1">
        <w:rPr>
          <w:spacing w:val="1"/>
        </w:rPr>
        <w:t xml:space="preserve"> </w:t>
      </w:r>
      <w:r w:rsidRPr="00495CB1">
        <w:t>гидравлического</w:t>
      </w:r>
      <w:r w:rsidRPr="00495CB1">
        <w:rPr>
          <w:spacing w:val="1"/>
        </w:rPr>
        <w:t xml:space="preserve"> </w:t>
      </w:r>
      <w:r w:rsidRPr="00495CB1">
        <w:t>режима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является</w:t>
      </w:r>
      <w:r w:rsidRPr="00495CB1">
        <w:rPr>
          <w:spacing w:val="-1"/>
        </w:rPr>
        <w:t xml:space="preserve"> </w:t>
      </w:r>
      <w:r w:rsidRPr="00495CB1">
        <w:t>пьезометрический график.</w:t>
      </w:r>
    </w:p>
    <w:p w:rsidR="009A3251" w:rsidRPr="00495CB1" w:rsidRDefault="009A3251">
      <w:pPr>
        <w:pStyle w:val="BodyText"/>
        <w:ind w:left="823"/>
        <w:jc w:val="both"/>
      </w:pPr>
      <w:r w:rsidRPr="00495CB1">
        <w:t>Электронная</w:t>
      </w:r>
      <w:r w:rsidRPr="00495CB1">
        <w:rPr>
          <w:spacing w:val="23"/>
        </w:rPr>
        <w:t xml:space="preserve"> </w:t>
      </w:r>
      <w:r w:rsidRPr="00495CB1">
        <w:t>модель</w:t>
      </w:r>
      <w:r w:rsidRPr="00495CB1">
        <w:rPr>
          <w:spacing w:val="20"/>
        </w:rPr>
        <w:t xml:space="preserve"> </w:t>
      </w:r>
      <w:r w:rsidRPr="00495CB1">
        <w:t>выполнена</w:t>
      </w:r>
      <w:r w:rsidRPr="00495CB1">
        <w:rPr>
          <w:spacing w:val="21"/>
        </w:rPr>
        <w:t xml:space="preserve"> </w:t>
      </w:r>
      <w:r w:rsidRPr="00495CB1">
        <w:t>в</w:t>
      </w:r>
      <w:r w:rsidRPr="00495CB1">
        <w:rPr>
          <w:spacing w:val="23"/>
        </w:rPr>
        <w:t xml:space="preserve"> </w:t>
      </w:r>
      <w:r w:rsidRPr="00495CB1">
        <w:t>ГИРК</w:t>
      </w:r>
      <w:r w:rsidRPr="00495CB1">
        <w:rPr>
          <w:spacing w:val="21"/>
        </w:rPr>
        <w:t xml:space="preserve"> </w:t>
      </w:r>
      <w:r w:rsidRPr="00495CB1">
        <w:t>«Теплоэксперт».</w:t>
      </w:r>
      <w:r w:rsidRPr="00495CB1">
        <w:rPr>
          <w:spacing w:val="21"/>
        </w:rPr>
        <w:t xml:space="preserve"> </w:t>
      </w:r>
      <w:r w:rsidRPr="00495CB1">
        <w:t>Функционал</w:t>
      </w:r>
      <w:r w:rsidRPr="00495CB1">
        <w:rPr>
          <w:spacing w:val="22"/>
        </w:rPr>
        <w:t xml:space="preserve"> </w:t>
      </w:r>
      <w:r w:rsidRPr="00495CB1">
        <w:t>ГИРК</w:t>
      </w:r>
    </w:p>
    <w:p w:rsidR="009A3251" w:rsidRPr="00495CB1" w:rsidRDefault="009A3251">
      <w:pPr>
        <w:pStyle w:val="BodyText"/>
        <w:spacing w:before="161" w:line="360" w:lineRule="auto"/>
        <w:ind w:left="113" w:right="235"/>
        <w:jc w:val="both"/>
      </w:pPr>
      <w:r w:rsidRPr="00495CB1">
        <w:t>«Теплоэксперт»</w:t>
      </w:r>
      <w:r w:rsidRPr="00495CB1">
        <w:rPr>
          <w:spacing w:val="1"/>
        </w:rPr>
        <w:t xml:space="preserve"> </w:t>
      </w:r>
      <w:r w:rsidRPr="00495CB1">
        <w:t>позволяет</w:t>
      </w:r>
      <w:r w:rsidRPr="00495CB1">
        <w:rPr>
          <w:spacing w:val="1"/>
        </w:rPr>
        <w:t xml:space="preserve"> </w:t>
      </w:r>
      <w:r w:rsidRPr="00495CB1">
        <w:t>построить</w:t>
      </w:r>
      <w:r w:rsidRPr="00495CB1">
        <w:rPr>
          <w:spacing w:val="1"/>
        </w:rPr>
        <w:t xml:space="preserve"> </w:t>
      </w:r>
      <w:r w:rsidRPr="00495CB1">
        <w:t>пьезометрический</w:t>
      </w:r>
      <w:r w:rsidRPr="00495CB1">
        <w:rPr>
          <w:spacing w:val="1"/>
        </w:rPr>
        <w:t xml:space="preserve"> </w:t>
      </w:r>
      <w:r w:rsidRPr="00495CB1">
        <w:t>график</w:t>
      </w:r>
      <w:r w:rsidRPr="00495CB1">
        <w:rPr>
          <w:spacing w:val="1"/>
        </w:rPr>
        <w:t xml:space="preserve"> </w:t>
      </w:r>
      <w:r w:rsidRPr="00495CB1">
        <w:t>до</w:t>
      </w:r>
      <w:r w:rsidRPr="00495CB1">
        <w:rPr>
          <w:spacing w:val="1"/>
        </w:rPr>
        <w:t xml:space="preserve"> </w:t>
      </w:r>
      <w:r w:rsidRPr="00495CB1">
        <w:t>любого</w:t>
      </w:r>
      <w:r w:rsidRPr="00495CB1">
        <w:rPr>
          <w:spacing w:val="1"/>
        </w:rPr>
        <w:t xml:space="preserve"> </w:t>
      </w:r>
      <w:r w:rsidRPr="00495CB1">
        <w:t>потребителя</w:t>
      </w:r>
      <w:r w:rsidRPr="00495CB1">
        <w:rPr>
          <w:spacing w:val="-2"/>
        </w:rPr>
        <w:t xml:space="preserve"> </w:t>
      </w:r>
      <w:r w:rsidRPr="00495CB1">
        <w:t>тепловой энергии.</w:t>
      </w:r>
    </w:p>
    <w:p w:rsidR="009A3251" w:rsidRPr="00495CB1" w:rsidRDefault="009A3251">
      <w:pPr>
        <w:pStyle w:val="BodyText"/>
        <w:spacing w:line="360" w:lineRule="auto"/>
        <w:ind w:left="114" w:right="236" w:firstLine="709"/>
        <w:jc w:val="both"/>
      </w:pPr>
      <w:r w:rsidRPr="00495CB1">
        <w:t>Пьезометрические</w:t>
      </w:r>
      <w:r w:rsidRPr="00495CB1">
        <w:rPr>
          <w:spacing w:val="1"/>
        </w:rPr>
        <w:t xml:space="preserve"> </w:t>
      </w:r>
      <w:r w:rsidRPr="00495CB1">
        <w:t>графики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гидравлические</w:t>
      </w:r>
      <w:r w:rsidRPr="00495CB1">
        <w:rPr>
          <w:spacing w:val="1"/>
        </w:rPr>
        <w:t xml:space="preserve"> </w:t>
      </w:r>
      <w:r w:rsidRPr="00495CB1">
        <w:t>режимы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источникам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разделе</w:t>
      </w:r>
      <w:r w:rsidRPr="00495CB1">
        <w:rPr>
          <w:spacing w:val="-2"/>
        </w:rPr>
        <w:t xml:space="preserve"> </w:t>
      </w:r>
      <w:r w:rsidRPr="00495CB1">
        <w:t>4.2</w:t>
      </w:r>
      <w:r w:rsidRPr="00495CB1">
        <w:rPr>
          <w:spacing w:val="-2"/>
        </w:rPr>
        <w:t xml:space="preserve"> </w:t>
      </w:r>
      <w:r w:rsidRPr="00495CB1">
        <w:t>главы</w:t>
      </w:r>
      <w:r w:rsidRPr="00495CB1">
        <w:rPr>
          <w:spacing w:val="-1"/>
        </w:rPr>
        <w:t xml:space="preserve"> </w:t>
      </w:r>
      <w:r w:rsidRPr="00495CB1">
        <w:t>4</w:t>
      </w:r>
      <w:r w:rsidRPr="00495CB1">
        <w:rPr>
          <w:spacing w:val="-1"/>
        </w:rPr>
        <w:t xml:space="preserve"> </w:t>
      </w:r>
      <w:r w:rsidRPr="00495CB1">
        <w:t>обосновывающих материалов.</w:t>
      </w:r>
    </w:p>
    <w:p w:rsidR="009A3251" w:rsidRPr="00495CB1" w:rsidRDefault="009A3251" w:rsidP="00BF085C">
      <w:pPr>
        <w:pStyle w:val="Heading2"/>
        <w:numPr>
          <w:ilvl w:val="2"/>
          <w:numId w:val="22"/>
        </w:numPr>
        <w:tabs>
          <w:tab w:val="left" w:pos="814"/>
        </w:tabs>
        <w:spacing w:before="3"/>
      </w:pPr>
      <w:bookmarkStart w:id="24" w:name="_Toc162189716"/>
      <w:r w:rsidRPr="00495CB1">
        <w:t>Статистика</w:t>
      </w:r>
      <w:r w:rsidRPr="00495CB1">
        <w:rPr>
          <w:spacing w:val="-1"/>
        </w:rPr>
        <w:t xml:space="preserve"> </w:t>
      </w:r>
      <w:r w:rsidRPr="00495CB1">
        <w:t>отказов</w:t>
      </w:r>
      <w:r w:rsidRPr="00495CB1">
        <w:rPr>
          <w:spacing w:val="-4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3"/>
        </w:rPr>
        <w:t xml:space="preserve"> </w:t>
      </w:r>
      <w:r w:rsidRPr="00495CB1">
        <w:t>(аварийных</w:t>
      </w:r>
      <w:r w:rsidRPr="00495CB1">
        <w:rPr>
          <w:spacing w:val="-2"/>
        </w:rPr>
        <w:t xml:space="preserve"> </w:t>
      </w:r>
      <w:r w:rsidRPr="00495CB1">
        <w:t>ситуаций)</w:t>
      </w:r>
      <w:bookmarkEnd w:id="24"/>
    </w:p>
    <w:p w:rsidR="009A3251" w:rsidRPr="00495CB1" w:rsidRDefault="009A3251">
      <w:pPr>
        <w:pStyle w:val="BodyText"/>
        <w:spacing w:before="158"/>
        <w:ind w:left="823"/>
        <w:jc w:val="both"/>
      </w:pPr>
      <w:r w:rsidRPr="00495CB1">
        <w:t>Отказы</w:t>
      </w:r>
      <w:r w:rsidRPr="00495CB1">
        <w:rPr>
          <w:spacing w:val="6"/>
        </w:rPr>
        <w:t xml:space="preserve"> </w:t>
      </w:r>
      <w:r w:rsidRPr="00495CB1">
        <w:t>в</w:t>
      </w:r>
      <w:r w:rsidRPr="00495CB1">
        <w:rPr>
          <w:spacing w:val="6"/>
        </w:rPr>
        <w:t xml:space="preserve"> </w:t>
      </w:r>
      <w:r w:rsidRPr="00495CB1">
        <w:t>работе</w:t>
      </w:r>
      <w:r w:rsidRPr="00495CB1">
        <w:rPr>
          <w:spacing w:val="5"/>
        </w:rPr>
        <w:t xml:space="preserve"> </w:t>
      </w:r>
      <w:r w:rsidRPr="00495CB1">
        <w:t>тепловых</w:t>
      </w:r>
      <w:r w:rsidRPr="00495CB1">
        <w:rPr>
          <w:spacing w:val="6"/>
        </w:rPr>
        <w:t xml:space="preserve"> </w:t>
      </w:r>
      <w:r w:rsidRPr="00495CB1">
        <w:t>сетей</w:t>
      </w:r>
      <w:r w:rsidRPr="00495CB1">
        <w:rPr>
          <w:spacing w:val="7"/>
        </w:rPr>
        <w:t xml:space="preserve"> </w:t>
      </w:r>
      <w:r w:rsidRPr="00495CB1">
        <w:t>от</w:t>
      </w:r>
      <w:r w:rsidRPr="00495CB1">
        <w:rPr>
          <w:spacing w:val="6"/>
        </w:rPr>
        <w:t xml:space="preserve"> </w:t>
      </w:r>
      <w:r w:rsidRPr="00495CB1">
        <w:t>котельных</w:t>
      </w:r>
      <w:r w:rsidRPr="00495CB1">
        <w:rPr>
          <w:spacing w:val="6"/>
        </w:rPr>
        <w:t xml:space="preserve"> </w:t>
      </w:r>
      <w:r w:rsidRPr="00495CB1">
        <w:t>№</w:t>
      </w:r>
      <w:r w:rsidRPr="00495CB1">
        <w:rPr>
          <w:spacing w:val="6"/>
        </w:rPr>
        <w:t xml:space="preserve"> </w:t>
      </w:r>
      <w:r w:rsidRPr="00495CB1">
        <w:t>1</w:t>
      </w:r>
      <w:r w:rsidRPr="00495CB1">
        <w:rPr>
          <w:spacing w:val="6"/>
        </w:rPr>
        <w:t xml:space="preserve"> </w:t>
      </w:r>
      <w:r w:rsidRPr="00495CB1">
        <w:t>№</w:t>
      </w:r>
      <w:r w:rsidRPr="00495CB1">
        <w:rPr>
          <w:spacing w:val="6"/>
        </w:rPr>
        <w:t xml:space="preserve"> </w:t>
      </w:r>
      <w:r w:rsidRPr="00495CB1">
        <w:t>3</w:t>
      </w:r>
      <w:r w:rsidRPr="00495CB1">
        <w:rPr>
          <w:spacing w:val="14"/>
        </w:rPr>
        <w:t xml:space="preserve"> </w:t>
      </w:r>
      <w:r w:rsidRPr="00495CB1">
        <w:t>за</w:t>
      </w:r>
      <w:r w:rsidRPr="00495CB1">
        <w:rPr>
          <w:spacing w:val="6"/>
        </w:rPr>
        <w:t xml:space="preserve"> </w:t>
      </w:r>
      <w:r w:rsidRPr="00495CB1">
        <w:t>период</w:t>
      </w:r>
      <w:r w:rsidRPr="00495CB1">
        <w:rPr>
          <w:spacing w:val="6"/>
        </w:rPr>
        <w:t xml:space="preserve"> </w:t>
      </w:r>
      <w:r>
        <w:t>2022</w:t>
      </w:r>
      <w:r w:rsidRPr="00495CB1">
        <w:rPr>
          <w:spacing w:val="6"/>
        </w:rPr>
        <w:t xml:space="preserve"> </w:t>
      </w:r>
      <w:r>
        <w:t>- 2024</w:t>
      </w:r>
    </w:p>
    <w:p w:rsidR="009A3251" w:rsidRPr="00495CB1" w:rsidRDefault="009A3251">
      <w:pPr>
        <w:pStyle w:val="BodyText"/>
        <w:spacing w:before="161"/>
        <w:ind w:left="114"/>
        <w:jc w:val="both"/>
      </w:pPr>
      <w:r w:rsidRPr="00495CB1">
        <w:t>г.г.</w:t>
      </w:r>
      <w:r w:rsidRPr="00495CB1">
        <w:rPr>
          <w:spacing w:val="-3"/>
        </w:rPr>
        <w:t xml:space="preserve"> </w:t>
      </w:r>
      <w:r w:rsidRPr="00495CB1">
        <w:t>отсутствуют.</w:t>
      </w: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814"/>
        </w:tabs>
        <w:spacing w:before="165"/>
      </w:pPr>
      <w:bookmarkStart w:id="25" w:name="_Toc162189717"/>
      <w:r w:rsidRPr="00495CB1">
        <w:t>Статистика</w:t>
      </w:r>
      <w:r w:rsidRPr="00495CB1">
        <w:rPr>
          <w:spacing w:val="-2"/>
        </w:rPr>
        <w:t xml:space="preserve"> </w:t>
      </w:r>
      <w:r w:rsidRPr="00495CB1">
        <w:t>восстановлений</w:t>
      </w:r>
      <w:r w:rsidRPr="00495CB1">
        <w:rPr>
          <w:spacing w:val="-4"/>
        </w:rPr>
        <w:t xml:space="preserve"> </w:t>
      </w:r>
      <w:r w:rsidRPr="00495CB1">
        <w:t>тепловых</w:t>
      </w:r>
      <w:r w:rsidRPr="00495CB1">
        <w:rPr>
          <w:spacing w:val="-3"/>
        </w:rPr>
        <w:t xml:space="preserve"> </w:t>
      </w:r>
      <w:r w:rsidRPr="00495CB1">
        <w:t>сетей</w:t>
      </w:r>
      <w:r w:rsidRPr="00495CB1">
        <w:rPr>
          <w:spacing w:val="-5"/>
        </w:rPr>
        <w:t xml:space="preserve"> </w:t>
      </w:r>
      <w:r w:rsidRPr="00495CB1">
        <w:t>(аварийных</w:t>
      </w:r>
      <w:r w:rsidRPr="00495CB1">
        <w:rPr>
          <w:spacing w:val="-3"/>
        </w:rPr>
        <w:t xml:space="preserve"> </w:t>
      </w:r>
      <w:r w:rsidRPr="00495CB1">
        <w:t>ситуаций)</w:t>
      </w:r>
      <w:bookmarkEnd w:id="25"/>
    </w:p>
    <w:p w:rsidR="009A3251" w:rsidRPr="00495CB1" w:rsidRDefault="009A3251" w:rsidP="00294EC7">
      <w:pPr>
        <w:pStyle w:val="BodyText"/>
        <w:spacing w:before="157"/>
        <w:ind w:left="821"/>
        <w:jc w:val="both"/>
        <w:sectPr w:rsidR="009A3251" w:rsidRPr="00495CB1">
          <w:pgSz w:w="11910" w:h="16840"/>
          <w:pgMar w:top="680" w:right="440" w:bottom="1060" w:left="1020" w:header="434" w:footer="838" w:gutter="0"/>
          <w:cols w:space="720"/>
        </w:sectPr>
      </w:pPr>
      <w:r w:rsidRPr="00495CB1">
        <w:t>Информация</w:t>
      </w:r>
      <w:r w:rsidRPr="00495CB1">
        <w:rPr>
          <w:spacing w:val="-3"/>
        </w:rPr>
        <w:t xml:space="preserve"> </w:t>
      </w:r>
      <w:r w:rsidRPr="00495CB1">
        <w:t>отсутствует, либо не предоставлена.</w:t>
      </w: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60" style="width:502.05pt;height:.8pt;mso-position-horizontal-relative:char;mso-position-vertical-relative:line" coordsize="10041,16">
            <v:line id="_x0000_s1061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915"/>
        </w:tabs>
        <w:spacing w:before="88" w:line="360" w:lineRule="auto"/>
        <w:ind w:left="113" w:right="236" w:firstLine="0"/>
      </w:pPr>
      <w:bookmarkStart w:id="26" w:name="_Toc162189718"/>
      <w:r w:rsidRPr="00495CB1">
        <w:t>Процедуры</w:t>
      </w:r>
      <w:r w:rsidRPr="00495CB1">
        <w:rPr>
          <w:spacing w:val="1"/>
        </w:rPr>
        <w:t xml:space="preserve"> </w:t>
      </w:r>
      <w:r w:rsidRPr="00495CB1">
        <w:t>диагностики</w:t>
      </w:r>
      <w:r w:rsidRPr="00495CB1">
        <w:rPr>
          <w:spacing w:val="1"/>
        </w:rPr>
        <w:t xml:space="preserve"> </w:t>
      </w:r>
      <w:r w:rsidRPr="00495CB1">
        <w:t>состояния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планирования</w:t>
      </w:r>
      <w:r w:rsidRPr="00495CB1">
        <w:rPr>
          <w:spacing w:val="1"/>
        </w:rPr>
        <w:t xml:space="preserve"> </w:t>
      </w:r>
      <w:r w:rsidRPr="00495CB1">
        <w:t>капитальных</w:t>
      </w:r>
      <w:r w:rsidRPr="00495CB1">
        <w:rPr>
          <w:spacing w:val="-1"/>
        </w:rPr>
        <w:t xml:space="preserve"> </w:t>
      </w:r>
      <w:r w:rsidRPr="00495CB1">
        <w:t>(текущих) ремонтов</w:t>
      </w:r>
      <w:bookmarkEnd w:id="26"/>
    </w:p>
    <w:p w:rsidR="009A3251" w:rsidRPr="00495CB1" w:rsidRDefault="009A3251">
      <w:pPr>
        <w:pStyle w:val="BodyText"/>
        <w:spacing w:line="360" w:lineRule="auto"/>
        <w:ind w:left="113" w:right="235" w:firstLine="709"/>
        <w:jc w:val="both"/>
      </w:pPr>
      <w:r w:rsidRPr="00495CB1">
        <w:t>Диагностика</w:t>
      </w:r>
      <w:r w:rsidRPr="00495CB1">
        <w:rPr>
          <w:spacing w:val="1"/>
        </w:rPr>
        <w:t xml:space="preserve"> </w:t>
      </w:r>
      <w:r w:rsidRPr="00495CB1">
        <w:t>состояния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производится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основании</w:t>
      </w:r>
      <w:r w:rsidRPr="00495CB1">
        <w:rPr>
          <w:spacing w:val="-67"/>
        </w:rPr>
        <w:t xml:space="preserve"> </w:t>
      </w:r>
      <w:r w:rsidRPr="00495CB1">
        <w:t>гидравлических испытаний тепловых сетей, проводимых ежегодно. По результатам</w:t>
      </w:r>
      <w:r w:rsidRPr="00495CB1">
        <w:rPr>
          <w:spacing w:val="-67"/>
        </w:rPr>
        <w:t xml:space="preserve"> </w:t>
      </w:r>
      <w:r w:rsidRPr="00495CB1">
        <w:t>испытаний составляется акт проведения испытаний, в котором фиксируются все</w:t>
      </w:r>
      <w:r w:rsidRPr="00495CB1">
        <w:rPr>
          <w:spacing w:val="1"/>
        </w:rPr>
        <w:t xml:space="preserve"> </w:t>
      </w:r>
      <w:r w:rsidRPr="00495CB1">
        <w:t>обнаруженные</w:t>
      </w:r>
      <w:r w:rsidRPr="00495CB1">
        <w:rPr>
          <w:spacing w:val="-2"/>
        </w:rPr>
        <w:t xml:space="preserve"> </w:t>
      </w:r>
      <w:r w:rsidRPr="00495CB1">
        <w:t>при испытаниях дефекты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тепловых сетях.</w:t>
      </w:r>
    </w:p>
    <w:p w:rsidR="009A3251" w:rsidRPr="00495CB1" w:rsidRDefault="009A3251" w:rsidP="00BF085C">
      <w:pPr>
        <w:pStyle w:val="BodyText"/>
        <w:spacing w:before="156" w:line="360" w:lineRule="auto"/>
        <w:ind w:left="113" w:right="236" w:firstLine="738"/>
        <w:jc w:val="both"/>
      </w:pPr>
      <w:r w:rsidRPr="00495CB1">
        <w:t>Планирование</w:t>
      </w:r>
      <w:r w:rsidRPr="00495CB1">
        <w:rPr>
          <w:spacing w:val="1"/>
        </w:rPr>
        <w:t xml:space="preserve"> </w:t>
      </w:r>
      <w:r w:rsidRPr="00495CB1">
        <w:t>текущих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капитальных</w:t>
      </w:r>
      <w:r w:rsidRPr="00495CB1">
        <w:rPr>
          <w:spacing w:val="1"/>
        </w:rPr>
        <w:t xml:space="preserve"> </w:t>
      </w:r>
      <w:r w:rsidRPr="00495CB1">
        <w:t>ремонтов</w:t>
      </w:r>
      <w:r w:rsidRPr="00495CB1">
        <w:rPr>
          <w:spacing w:val="1"/>
        </w:rPr>
        <w:t xml:space="preserve"> </w:t>
      </w:r>
      <w:r w:rsidRPr="00495CB1">
        <w:t>производится</w:t>
      </w:r>
      <w:r w:rsidRPr="00495CB1">
        <w:rPr>
          <w:spacing w:val="1"/>
        </w:rPr>
        <w:t xml:space="preserve"> </w:t>
      </w:r>
      <w:r w:rsidRPr="00495CB1">
        <w:t>исходя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нормативного</w:t>
      </w:r>
      <w:r w:rsidRPr="00495CB1">
        <w:rPr>
          <w:spacing w:val="1"/>
        </w:rPr>
        <w:t xml:space="preserve"> </w:t>
      </w:r>
      <w:r w:rsidRPr="00495CB1">
        <w:t>срока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межремонтного</w:t>
      </w:r>
      <w:r w:rsidRPr="00495CB1">
        <w:rPr>
          <w:spacing w:val="1"/>
        </w:rPr>
        <w:t xml:space="preserve"> </w:t>
      </w:r>
      <w:r w:rsidRPr="00495CB1">
        <w:t>периода</w:t>
      </w:r>
      <w:r w:rsidRPr="00495CB1">
        <w:rPr>
          <w:spacing w:val="1"/>
        </w:rPr>
        <w:t xml:space="preserve"> </w:t>
      </w:r>
      <w:r w:rsidRPr="00495CB1">
        <w:t>объектов</w:t>
      </w:r>
      <w:r w:rsidRPr="00495CB1">
        <w:rPr>
          <w:spacing w:val="1"/>
        </w:rPr>
        <w:t xml:space="preserve"> </w:t>
      </w:r>
      <w:r w:rsidRPr="00495CB1">
        <w:t>системы</w:t>
      </w:r>
      <w:r w:rsidRPr="00495CB1">
        <w:rPr>
          <w:spacing w:val="-67"/>
        </w:rPr>
        <w:t xml:space="preserve"> </w:t>
      </w:r>
      <w:r w:rsidRPr="00495CB1">
        <w:t>теплоснабжения,</w:t>
      </w:r>
      <w:r w:rsidRPr="00495CB1">
        <w:rPr>
          <w:spacing w:val="-15"/>
        </w:rPr>
        <w:t xml:space="preserve"> </w:t>
      </w:r>
      <w:r w:rsidRPr="00495CB1">
        <w:t>а</w:t>
      </w:r>
      <w:r w:rsidRPr="00495CB1">
        <w:rPr>
          <w:spacing w:val="-17"/>
        </w:rPr>
        <w:t xml:space="preserve"> </w:t>
      </w:r>
      <w:r w:rsidRPr="00495CB1">
        <w:t>также</w:t>
      </w:r>
      <w:r w:rsidRPr="00495CB1">
        <w:rPr>
          <w:spacing w:val="-16"/>
        </w:rPr>
        <w:t xml:space="preserve"> </w:t>
      </w:r>
      <w:r w:rsidRPr="00495CB1">
        <w:t>на</w:t>
      </w:r>
      <w:r w:rsidRPr="00495CB1">
        <w:rPr>
          <w:spacing w:val="-17"/>
        </w:rPr>
        <w:t xml:space="preserve"> </w:t>
      </w:r>
      <w:r w:rsidRPr="00495CB1">
        <w:t>основании</w:t>
      </w:r>
      <w:r w:rsidRPr="00495CB1">
        <w:rPr>
          <w:spacing w:val="-14"/>
        </w:rPr>
        <w:t xml:space="preserve"> </w:t>
      </w:r>
      <w:r w:rsidRPr="00495CB1">
        <w:t>выявленных</w:t>
      </w:r>
      <w:r w:rsidRPr="00495CB1">
        <w:rPr>
          <w:spacing w:val="-15"/>
        </w:rPr>
        <w:t xml:space="preserve"> </w:t>
      </w:r>
      <w:r w:rsidRPr="00495CB1">
        <w:t>при</w:t>
      </w:r>
      <w:r w:rsidRPr="00495CB1">
        <w:rPr>
          <w:spacing w:val="-16"/>
        </w:rPr>
        <w:t xml:space="preserve"> </w:t>
      </w:r>
      <w:r w:rsidRPr="00495CB1">
        <w:t>гидравлических</w:t>
      </w:r>
      <w:r w:rsidRPr="00495CB1">
        <w:rPr>
          <w:spacing w:val="-15"/>
        </w:rPr>
        <w:t xml:space="preserve"> </w:t>
      </w:r>
      <w:r w:rsidRPr="00495CB1">
        <w:t>испытаниях</w:t>
      </w:r>
      <w:r w:rsidRPr="00495CB1">
        <w:rPr>
          <w:spacing w:val="-67"/>
        </w:rPr>
        <w:t xml:space="preserve"> </w:t>
      </w:r>
      <w:r w:rsidRPr="00495CB1">
        <w:t>дефектов.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944"/>
        </w:tabs>
        <w:spacing w:before="252" w:line="360" w:lineRule="auto"/>
        <w:ind w:left="113" w:right="235" w:firstLine="0"/>
      </w:pPr>
      <w:bookmarkStart w:id="27" w:name="_Toc162189719"/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периодичности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соответствия</w:t>
      </w:r>
      <w:r w:rsidRPr="00495CB1">
        <w:rPr>
          <w:spacing w:val="1"/>
        </w:rPr>
        <w:t xml:space="preserve"> </w:t>
      </w:r>
      <w:r w:rsidRPr="00495CB1">
        <w:t>требованиям</w:t>
      </w:r>
      <w:r w:rsidRPr="00495CB1">
        <w:rPr>
          <w:spacing w:val="1"/>
        </w:rPr>
        <w:t xml:space="preserve"> </w:t>
      </w:r>
      <w:r w:rsidRPr="00495CB1">
        <w:t>технических</w:t>
      </w:r>
      <w:r w:rsidRPr="00495CB1">
        <w:rPr>
          <w:spacing w:val="1"/>
        </w:rPr>
        <w:t xml:space="preserve"> </w:t>
      </w:r>
      <w:r w:rsidRPr="00495CB1">
        <w:t>регламентов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(или)</w:t>
      </w:r>
      <w:r w:rsidRPr="00495CB1">
        <w:rPr>
          <w:spacing w:val="1"/>
        </w:rPr>
        <w:t xml:space="preserve"> </w:t>
      </w:r>
      <w:r w:rsidRPr="00495CB1">
        <w:t>иным</w:t>
      </w:r>
      <w:r w:rsidRPr="00495CB1">
        <w:rPr>
          <w:spacing w:val="1"/>
        </w:rPr>
        <w:t xml:space="preserve"> </w:t>
      </w:r>
      <w:r w:rsidRPr="00495CB1">
        <w:t>обязательным</w:t>
      </w:r>
      <w:r w:rsidRPr="00495CB1">
        <w:rPr>
          <w:spacing w:val="1"/>
        </w:rPr>
        <w:t xml:space="preserve"> </w:t>
      </w:r>
      <w:r w:rsidRPr="00495CB1">
        <w:t>требованиям</w:t>
      </w:r>
      <w:r w:rsidRPr="00495CB1">
        <w:rPr>
          <w:spacing w:val="1"/>
        </w:rPr>
        <w:t xml:space="preserve"> </w:t>
      </w:r>
      <w:r w:rsidRPr="00495CB1">
        <w:t>процедур</w:t>
      </w:r>
      <w:r w:rsidRPr="00495CB1">
        <w:rPr>
          <w:spacing w:val="1"/>
        </w:rPr>
        <w:t xml:space="preserve"> </w:t>
      </w:r>
      <w:r w:rsidRPr="00495CB1">
        <w:t>летнего</w:t>
      </w:r>
      <w:r w:rsidRPr="00495CB1">
        <w:rPr>
          <w:spacing w:val="1"/>
        </w:rPr>
        <w:t xml:space="preserve"> </w:t>
      </w:r>
      <w:r w:rsidRPr="00495CB1">
        <w:t>ремонта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параметрами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методами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(гидравлических,</w:t>
      </w:r>
      <w:r w:rsidRPr="00495CB1">
        <w:rPr>
          <w:spacing w:val="1"/>
        </w:rPr>
        <w:t xml:space="preserve"> </w:t>
      </w:r>
      <w:r w:rsidRPr="00495CB1">
        <w:t>температурных,</w:t>
      </w:r>
      <w:r w:rsidRPr="00495CB1">
        <w:rPr>
          <w:spacing w:val="-2"/>
        </w:rPr>
        <w:t xml:space="preserve"> </w:t>
      </w:r>
      <w:r w:rsidRPr="00495CB1">
        <w:t>на тепловые</w:t>
      </w:r>
      <w:r w:rsidRPr="00495CB1">
        <w:rPr>
          <w:spacing w:val="-1"/>
        </w:rPr>
        <w:t xml:space="preserve"> </w:t>
      </w:r>
      <w:r w:rsidRPr="00495CB1">
        <w:t>потери) тепловых сетей</w:t>
      </w:r>
      <w:bookmarkEnd w:id="27"/>
    </w:p>
    <w:p w:rsidR="009A3251" w:rsidRPr="00495CB1" w:rsidRDefault="009A3251">
      <w:pPr>
        <w:pStyle w:val="BodyText"/>
        <w:spacing w:line="360" w:lineRule="auto"/>
        <w:ind w:left="113" w:right="235" w:firstLine="709"/>
        <w:jc w:val="both"/>
      </w:pPr>
      <w:r w:rsidRPr="00495CB1">
        <w:t>Согласно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6.82</w:t>
      </w:r>
      <w:r w:rsidRPr="00495CB1">
        <w:rPr>
          <w:spacing w:val="1"/>
        </w:rPr>
        <w:t xml:space="preserve"> </w:t>
      </w:r>
      <w:r w:rsidRPr="00495CB1">
        <w:t>МДК</w:t>
      </w:r>
      <w:r w:rsidRPr="00495CB1">
        <w:rPr>
          <w:spacing w:val="1"/>
        </w:rPr>
        <w:t xml:space="preserve"> </w:t>
      </w:r>
      <w:r w:rsidRPr="00495CB1">
        <w:t>4-02.2001</w:t>
      </w:r>
      <w:r w:rsidRPr="00495CB1">
        <w:rPr>
          <w:spacing w:val="1"/>
        </w:rPr>
        <w:t xml:space="preserve"> </w:t>
      </w:r>
      <w:r w:rsidRPr="00495CB1">
        <w:t>"Типовая</w:t>
      </w:r>
      <w:r w:rsidRPr="00495CB1">
        <w:rPr>
          <w:spacing w:val="1"/>
        </w:rPr>
        <w:t xml:space="preserve"> </w:t>
      </w:r>
      <w:r w:rsidRPr="00495CB1">
        <w:t>инструкция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технической</w:t>
      </w:r>
      <w:r w:rsidRPr="00495CB1">
        <w:rPr>
          <w:spacing w:val="1"/>
        </w:rPr>
        <w:t xml:space="preserve"> </w:t>
      </w:r>
      <w:r w:rsidRPr="00495CB1">
        <w:t>эксплуатации тепловых сетей систем коммунального теплоснабжения": тепловые</w:t>
      </w:r>
      <w:r w:rsidRPr="00495CB1">
        <w:rPr>
          <w:spacing w:val="1"/>
        </w:rPr>
        <w:t xml:space="preserve"> </w:t>
      </w:r>
      <w:r w:rsidRPr="00495CB1">
        <w:t>сети,</w:t>
      </w:r>
      <w:r w:rsidRPr="00495CB1">
        <w:rPr>
          <w:spacing w:val="-3"/>
        </w:rPr>
        <w:t xml:space="preserve"> </w:t>
      </w:r>
      <w:r w:rsidRPr="00495CB1">
        <w:t>находящиеся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эксплуатации,</w:t>
      </w:r>
      <w:r w:rsidRPr="00495CB1">
        <w:rPr>
          <w:spacing w:val="-4"/>
        </w:rPr>
        <w:t xml:space="preserve"> </w:t>
      </w:r>
      <w:r w:rsidRPr="00495CB1">
        <w:t>должны</w:t>
      </w:r>
      <w:r w:rsidRPr="00495CB1">
        <w:rPr>
          <w:spacing w:val="-2"/>
        </w:rPr>
        <w:t xml:space="preserve"> </w:t>
      </w:r>
      <w:r w:rsidRPr="00495CB1">
        <w:t>подвергаться</w:t>
      </w:r>
      <w:r w:rsidRPr="00495CB1">
        <w:rPr>
          <w:spacing w:val="-3"/>
        </w:rPr>
        <w:t xml:space="preserve"> </w:t>
      </w:r>
      <w:r w:rsidRPr="00495CB1">
        <w:t>следующим</w:t>
      </w:r>
      <w:r w:rsidRPr="00495CB1">
        <w:rPr>
          <w:spacing w:val="-3"/>
        </w:rPr>
        <w:t xml:space="preserve"> </w:t>
      </w:r>
      <w:r w:rsidRPr="00495CB1">
        <w:t>испытаниям: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1073"/>
        </w:tabs>
        <w:spacing w:line="360" w:lineRule="auto"/>
        <w:ind w:right="236" w:firstLine="709"/>
        <w:rPr>
          <w:sz w:val="28"/>
        </w:rPr>
      </w:pPr>
      <w:r w:rsidRPr="00495CB1">
        <w:rPr>
          <w:sz w:val="28"/>
        </w:rPr>
        <w:t>гидравлическим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испытаниям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целью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проверки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прочности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плотности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трубопроводов,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их элементов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арматуры;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1035"/>
        </w:tabs>
        <w:spacing w:line="360" w:lineRule="auto"/>
        <w:ind w:right="236" w:firstLine="709"/>
        <w:rPr>
          <w:sz w:val="28"/>
        </w:rPr>
      </w:pPr>
      <w:r w:rsidRPr="00495CB1">
        <w:rPr>
          <w:sz w:val="28"/>
        </w:rPr>
        <w:t>испытаниям на максимальную температуру теплоносителя для выявления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дефектов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трубопроводов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оборудования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сети,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контроля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за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их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состоянием,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проверки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компенсирующей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способности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сети;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1043"/>
        </w:tabs>
        <w:spacing w:line="360" w:lineRule="auto"/>
        <w:ind w:right="234" w:firstLine="709"/>
        <w:rPr>
          <w:sz w:val="28"/>
        </w:rPr>
      </w:pPr>
      <w:r w:rsidRPr="00495CB1">
        <w:rPr>
          <w:sz w:val="28"/>
        </w:rPr>
        <w:t>испытаниям на тепловые потери для определения фактических тепловых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потерь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теплопроводами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зависимости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от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типа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строительно-изоляционных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конструкций,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срока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службы,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состояния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условий эксплуатации;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1096"/>
        </w:tabs>
        <w:spacing w:line="360" w:lineRule="auto"/>
        <w:ind w:right="236" w:firstLine="709"/>
        <w:rPr>
          <w:sz w:val="28"/>
        </w:rPr>
      </w:pPr>
      <w:r w:rsidRPr="00495CB1">
        <w:rPr>
          <w:sz w:val="28"/>
        </w:rPr>
        <w:t>испытаниям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гидравлические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потери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для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получения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гидравлических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характеристик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трубопроводов;</w:t>
      </w:r>
    </w:p>
    <w:p w:rsidR="009A3251" w:rsidRPr="00495CB1" w:rsidRDefault="009A3251">
      <w:pPr>
        <w:spacing w:line="360" w:lineRule="auto"/>
        <w:jc w:val="both"/>
        <w:rPr>
          <w:sz w:val="28"/>
        </w:rPr>
        <w:sectPr w:rsidR="009A3251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62" style="width:502.05pt;height:.8pt;mso-position-horizontal-relative:char;mso-position-vertical-relative:line" coordsize="10041,16">
            <v:line id="_x0000_s1063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94"/>
        </w:tabs>
        <w:spacing w:before="88" w:line="360" w:lineRule="auto"/>
        <w:ind w:right="234" w:firstLine="709"/>
        <w:rPr>
          <w:sz w:val="28"/>
        </w:rPr>
      </w:pPr>
      <w:r w:rsidRPr="00495CB1">
        <w:rPr>
          <w:sz w:val="28"/>
        </w:rPr>
        <w:t>испытаниям на потенциалы блуждающих токов (электрическим измерениям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для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определения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коррозионной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агрессивности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грунтов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опасного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действия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блуждающих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токов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трубопроводы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подземных тепловых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сетей).</w:t>
      </w:r>
    </w:p>
    <w:p w:rsidR="009A3251" w:rsidRPr="00495CB1" w:rsidRDefault="009A3251">
      <w:pPr>
        <w:pStyle w:val="BodyText"/>
        <w:spacing w:before="1" w:line="360" w:lineRule="auto"/>
        <w:ind w:left="113" w:right="237" w:firstLine="709"/>
        <w:jc w:val="both"/>
      </w:pPr>
      <w:r w:rsidRPr="00495CB1">
        <w:t>Все</w:t>
      </w:r>
      <w:r w:rsidRPr="00495CB1">
        <w:rPr>
          <w:spacing w:val="-10"/>
        </w:rPr>
        <w:t xml:space="preserve"> </w:t>
      </w:r>
      <w:r w:rsidRPr="00495CB1">
        <w:t>виды</w:t>
      </w:r>
      <w:r w:rsidRPr="00495CB1">
        <w:rPr>
          <w:spacing w:val="-7"/>
        </w:rPr>
        <w:t xml:space="preserve"> </w:t>
      </w:r>
      <w:r w:rsidRPr="00495CB1">
        <w:t>испытаний</w:t>
      </w:r>
      <w:r w:rsidRPr="00495CB1">
        <w:rPr>
          <w:spacing w:val="-8"/>
        </w:rPr>
        <w:t xml:space="preserve"> </w:t>
      </w:r>
      <w:r w:rsidRPr="00495CB1">
        <w:t>должны</w:t>
      </w:r>
      <w:r w:rsidRPr="00495CB1">
        <w:rPr>
          <w:spacing w:val="-9"/>
        </w:rPr>
        <w:t xml:space="preserve"> </w:t>
      </w:r>
      <w:r w:rsidRPr="00495CB1">
        <w:t>проводиться</w:t>
      </w:r>
      <w:r w:rsidRPr="00495CB1">
        <w:rPr>
          <w:spacing w:val="-9"/>
        </w:rPr>
        <w:t xml:space="preserve"> </w:t>
      </w:r>
      <w:r w:rsidRPr="00495CB1">
        <w:t>раздельно.</w:t>
      </w:r>
      <w:r w:rsidRPr="00495CB1">
        <w:rPr>
          <w:spacing w:val="-9"/>
        </w:rPr>
        <w:t xml:space="preserve"> </w:t>
      </w:r>
      <w:r w:rsidRPr="00495CB1">
        <w:t>Совмещение</w:t>
      </w:r>
      <w:r w:rsidRPr="00495CB1">
        <w:rPr>
          <w:spacing w:val="-9"/>
        </w:rPr>
        <w:t xml:space="preserve"> </w:t>
      </w:r>
      <w:r w:rsidRPr="00495CB1">
        <w:t>во</w:t>
      </w:r>
      <w:r w:rsidRPr="00495CB1">
        <w:rPr>
          <w:spacing w:val="-8"/>
        </w:rPr>
        <w:t xml:space="preserve"> </w:t>
      </w:r>
      <w:r w:rsidRPr="00495CB1">
        <w:t>времени</w:t>
      </w:r>
      <w:r w:rsidRPr="00495CB1">
        <w:rPr>
          <w:spacing w:val="-68"/>
        </w:rPr>
        <w:t xml:space="preserve"> </w:t>
      </w:r>
      <w:r w:rsidRPr="00495CB1">
        <w:t>двух</w:t>
      </w:r>
      <w:r w:rsidRPr="00495CB1">
        <w:rPr>
          <w:spacing w:val="-2"/>
        </w:rPr>
        <w:t xml:space="preserve"> </w:t>
      </w:r>
      <w:r w:rsidRPr="00495CB1">
        <w:t>видов</w:t>
      </w:r>
      <w:r w:rsidRPr="00495CB1">
        <w:rPr>
          <w:spacing w:val="-1"/>
        </w:rPr>
        <w:t xml:space="preserve"> </w:t>
      </w:r>
      <w:r w:rsidRPr="00495CB1">
        <w:t>испытаний не</w:t>
      </w:r>
      <w:r w:rsidRPr="00495CB1">
        <w:rPr>
          <w:spacing w:val="-1"/>
        </w:rPr>
        <w:t xml:space="preserve"> </w:t>
      </w:r>
      <w:r w:rsidRPr="00495CB1">
        <w:t>допускается.</w:t>
      </w:r>
    </w:p>
    <w:p w:rsidR="009A3251" w:rsidRPr="00495CB1" w:rsidRDefault="009A3251">
      <w:pPr>
        <w:pStyle w:val="BodyText"/>
        <w:spacing w:line="360" w:lineRule="auto"/>
        <w:ind w:left="113" w:right="236" w:firstLine="709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каждый</w:t>
      </w:r>
      <w:r w:rsidRPr="00495CB1">
        <w:rPr>
          <w:spacing w:val="1"/>
        </w:rPr>
        <w:t xml:space="preserve"> </w:t>
      </w:r>
      <w:r w:rsidRPr="00495CB1">
        <w:t>вид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должна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составлена</w:t>
      </w:r>
      <w:r w:rsidRPr="00495CB1">
        <w:rPr>
          <w:spacing w:val="1"/>
        </w:rPr>
        <w:t xml:space="preserve"> </w:t>
      </w:r>
      <w:r w:rsidRPr="00495CB1">
        <w:t>рабочая</w:t>
      </w:r>
      <w:r w:rsidRPr="00495CB1">
        <w:rPr>
          <w:spacing w:val="1"/>
        </w:rPr>
        <w:t xml:space="preserve"> </w:t>
      </w:r>
      <w:r w:rsidRPr="00495CB1">
        <w:t>программа,</w:t>
      </w:r>
      <w:r w:rsidRPr="00495CB1">
        <w:rPr>
          <w:spacing w:val="1"/>
        </w:rPr>
        <w:t xml:space="preserve"> </w:t>
      </w:r>
      <w:r w:rsidRPr="00495CB1">
        <w:t>которая</w:t>
      </w:r>
      <w:r w:rsidRPr="00495CB1">
        <w:rPr>
          <w:spacing w:val="-2"/>
        </w:rPr>
        <w:t xml:space="preserve"> </w:t>
      </w:r>
      <w:r w:rsidRPr="00495CB1">
        <w:t>утверждается главным</w:t>
      </w:r>
      <w:r w:rsidRPr="00495CB1">
        <w:rPr>
          <w:spacing w:val="-1"/>
        </w:rPr>
        <w:t xml:space="preserve"> </w:t>
      </w:r>
      <w:r w:rsidRPr="00495CB1">
        <w:t>инженером.</w:t>
      </w:r>
    </w:p>
    <w:p w:rsidR="009A3251" w:rsidRPr="00495CB1" w:rsidRDefault="009A3251">
      <w:pPr>
        <w:pStyle w:val="BodyText"/>
        <w:spacing w:line="360" w:lineRule="auto"/>
        <w:ind w:left="113" w:right="235" w:firstLine="709"/>
        <w:jc w:val="both"/>
      </w:pPr>
      <w:r w:rsidRPr="00495CB1">
        <w:t>За</w:t>
      </w:r>
      <w:r w:rsidRPr="00495CB1">
        <w:rPr>
          <w:spacing w:val="1"/>
        </w:rPr>
        <w:t xml:space="preserve"> </w:t>
      </w:r>
      <w:r w:rsidRPr="00495CB1">
        <w:t>два</w:t>
      </w:r>
      <w:r w:rsidRPr="00495CB1">
        <w:rPr>
          <w:spacing w:val="1"/>
        </w:rPr>
        <w:t xml:space="preserve"> </w:t>
      </w:r>
      <w:r w:rsidRPr="00495CB1">
        <w:t>дня</w:t>
      </w:r>
      <w:r w:rsidRPr="00495CB1">
        <w:rPr>
          <w:spacing w:val="1"/>
        </w:rPr>
        <w:t xml:space="preserve"> </w:t>
      </w:r>
      <w:r w:rsidRPr="00495CB1">
        <w:t>до</w:t>
      </w:r>
      <w:r w:rsidRPr="00495CB1">
        <w:rPr>
          <w:spacing w:val="1"/>
        </w:rPr>
        <w:t xml:space="preserve"> </w:t>
      </w:r>
      <w:r w:rsidRPr="00495CB1">
        <w:t>начала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утвержденная</w:t>
      </w:r>
      <w:r w:rsidRPr="00495CB1">
        <w:rPr>
          <w:spacing w:val="1"/>
        </w:rPr>
        <w:t xml:space="preserve"> </w:t>
      </w:r>
      <w:r w:rsidRPr="00495CB1">
        <w:t>программа</w:t>
      </w:r>
      <w:r w:rsidRPr="00495CB1">
        <w:rPr>
          <w:spacing w:val="1"/>
        </w:rPr>
        <w:t xml:space="preserve"> </w:t>
      </w:r>
      <w:r w:rsidRPr="00495CB1">
        <w:t>передается</w:t>
      </w:r>
      <w:r w:rsidRPr="00495CB1">
        <w:rPr>
          <w:spacing w:val="1"/>
        </w:rPr>
        <w:t xml:space="preserve"> </w:t>
      </w:r>
      <w:r w:rsidRPr="00495CB1">
        <w:t>диспетчеру ОЭТС и руководителю источника тепла для подготовки оборудования и</w:t>
      </w:r>
      <w:r w:rsidRPr="00495CB1">
        <w:rPr>
          <w:spacing w:val="-67"/>
        </w:rPr>
        <w:t xml:space="preserve"> </w:t>
      </w:r>
      <w:r w:rsidRPr="00495CB1">
        <w:t>установления</w:t>
      </w:r>
      <w:r w:rsidRPr="00495CB1">
        <w:rPr>
          <w:spacing w:val="-2"/>
        </w:rPr>
        <w:t xml:space="preserve"> </w:t>
      </w:r>
      <w:r w:rsidRPr="00495CB1">
        <w:t>требуемого режима</w:t>
      </w:r>
      <w:r w:rsidRPr="00495CB1">
        <w:rPr>
          <w:spacing w:val="-1"/>
        </w:rPr>
        <w:t xml:space="preserve"> </w:t>
      </w:r>
      <w:r w:rsidRPr="00495CB1">
        <w:t>работы</w:t>
      </w:r>
      <w:r w:rsidRPr="00495CB1">
        <w:rPr>
          <w:spacing w:val="-1"/>
        </w:rPr>
        <w:t xml:space="preserve"> </w:t>
      </w:r>
      <w:r w:rsidRPr="00495CB1">
        <w:t>сети.</w:t>
      </w:r>
    </w:p>
    <w:p w:rsidR="009A3251" w:rsidRPr="00495CB1" w:rsidRDefault="009A3251">
      <w:pPr>
        <w:pStyle w:val="BodyText"/>
        <w:ind w:left="823"/>
        <w:jc w:val="both"/>
      </w:pPr>
      <w:r w:rsidRPr="00495CB1">
        <w:t>Рабочая</w:t>
      </w:r>
      <w:r w:rsidRPr="00495CB1">
        <w:rPr>
          <w:spacing w:val="-3"/>
        </w:rPr>
        <w:t xml:space="preserve"> </w:t>
      </w:r>
      <w:r w:rsidRPr="00495CB1">
        <w:t>программа испытания</w:t>
      </w:r>
      <w:r w:rsidRPr="00495CB1">
        <w:rPr>
          <w:spacing w:val="-3"/>
        </w:rPr>
        <w:t xml:space="preserve"> </w:t>
      </w:r>
      <w:r w:rsidRPr="00495CB1">
        <w:t>должна</w:t>
      </w:r>
      <w:r w:rsidRPr="00495CB1">
        <w:rPr>
          <w:spacing w:val="-2"/>
        </w:rPr>
        <w:t xml:space="preserve"> </w:t>
      </w:r>
      <w:r w:rsidRPr="00495CB1">
        <w:t>содержать</w:t>
      </w:r>
      <w:r w:rsidRPr="00495CB1">
        <w:rPr>
          <w:spacing w:val="-3"/>
        </w:rPr>
        <w:t xml:space="preserve"> </w:t>
      </w:r>
      <w:r w:rsidRPr="00495CB1">
        <w:t>следующие</w:t>
      </w:r>
      <w:r w:rsidRPr="00495CB1">
        <w:rPr>
          <w:spacing w:val="-3"/>
        </w:rPr>
        <w:t xml:space="preserve"> </w:t>
      </w:r>
      <w:r w:rsidRPr="00495CB1">
        <w:t>данные: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spacing w:before="160"/>
        <w:ind w:left="986" w:hanging="164"/>
        <w:rPr>
          <w:sz w:val="28"/>
        </w:rPr>
      </w:pPr>
      <w:r w:rsidRPr="00495CB1">
        <w:rPr>
          <w:sz w:val="28"/>
        </w:rPr>
        <w:t>задачи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основные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положения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методики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проведения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1239"/>
        </w:tabs>
        <w:spacing w:before="162" w:line="360" w:lineRule="auto"/>
        <w:ind w:right="238" w:firstLine="709"/>
        <w:rPr>
          <w:sz w:val="28"/>
        </w:rPr>
      </w:pPr>
      <w:r w:rsidRPr="00495CB1">
        <w:rPr>
          <w:sz w:val="28"/>
        </w:rPr>
        <w:t>перечень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подготовительных,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организационных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технологических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мероприятий;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ind w:left="986" w:hanging="164"/>
        <w:rPr>
          <w:sz w:val="28"/>
        </w:rPr>
      </w:pPr>
      <w:r w:rsidRPr="00495CB1">
        <w:rPr>
          <w:sz w:val="28"/>
        </w:rPr>
        <w:t>последовательность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отдельных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этапов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операций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время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1024"/>
        </w:tabs>
        <w:spacing w:before="160" w:line="360" w:lineRule="auto"/>
        <w:ind w:left="114" w:right="234" w:firstLine="709"/>
        <w:rPr>
          <w:sz w:val="28"/>
        </w:rPr>
      </w:pPr>
      <w:r w:rsidRPr="00495CB1">
        <w:rPr>
          <w:sz w:val="28"/>
        </w:rPr>
        <w:t>режимы работы оборудования источника тепла и тепловой сети (расход 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параметры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теплоносителя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во время каждого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этапа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испытания);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1048"/>
        </w:tabs>
        <w:spacing w:line="360" w:lineRule="auto"/>
        <w:ind w:right="236" w:firstLine="709"/>
        <w:rPr>
          <w:sz w:val="28"/>
        </w:rPr>
      </w:pPr>
      <w:r w:rsidRPr="00495CB1">
        <w:rPr>
          <w:sz w:val="28"/>
        </w:rPr>
        <w:t>схемы работы насосно-подогревательной установки источника тепла при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каждом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режиме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ind w:left="986" w:hanging="164"/>
        <w:rPr>
          <w:sz w:val="28"/>
        </w:rPr>
      </w:pPr>
      <w:r w:rsidRPr="00495CB1">
        <w:rPr>
          <w:sz w:val="28"/>
        </w:rPr>
        <w:t>схемы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включения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переключений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сети;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8"/>
        </w:rPr>
      </w:pPr>
      <w:r w:rsidRPr="00495CB1">
        <w:rPr>
          <w:sz w:val="28"/>
        </w:rPr>
        <w:t>сроки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проведения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каждого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отдельного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этапа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или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режима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</w:pPr>
      <w:r w:rsidRPr="00495CB1">
        <w:rPr>
          <w:sz w:val="28"/>
        </w:rPr>
        <w:t>точки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наблюдения,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объект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наблюдения</w:t>
      </w:r>
      <w:r w:rsidRPr="00495CB1">
        <w:t>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8"/>
        </w:rPr>
      </w:pPr>
      <w:r w:rsidRPr="00495CB1">
        <w:rPr>
          <w:sz w:val="28"/>
        </w:rPr>
        <w:t>оперативные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средства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связи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транспорта;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8"/>
        </w:rPr>
      </w:pPr>
      <w:r w:rsidRPr="00495CB1">
        <w:rPr>
          <w:sz w:val="28"/>
        </w:rPr>
        <w:t>меры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обеспечению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техники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безопасности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во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время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испытания;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spacing w:before="161"/>
        <w:ind w:left="986" w:hanging="164"/>
        <w:rPr>
          <w:sz w:val="28"/>
        </w:rPr>
      </w:pPr>
      <w:r w:rsidRPr="00495CB1">
        <w:rPr>
          <w:sz w:val="28"/>
        </w:rPr>
        <w:t>список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ответственных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лиц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за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выполнение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отдельных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мероприятий.</w:t>
      </w:r>
    </w:p>
    <w:p w:rsidR="009A3251" w:rsidRPr="00495CB1" w:rsidRDefault="009A3251">
      <w:pPr>
        <w:pStyle w:val="BodyText"/>
        <w:spacing w:before="162" w:line="360" w:lineRule="auto"/>
        <w:ind w:left="113" w:right="235" w:firstLine="709"/>
        <w:jc w:val="both"/>
      </w:pPr>
      <w:r w:rsidRPr="00495CB1">
        <w:rPr>
          <w:i/>
        </w:rPr>
        <w:t>Гидравлическое</w:t>
      </w:r>
      <w:r w:rsidRPr="00495CB1">
        <w:rPr>
          <w:i/>
          <w:spacing w:val="1"/>
        </w:rPr>
        <w:t xml:space="preserve"> </w:t>
      </w:r>
      <w:r w:rsidRPr="00495CB1">
        <w:rPr>
          <w:i/>
        </w:rPr>
        <w:t>испытание</w:t>
      </w:r>
      <w:r w:rsidRPr="00495CB1">
        <w:rPr>
          <w:i/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прочность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плотность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сетей,</w:t>
      </w:r>
      <w:r w:rsidRPr="00495CB1">
        <w:rPr>
          <w:spacing w:val="1"/>
        </w:rPr>
        <w:t xml:space="preserve"> </w:t>
      </w:r>
      <w:r w:rsidRPr="00495CB1">
        <w:t>находящихся в эксплуатации, должно быть проведено после капитального ремонта</w:t>
      </w:r>
      <w:r w:rsidRPr="00495CB1">
        <w:rPr>
          <w:spacing w:val="1"/>
        </w:rPr>
        <w:t xml:space="preserve"> </w:t>
      </w:r>
      <w:r w:rsidRPr="00495CB1">
        <w:t>до</w:t>
      </w:r>
      <w:r w:rsidRPr="00495CB1">
        <w:rPr>
          <w:spacing w:val="-6"/>
        </w:rPr>
        <w:t xml:space="preserve"> </w:t>
      </w:r>
      <w:r w:rsidRPr="00495CB1">
        <w:t>начала</w:t>
      </w:r>
      <w:r w:rsidRPr="00495CB1">
        <w:rPr>
          <w:spacing w:val="-3"/>
        </w:rPr>
        <w:t xml:space="preserve"> </w:t>
      </w:r>
      <w:r w:rsidRPr="00495CB1">
        <w:t>отопительного</w:t>
      </w:r>
      <w:r w:rsidRPr="00495CB1">
        <w:rPr>
          <w:spacing w:val="-5"/>
        </w:rPr>
        <w:t xml:space="preserve"> </w:t>
      </w:r>
      <w:r w:rsidRPr="00495CB1">
        <w:t>периода.</w:t>
      </w:r>
      <w:r w:rsidRPr="00495CB1">
        <w:rPr>
          <w:spacing w:val="-7"/>
        </w:rPr>
        <w:t xml:space="preserve"> </w:t>
      </w:r>
      <w:r w:rsidRPr="00495CB1">
        <w:t>Испытание</w:t>
      </w:r>
      <w:r w:rsidRPr="00495CB1">
        <w:rPr>
          <w:spacing w:val="-5"/>
        </w:rPr>
        <w:t xml:space="preserve"> </w:t>
      </w:r>
      <w:r w:rsidRPr="00495CB1">
        <w:t>проводится</w:t>
      </w:r>
      <w:r w:rsidRPr="00495CB1">
        <w:rPr>
          <w:spacing w:val="-4"/>
        </w:rPr>
        <w:t xml:space="preserve"> </w:t>
      </w:r>
      <w:r w:rsidRPr="00495CB1">
        <w:t>по</w:t>
      </w:r>
      <w:r w:rsidRPr="00495CB1">
        <w:rPr>
          <w:spacing w:val="-6"/>
        </w:rPr>
        <w:t xml:space="preserve"> </w:t>
      </w:r>
      <w:r w:rsidRPr="00495CB1">
        <w:t>отдельным</w:t>
      </w:r>
      <w:r w:rsidRPr="00495CB1">
        <w:rPr>
          <w:spacing w:val="-6"/>
        </w:rPr>
        <w:t xml:space="preserve"> </w:t>
      </w:r>
      <w:r w:rsidRPr="00495CB1">
        <w:t>отходящим</w:t>
      </w:r>
      <w:r w:rsidRPr="00495CB1">
        <w:rPr>
          <w:spacing w:val="-68"/>
        </w:rPr>
        <w:t xml:space="preserve"> </w:t>
      </w:r>
      <w:r w:rsidRPr="00495CB1">
        <w:t>от источника тепла магистралям при отключенных водонагревательных установках</w:t>
      </w:r>
      <w:r w:rsidRPr="00495CB1">
        <w:rPr>
          <w:spacing w:val="-67"/>
        </w:rPr>
        <w:t xml:space="preserve"> </w:t>
      </w:r>
      <w:r w:rsidRPr="00495CB1">
        <w:t>источника</w:t>
      </w:r>
      <w:r w:rsidRPr="00495CB1">
        <w:rPr>
          <w:spacing w:val="41"/>
        </w:rPr>
        <w:t xml:space="preserve"> </w:t>
      </w:r>
      <w:r w:rsidRPr="00495CB1">
        <w:t>тепла,</w:t>
      </w:r>
      <w:r w:rsidRPr="00495CB1">
        <w:rPr>
          <w:spacing w:val="42"/>
        </w:rPr>
        <w:t xml:space="preserve"> </w:t>
      </w:r>
      <w:r w:rsidRPr="00495CB1">
        <w:t>отключенных</w:t>
      </w:r>
      <w:r w:rsidRPr="00495CB1">
        <w:rPr>
          <w:spacing w:val="41"/>
        </w:rPr>
        <w:t xml:space="preserve"> </w:t>
      </w:r>
      <w:r w:rsidRPr="00495CB1">
        <w:t>системах</w:t>
      </w:r>
      <w:r w:rsidRPr="00495CB1">
        <w:rPr>
          <w:spacing w:val="44"/>
        </w:rPr>
        <w:t xml:space="preserve"> </w:t>
      </w:r>
      <w:r w:rsidRPr="00495CB1">
        <w:t>теплопотребления,</w:t>
      </w:r>
      <w:r w:rsidRPr="00495CB1">
        <w:rPr>
          <w:spacing w:val="42"/>
        </w:rPr>
        <w:t xml:space="preserve"> </w:t>
      </w:r>
      <w:r w:rsidRPr="00495CB1">
        <w:t>при</w:t>
      </w:r>
      <w:r w:rsidRPr="00495CB1">
        <w:rPr>
          <w:spacing w:val="41"/>
        </w:rPr>
        <w:t xml:space="preserve"> </w:t>
      </w:r>
      <w:r w:rsidRPr="00495CB1">
        <w:t>открытых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64" style="width:502.05pt;height:.8pt;mso-position-horizontal-relative:char;mso-position-vertical-relative:line" coordsize="10041,16">
            <v:line id="_x0000_s1065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3" w:right="235"/>
        <w:jc w:val="both"/>
      </w:pPr>
      <w:r w:rsidRPr="00495CB1">
        <w:t>воздушниках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пунктах</w:t>
      </w:r>
      <w:r w:rsidRPr="00495CB1">
        <w:rPr>
          <w:spacing w:val="1"/>
        </w:rPr>
        <w:t xml:space="preserve"> </w:t>
      </w:r>
      <w:r w:rsidRPr="00495CB1">
        <w:t>потребителей.</w:t>
      </w:r>
      <w:r w:rsidRPr="00495CB1">
        <w:rPr>
          <w:spacing w:val="1"/>
        </w:rPr>
        <w:t xml:space="preserve"> </w:t>
      </w:r>
      <w:r w:rsidRPr="00495CB1">
        <w:t>Магистрали</w:t>
      </w:r>
      <w:r w:rsidRPr="00495CB1">
        <w:rPr>
          <w:spacing w:val="1"/>
        </w:rPr>
        <w:t xml:space="preserve"> </w:t>
      </w:r>
      <w:r w:rsidRPr="00495CB1">
        <w:t>испытываются</w:t>
      </w:r>
      <w:r w:rsidRPr="00495CB1">
        <w:rPr>
          <w:spacing w:val="1"/>
        </w:rPr>
        <w:t xml:space="preserve"> </w:t>
      </w:r>
      <w:r w:rsidRPr="00495CB1">
        <w:t>целиком или по частям в зависимости от технической возможности обеспечения</w:t>
      </w:r>
      <w:r w:rsidRPr="00495CB1">
        <w:rPr>
          <w:spacing w:val="1"/>
        </w:rPr>
        <w:t xml:space="preserve"> </w:t>
      </w:r>
      <w:r w:rsidRPr="00495CB1">
        <w:t>требуемых</w:t>
      </w:r>
      <w:r w:rsidRPr="00495CB1">
        <w:rPr>
          <w:spacing w:val="1"/>
        </w:rPr>
        <w:t xml:space="preserve"> </w:t>
      </w:r>
      <w:r w:rsidRPr="00495CB1">
        <w:t>параметров,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1"/>
        </w:rPr>
        <w:t xml:space="preserve"> </w:t>
      </w:r>
      <w:r w:rsidRPr="00495CB1">
        <w:t>наличия</w:t>
      </w:r>
      <w:r w:rsidRPr="00495CB1">
        <w:rPr>
          <w:spacing w:val="1"/>
        </w:rPr>
        <w:t xml:space="preserve"> </w:t>
      </w:r>
      <w:r w:rsidRPr="00495CB1">
        <w:t>оперативных</w:t>
      </w:r>
      <w:r w:rsidRPr="00495CB1">
        <w:rPr>
          <w:spacing w:val="1"/>
        </w:rPr>
        <w:t xml:space="preserve"> </w:t>
      </w:r>
      <w:r w:rsidRPr="00495CB1">
        <w:t>средств</w:t>
      </w:r>
      <w:r w:rsidRPr="00495CB1">
        <w:rPr>
          <w:spacing w:val="1"/>
        </w:rPr>
        <w:t xml:space="preserve"> </w:t>
      </w:r>
      <w:r w:rsidRPr="00495CB1">
        <w:t>связи</w:t>
      </w:r>
      <w:r w:rsidRPr="00495CB1">
        <w:rPr>
          <w:spacing w:val="1"/>
        </w:rPr>
        <w:t xml:space="preserve"> </w:t>
      </w:r>
      <w:r w:rsidRPr="00495CB1">
        <w:t>между</w:t>
      </w:r>
      <w:r w:rsidRPr="00495CB1">
        <w:rPr>
          <w:spacing w:val="1"/>
        </w:rPr>
        <w:t xml:space="preserve"> </w:t>
      </w:r>
      <w:r w:rsidRPr="00495CB1">
        <w:t>диспетчером,</w:t>
      </w:r>
      <w:r w:rsidRPr="00495CB1">
        <w:rPr>
          <w:spacing w:val="1"/>
        </w:rPr>
        <w:t xml:space="preserve"> </w:t>
      </w:r>
      <w:r w:rsidRPr="00495CB1">
        <w:t>персоналом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тепла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бригадой,</w:t>
      </w:r>
      <w:r w:rsidRPr="00495CB1">
        <w:rPr>
          <w:spacing w:val="1"/>
        </w:rPr>
        <w:t xml:space="preserve"> </w:t>
      </w:r>
      <w:r w:rsidRPr="00495CB1">
        <w:t>проводящей</w:t>
      </w:r>
      <w:r w:rsidRPr="00495CB1">
        <w:rPr>
          <w:spacing w:val="1"/>
        </w:rPr>
        <w:t xml:space="preserve"> </w:t>
      </w:r>
      <w:r w:rsidRPr="00495CB1">
        <w:t>испытание,</w:t>
      </w:r>
      <w:r w:rsidRPr="00495CB1">
        <w:rPr>
          <w:spacing w:val="1"/>
        </w:rPr>
        <w:t xml:space="preserve"> </w:t>
      </w:r>
      <w:r w:rsidRPr="00495CB1">
        <w:t>численности</w:t>
      </w:r>
      <w:r w:rsidRPr="00495CB1">
        <w:rPr>
          <w:spacing w:val="-2"/>
        </w:rPr>
        <w:t xml:space="preserve"> </w:t>
      </w:r>
      <w:r w:rsidRPr="00495CB1">
        <w:t>персонала,</w:t>
      </w:r>
      <w:r w:rsidRPr="00495CB1">
        <w:rPr>
          <w:spacing w:val="-1"/>
        </w:rPr>
        <w:t xml:space="preserve"> </w:t>
      </w:r>
      <w:r w:rsidRPr="00495CB1">
        <w:t>обеспеченности транспортом.</w:t>
      </w:r>
    </w:p>
    <w:p w:rsidR="009A3251" w:rsidRPr="00495CB1" w:rsidRDefault="009A3251">
      <w:pPr>
        <w:pStyle w:val="BodyText"/>
        <w:spacing w:line="360" w:lineRule="auto"/>
        <w:ind w:left="114" w:right="234" w:firstLine="709"/>
        <w:jc w:val="both"/>
      </w:pPr>
      <w:r w:rsidRPr="00495CB1">
        <w:t>Каждый участок тепловой сети должен быть испытан пробным давлением,</w:t>
      </w:r>
      <w:r w:rsidRPr="00495CB1">
        <w:rPr>
          <w:spacing w:val="1"/>
        </w:rPr>
        <w:t xml:space="preserve"> </w:t>
      </w:r>
      <w:r w:rsidRPr="00495CB1">
        <w:t>минимальное</w:t>
      </w:r>
      <w:r w:rsidRPr="00495CB1">
        <w:rPr>
          <w:spacing w:val="1"/>
        </w:rPr>
        <w:t xml:space="preserve"> </w:t>
      </w:r>
      <w:r w:rsidRPr="00495CB1">
        <w:t>значение</w:t>
      </w:r>
      <w:r w:rsidRPr="00495CB1">
        <w:rPr>
          <w:spacing w:val="1"/>
        </w:rPr>
        <w:t xml:space="preserve"> </w:t>
      </w:r>
      <w:r w:rsidRPr="00495CB1">
        <w:t>которого</w:t>
      </w:r>
      <w:r w:rsidRPr="00495CB1">
        <w:rPr>
          <w:spacing w:val="1"/>
        </w:rPr>
        <w:t xml:space="preserve"> </w:t>
      </w:r>
      <w:r w:rsidRPr="00495CB1">
        <w:t>должно</w:t>
      </w:r>
      <w:r w:rsidRPr="00495CB1">
        <w:rPr>
          <w:spacing w:val="1"/>
        </w:rPr>
        <w:t xml:space="preserve"> </w:t>
      </w:r>
      <w:r w:rsidRPr="00495CB1">
        <w:t>составлять</w:t>
      </w:r>
      <w:r w:rsidRPr="00495CB1">
        <w:rPr>
          <w:spacing w:val="1"/>
        </w:rPr>
        <w:t xml:space="preserve"> </w:t>
      </w:r>
      <w:r w:rsidRPr="00495CB1">
        <w:t>1,25</w:t>
      </w:r>
      <w:r w:rsidRPr="00495CB1">
        <w:rPr>
          <w:spacing w:val="1"/>
        </w:rPr>
        <w:t xml:space="preserve"> </w:t>
      </w:r>
      <w:r w:rsidRPr="00495CB1">
        <w:t>рабочего</w:t>
      </w:r>
      <w:r w:rsidRPr="00495CB1">
        <w:rPr>
          <w:spacing w:val="1"/>
        </w:rPr>
        <w:t xml:space="preserve"> </w:t>
      </w:r>
      <w:r w:rsidRPr="00495CB1">
        <w:t>давления.</w:t>
      </w:r>
      <w:r w:rsidRPr="00495CB1">
        <w:rPr>
          <w:spacing w:val="1"/>
        </w:rPr>
        <w:t xml:space="preserve"> </w:t>
      </w:r>
      <w:r w:rsidRPr="00495CB1">
        <w:t>Значение рабочего давления устанавливается техническим руководителем ОЭТС 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требованиями</w:t>
      </w:r>
      <w:r w:rsidRPr="00495CB1">
        <w:rPr>
          <w:spacing w:val="1"/>
        </w:rPr>
        <w:t xml:space="preserve"> </w:t>
      </w:r>
      <w:r w:rsidRPr="00495CB1">
        <w:t>Правил</w:t>
      </w:r>
      <w:r w:rsidRPr="00495CB1">
        <w:rPr>
          <w:spacing w:val="1"/>
        </w:rPr>
        <w:t xml:space="preserve"> </w:t>
      </w:r>
      <w:r w:rsidRPr="00495CB1">
        <w:t>устройства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безопасной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трубопроводов</w:t>
      </w:r>
      <w:r w:rsidRPr="00495CB1">
        <w:rPr>
          <w:spacing w:val="-2"/>
        </w:rPr>
        <w:t xml:space="preserve"> </w:t>
      </w:r>
      <w:r w:rsidRPr="00495CB1">
        <w:t>пара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горячей воды.</w:t>
      </w:r>
    </w:p>
    <w:p w:rsidR="009A3251" w:rsidRPr="00495CB1" w:rsidRDefault="009A3251">
      <w:pPr>
        <w:pStyle w:val="BodyText"/>
        <w:spacing w:before="1" w:line="360" w:lineRule="auto"/>
        <w:ind w:left="113" w:right="235" w:firstLine="709"/>
        <w:jc w:val="both"/>
      </w:pPr>
      <w:r w:rsidRPr="00495CB1">
        <w:t>Максимальное значение пробного давления устанавливается в соответствии с</w:t>
      </w:r>
      <w:r w:rsidRPr="00495CB1">
        <w:rPr>
          <w:spacing w:val="-67"/>
        </w:rPr>
        <w:t xml:space="preserve"> </w:t>
      </w:r>
      <w:r w:rsidRPr="00495CB1">
        <w:t>указанными правилами и с учетом максимальных нагрузок, которые могут принять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себя</w:t>
      </w:r>
      <w:r w:rsidRPr="00495CB1">
        <w:rPr>
          <w:spacing w:val="1"/>
        </w:rPr>
        <w:t xml:space="preserve"> </w:t>
      </w:r>
      <w:r w:rsidRPr="00495CB1">
        <w:t>неподвижные</w:t>
      </w:r>
      <w:r w:rsidRPr="00495CB1">
        <w:rPr>
          <w:spacing w:val="1"/>
        </w:rPr>
        <w:t xml:space="preserve"> </w:t>
      </w:r>
      <w:r w:rsidRPr="00495CB1">
        <w:t>опоры.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каждом</w:t>
      </w:r>
      <w:r w:rsidRPr="00495CB1">
        <w:rPr>
          <w:spacing w:val="1"/>
        </w:rPr>
        <w:t xml:space="preserve"> </w:t>
      </w:r>
      <w:r w:rsidRPr="00495CB1">
        <w:t>конкретном</w:t>
      </w:r>
      <w:r w:rsidRPr="00495CB1">
        <w:rPr>
          <w:spacing w:val="1"/>
        </w:rPr>
        <w:t xml:space="preserve"> </w:t>
      </w:r>
      <w:r w:rsidRPr="00495CB1">
        <w:t>случае</w:t>
      </w:r>
      <w:r w:rsidRPr="00495CB1">
        <w:rPr>
          <w:spacing w:val="1"/>
        </w:rPr>
        <w:t xml:space="preserve"> </w:t>
      </w:r>
      <w:r w:rsidRPr="00495CB1">
        <w:t>значение</w:t>
      </w:r>
      <w:r w:rsidRPr="00495CB1">
        <w:rPr>
          <w:spacing w:val="1"/>
        </w:rPr>
        <w:t xml:space="preserve"> </w:t>
      </w:r>
      <w:r w:rsidRPr="00495CB1">
        <w:t>пробного</w:t>
      </w:r>
      <w:r w:rsidRPr="00495CB1">
        <w:rPr>
          <w:spacing w:val="1"/>
        </w:rPr>
        <w:t xml:space="preserve"> </w:t>
      </w:r>
      <w:r w:rsidRPr="00495CB1">
        <w:t>давления</w:t>
      </w:r>
      <w:r w:rsidRPr="00495CB1">
        <w:rPr>
          <w:spacing w:val="1"/>
        </w:rPr>
        <w:t xml:space="preserve"> </w:t>
      </w:r>
      <w:r w:rsidRPr="00495CB1">
        <w:t>устанавливается</w:t>
      </w:r>
      <w:r w:rsidRPr="00495CB1">
        <w:rPr>
          <w:spacing w:val="1"/>
        </w:rPr>
        <w:t xml:space="preserve"> </w:t>
      </w:r>
      <w:r w:rsidRPr="00495CB1">
        <w:t>техническим</w:t>
      </w:r>
      <w:r w:rsidRPr="00495CB1">
        <w:rPr>
          <w:spacing w:val="1"/>
        </w:rPr>
        <w:t xml:space="preserve"> </w:t>
      </w:r>
      <w:r w:rsidRPr="00495CB1">
        <w:t>руководителем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допустимых</w:t>
      </w:r>
      <w:r w:rsidRPr="00495CB1">
        <w:rPr>
          <w:spacing w:val="1"/>
        </w:rPr>
        <w:t xml:space="preserve"> </w:t>
      </w:r>
      <w:r w:rsidRPr="00495CB1">
        <w:t>пределах,</w:t>
      </w:r>
      <w:r w:rsidRPr="00495CB1">
        <w:rPr>
          <w:spacing w:val="1"/>
        </w:rPr>
        <w:t xml:space="preserve"> </w:t>
      </w:r>
      <w:r w:rsidRPr="00495CB1">
        <w:t>указанных</w:t>
      </w:r>
      <w:r w:rsidRPr="00495CB1">
        <w:rPr>
          <w:spacing w:val="1"/>
        </w:rPr>
        <w:t xml:space="preserve"> </w:t>
      </w:r>
      <w:r w:rsidRPr="00495CB1">
        <w:t>выше.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гидравлическом</w:t>
      </w:r>
      <w:r w:rsidRPr="00495CB1">
        <w:rPr>
          <w:spacing w:val="1"/>
        </w:rPr>
        <w:t xml:space="preserve"> </w:t>
      </w:r>
      <w:r w:rsidRPr="00495CB1">
        <w:t>испытании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прочность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плотность</w:t>
      </w:r>
      <w:r w:rsidRPr="00495CB1">
        <w:rPr>
          <w:spacing w:val="1"/>
        </w:rPr>
        <w:t xml:space="preserve"> </w:t>
      </w:r>
      <w:r w:rsidRPr="00495CB1">
        <w:t>давление в самых высоких точках тепловой сети доводится до значения пробного</w:t>
      </w:r>
      <w:r w:rsidRPr="00495CB1">
        <w:rPr>
          <w:spacing w:val="1"/>
        </w:rPr>
        <w:t xml:space="preserve"> </w:t>
      </w:r>
      <w:r w:rsidRPr="00495CB1">
        <w:t>давления за счет давления, развиваемого сетевым насосом источника тепла или</w:t>
      </w:r>
      <w:r w:rsidRPr="00495CB1">
        <w:rPr>
          <w:spacing w:val="1"/>
        </w:rPr>
        <w:t xml:space="preserve"> </w:t>
      </w:r>
      <w:r w:rsidRPr="00495CB1">
        <w:t>специальным</w:t>
      </w:r>
      <w:r w:rsidRPr="00495CB1">
        <w:rPr>
          <w:spacing w:val="-3"/>
        </w:rPr>
        <w:t xml:space="preserve"> </w:t>
      </w:r>
      <w:r w:rsidRPr="00495CB1">
        <w:t>насосом</w:t>
      </w:r>
      <w:r w:rsidRPr="00495CB1">
        <w:rPr>
          <w:spacing w:val="-1"/>
        </w:rPr>
        <w:t xml:space="preserve"> </w:t>
      </w:r>
      <w:r w:rsidRPr="00495CB1">
        <w:t>из опрессовочного пункта.</w:t>
      </w:r>
    </w:p>
    <w:p w:rsidR="009A3251" w:rsidRPr="00495CB1" w:rsidRDefault="009A3251">
      <w:pPr>
        <w:pStyle w:val="BodyText"/>
        <w:spacing w:line="360" w:lineRule="auto"/>
        <w:ind w:left="114" w:right="234" w:firstLine="708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испытании</w:t>
      </w:r>
      <w:r w:rsidRPr="00495CB1">
        <w:rPr>
          <w:spacing w:val="1"/>
        </w:rPr>
        <w:t xml:space="preserve"> </w:t>
      </w:r>
      <w:r w:rsidRPr="00495CB1">
        <w:t>участков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условиям профиля</w:t>
      </w:r>
      <w:r w:rsidRPr="00495CB1">
        <w:rPr>
          <w:spacing w:val="-67"/>
        </w:rPr>
        <w:t xml:space="preserve"> </w:t>
      </w:r>
      <w:r w:rsidRPr="00495CB1">
        <w:t>местности</w:t>
      </w:r>
      <w:r w:rsidRPr="00495CB1">
        <w:rPr>
          <w:spacing w:val="1"/>
        </w:rPr>
        <w:t xml:space="preserve"> </w:t>
      </w:r>
      <w:r w:rsidRPr="00495CB1">
        <w:t>сетевые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стационарные</w:t>
      </w:r>
      <w:r w:rsidRPr="00495CB1">
        <w:rPr>
          <w:spacing w:val="1"/>
        </w:rPr>
        <w:t xml:space="preserve"> </w:t>
      </w:r>
      <w:r w:rsidRPr="00495CB1">
        <w:t>опрессовочные</w:t>
      </w:r>
      <w:r w:rsidRPr="00495CB1">
        <w:rPr>
          <w:spacing w:val="1"/>
        </w:rPr>
        <w:t xml:space="preserve"> </w:t>
      </w:r>
      <w:r w:rsidRPr="00495CB1">
        <w:t>насосы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могут</w:t>
      </w:r>
      <w:r w:rsidRPr="00495CB1">
        <w:rPr>
          <w:spacing w:val="1"/>
        </w:rPr>
        <w:t xml:space="preserve"> </w:t>
      </w:r>
      <w:r w:rsidRPr="00495CB1">
        <w:t>создать</w:t>
      </w:r>
      <w:r w:rsidRPr="00495CB1">
        <w:rPr>
          <w:spacing w:val="1"/>
        </w:rPr>
        <w:t xml:space="preserve"> </w:t>
      </w:r>
      <w:r w:rsidRPr="00495CB1">
        <w:t>давление,</w:t>
      </w:r>
      <w:r w:rsidRPr="00495CB1">
        <w:rPr>
          <w:spacing w:val="1"/>
        </w:rPr>
        <w:t xml:space="preserve"> </w:t>
      </w:r>
      <w:r w:rsidRPr="00495CB1">
        <w:t>равное</w:t>
      </w:r>
      <w:r w:rsidRPr="00495CB1">
        <w:rPr>
          <w:spacing w:val="1"/>
        </w:rPr>
        <w:t xml:space="preserve"> </w:t>
      </w:r>
      <w:r w:rsidRPr="00495CB1">
        <w:t>пробному,</w:t>
      </w:r>
      <w:r w:rsidRPr="00495CB1">
        <w:rPr>
          <w:spacing w:val="1"/>
        </w:rPr>
        <w:t xml:space="preserve"> </w:t>
      </w:r>
      <w:r w:rsidRPr="00495CB1">
        <w:t>применяются</w:t>
      </w:r>
      <w:r w:rsidRPr="00495CB1">
        <w:rPr>
          <w:spacing w:val="1"/>
        </w:rPr>
        <w:t xml:space="preserve"> </w:t>
      </w:r>
      <w:r w:rsidRPr="00495CB1">
        <w:t>передвижные</w:t>
      </w:r>
      <w:r w:rsidRPr="00495CB1">
        <w:rPr>
          <w:spacing w:val="1"/>
        </w:rPr>
        <w:t xml:space="preserve"> </w:t>
      </w:r>
      <w:r w:rsidRPr="00495CB1">
        <w:t>насосные</w:t>
      </w:r>
      <w:r w:rsidRPr="00495CB1">
        <w:rPr>
          <w:spacing w:val="1"/>
        </w:rPr>
        <w:t xml:space="preserve"> </w:t>
      </w:r>
      <w:r w:rsidRPr="00495CB1">
        <w:t>установки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гидравлические</w:t>
      </w:r>
      <w:r w:rsidRPr="00495CB1">
        <w:rPr>
          <w:spacing w:val="-1"/>
        </w:rPr>
        <w:t xml:space="preserve"> </w:t>
      </w:r>
      <w:r w:rsidRPr="00495CB1">
        <w:t>прессы.</w:t>
      </w:r>
    </w:p>
    <w:p w:rsidR="009A3251" w:rsidRPr="00495CB1" w:rsidRDefault="009A3251">
      <w:pPr>
        <w:pStyle w:val="BodyText"/>
        <w:spacing w:line="360" w:lineRule="auto"/>
        <w:ind w:left="113" w:right="234" w:firstLine="709"/>
        <w:jc w:val="both"/>
      </w:pPr>
      <w:r w:rsidRPr="00495CB1">
        <w:t>Длительность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пробным</w:t>
      </w:r>
      <w:r w:rsidRPr="00495CB1">
        <w:rPr>
          <w:spacing w:val="1"/>
        </w:rPr>
        <w:t xml:space="preserve"> </w:t>
      </w:r>
      <w:r w:rsidRPr="00495CB1">
        <w:t>давлением</w:t>
      </w:r>
      <w:r w:rsidRPr="00495CB1">
        <w:rPr>
          <w:spacing w:val="1"/>
        </w:rPr>
        <w:t xml:space="preserve"> </w:t>
      </w:r>
      <w:r w:rsidRPr="00495CB1">
        <w:t>устанавливается</w:t>
      </w:r>
      <w:r w:rsidRPr="00495CB1">
        <w:rPr>
          <w:spacing w:val="1"/>
        </w:rPr>
        <w:t xml:space="preserve"> </w:t>
      </w:r>
      <w:r w:rsidRPr="00495CB1">
        <w:t>главным</w:t>
      </w:r>
      <w:r w:rsidRPr="00495CB1">
        <w:rPr>
          <w:spacing w:val="-67"/>
        </w:rPr>
        <w:t xml:space="preserve"> </w:t>
      </w:r>
      <w:r w:rsidRPr="00495CB1">
        <w:t>инженером, но должна быть не менее 10 мин с момента установления расхода</w:t>
      </w:r>
      <w:r w:rsidRPr="00495CB1">
        <w:rPr>
          <w:spacing w:val="1"/>
        </w:rPr>
        <w:t xml:space="preserve"> </w:t>
      </w:r>
      <w:r w:rsidRPr="00495CB1">
        <w:t>подпиточной</w:t>
      </w:r>
      <w:r w:rsidRPr="00495CB1">
        <w:rPr>
          <w:spacing w:val="1"/>
        </w:rPr>
        <w:t xml:space="preserve"> </w:t>
      </w:r>
      <w:r w:rsidRPr="00495CB1">
        <w:t>воды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расчетном</w:t>
      </w:r>
      <w:r w:rsidRPr="00495CB1">
        <w:rPr>
          <w:spacing w:val="1"/>
        </w:rPr>
        <w:t xml:space="preserve"> </w:t>
      </w:r>
      <w:r w:rsidRPr="00495CB1">
        <w:t>уровне.</w:t>
      </w:r>
      <w:r w:rsidRPr="00495CB1">
        <w:rPr>
          <w:spacing w:val="1"/>
        </w:rPr>
        <w:t xml:space="preserve"> </w:t>
      </w:r>
      <w:r w:rsidRPr="00495CB1">
        <w:t>Осмотр</w:t>
      </w:r>
      <w:r w:rsidRPr="00495CB1">
        <w:rPr>
          <w:spacing w:val="1"/>
        </w:rPr>
        <w:t xml:space="preserve"> </w:t>
      </w:r>
      <w:r w:rsidRPr="00495CB1">
        <w:t>производится</w:t>
      </w:r>
      <w:r w:rsidRPr="00495CB1">
        <w:rPr>
          <w:spacing w:val="1"/>
        </w:rPr>
        <w:t xml:space="preserve"> </w:t>
      </w:r>
      <w:r w:rsidRPr="00495CB1">
        <w:t>после</w:t>
      </w:r>
      <w:r w:rsidRPr="00495CB1">
        <w:rPr>
          <w:spacing w:val="1"/>
        </w:rPr>
        <w:t xml:space="preserve"> </w:t>
      </w:r>
      <w:r w:rsidRPr="00495CB1">
        <w:t>снижения</w:t>
      </w:r>
      <w:r w:rsidRPr="00495CB1">
        <w:rPr>
          <w:spacing w:val="-67"/>
        </w:rPr>
        <w:t xml:space="preserve"> </w:t>
      </w:r>
      <w:r w:rsidRPr="00495CB1">
        <w:t>пробного</w:t>
      </w:r>
      <w:r w:rsidRPr="00495CB1">
        <w:rPr>
          <w:spacing w:val="-2"/>
        </w:rPr>
        <w:t xml:space="preserve"> </w:t>
      </w:r>
      <w:r w:rsidRPr="00495CB1">
        <w:t>давления</w:t>
      </w:r>
      <w:r w:rsidRPr="00495CB1">
        <w:rPr>
          <w:spacing w:val="1"/>
        </w:rPr>
        <w:t xml:space="preserve"> </w:t>
      </w:r>
      <w:r w:rsidRPr="00495CB1">
        <w:t>до рабочего.</w:t>
      </w:r>
    </w:p>
    <w:p w:rsidR="009A3251" w:rsidRPr="00495CB1" w:rsidRDefault="009A3251">
      <w:pPr>
        <w:pStyle w:val="BodyText"/>
        <w:spacing w:line="360" w:lineRule="auto"/>
        <w:ind w:left="114" w:right="234" w:firstLine="709"/>
        <w:jc w:val="both"/>
      </w:pPr>
      <w:r w:rsidRPr="00495CB1">
        <w:t>Тепловая</w:t>
      </w:r>
      <w:r w:rsidRPr="00495CB1">
        <w:rPr>
          <w:spacing w:val="1"/>
        </w:rPr>
        <w:t xml:space="preserve"> </w:t>
      </w:r>
      <w:r w:rsidRPr="00495CB1">
        <w:t>сеть</w:t>
      </w:r>
      <w:r w:rsidRPr="00495CB1">
        <w:rPr>
          <w:spacing w:val="1"/>
        </w:rPr>
        <w:t xml:space="preserve"> </w:t>
      </w:r>
      <w:r w:rsidRPr="00495CB1">
        <w:t>считается</w:t>
      </w:r>
      <w:r w:rsidRPr="00495CB1">
        <w:rPr>
          <w:spacing w:val="1"/>
        </w:rPr>
        <w:t xml:space="preserve"> </w:t>
      </w:r>
      <w:r w:rsidRPr="00495CB1">
        <w:t>выдержавшей</w:t>
      </w:r>
      <w:r w:rsidRPr="00495CB1">
        <w:rPr>
          <w:spacing w:val="1"/>
        </w:rPr>
        <w:t xml:space="preserve"> </w:t>
      </w:r>
      <w:r w:rsidRPr="00495CB1">
        <w:t>гидравлическое</w:t>
      </w:r>
      <w:r w:rsidRPr="00495CB1">
        <w:rPr>
          <w:spacing w:val="1"/>
        </w:rPr>
        <w:t xml:space="preserve"> </w:t>
      </w:r>
      <w:r w:rsidRPr="00495CB1">
        <w:t>испытание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прочность и плотность, если при нахождении ее в течение 10 мин под заданным</w:t>
      </w:r>
      <w:r w:rsidRPr="00495CB1">
        <w:rPr>
          <w:spacing w:val="1"/>
        </w:rPr>
        <w:t xml:space="preserve"> </w:t>
      </w:r>
      <w:r w:rsidRPr="00495CB1">
        <w:t>пробным</w:t>
      </w:r>
      <w:r w:rsidRPr="00495CB1">
        <w:rPr>
          <w:spacing w:val="-2"/>
        </w:rPr>
        <w:t xml:space="preserve"> </w:t>
      </w:r>
      <w:r w:rsidRPr="00495CB1">
        <w:t>давлением</w:t>
      </w:r>
      <w:r w:rsidRPr="00495CB1">
        <w:rPr>
          <w:spacing w:val="-2"/>
        </w:rPr>
        <w:t xml:space="preserve"> </w:t>
      </w:r>
      <w:r w:rsidRPr="00495CB1">
        <w:t>значение</w:t>
      </w:r>
      <w:r w:rsidRPr="00495CB1">
        <w:rPr>
          <w:spacing w:val="-3"/>
        </w:rPr>
        <w:t xml:space="preserve"> </w:t>
      </w:r>
      <w:r w:rsidRPr="00495CB1">
        <w:t>подпитки не</w:t>
      </w:r>
      <w:r w:rsidRPr="00495CB1">
        <w:rPr>
          <w:spacing w:val="-1"/>
        </w:rPr>
        <w:t xml:space="preserve"> </w:t>
      </w:r>
      <w:r w:rsidRPr="00495CB1">
        <w:t>превысило</w:t>
      </w:r>
      <w:r w:rsidRPr="00495CB1">
        <w:rPr>
          <w:spacing w:val="-1"/>
        </w:rPr>
        <w:t xml:space="preserve"> </w:t>
      </w:r>
      <w:r w:rsidRPr="00495CB1">
        <w:t>расчетного.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66" style="width:502.05pt;height:.8pt;mso-position-horizontal-relative:char;mso-position-vertical-relative:line" coordsize="10041,16">
            <v:line id="_x0000_s1067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4" w:right="236" w:firstLine="709"/>
        <w:jc w:val="both"/>
      </w:pPr>
      <w:r w:rsidRPr="00495CB1">
        <w:t>Температура</w:t>
      </w:r>
      <w:r w:rsidRPr="00495CB1">
        <w:rPr>
          <w:spacing w:val="-10"/>
        </w:rPr>
        <w:t xml:space="preserve"> </w:t>
      </w:r>
      <w:r w:rsidRPr="00495CB1">
        <w:t>воды</w:t>
      </w:r>
      <w:r w:rsidRPr="00495CB1">
        <w:rPr>
          <w:spacing w:val="-7"/>
        </w:rPr>
        <w:t xml:space="preserve"> </w:t>
      </w:r>
      <w:r w:rsidRPr="00495CB1">
        <w:t>в</w:t>
      </w:r>
      <w:r w:rsidRPr="00495CB1">
        <w:rPr>
          <w:spacing w:val="-9"/>
        </w:rPr>
        <w:t xml:space="preserve"> </w:t>
      </w:r>
      <w:r w:rsidRPr="00495CB1">
        <w:t>трубопроводах</w:t>
      </w:r>
      <w:r w:rsidRPr="00495CB1">
        <w:rPr>
          <w:spacing w:val="-7"/>
        </w:rPr>
        <w:t xml:space="preserve"> </w:t>
      </w:r>
      <w:r w:rsidRPr="00495CB1">
        <w:t>при</w:t>
      </w:r>
      <w:r w:rsidRPr="00495CB1">
        <w:rPr>
          <w:spacing w:val="-8"/>
        </w:rPr>
        <w:t xml:space="preserve"> </w:t>
      </w:r>
      <w:r w:rsidRPr="00495CB1">
        <w:t>испытаниях</w:t>
      </w:r>
      <w:r w:rsidRPr="00495CB1">
        <w:rPr>
          <w:spacing w:val="-6"/>
        </w:rPr>
        <w:t xml:space="preserve"> </w:t>
      </w:r>
      <w:r w:rsidRPr="00495CB1">
        <w:t>на</w:t>
      </w:r>
      <w:r w:rsidRPr="00495CB1">
        <w:rPr>
          <w:spacing w:val="-9"/>
        </w:rPr>
        <w:t xml:space="preserve"> </w:t>
      </w:r>
      <w:r w:rsidRPr="00495CB1">
        <w:t>прочность</w:t>
      </w:r>
      <w:r w:rsidRPr="00495CB1">
        <w:rPr>
          <w:spacing w:val="-8"/>
        </w:rPr>
        <w:t xml:space="preserve"> </w:t>
      </w:r>
      <w:r w:rsidRPr="00495CB1">
        <w:t>и</w:t>
      </w:r>
      <w:r w:rsidRPr="00495CB1">
        <w:rPr>
          <w:spacing w:val="-7"/>
        </w:rPr>
        <w:t xml:space="preserve"> </w:t>
      </w:r>
      <w:r w:rsidRPr="00495CB1">
        <w:t>плотность</w:t>
      </w:r>
      <w:r w:rsidRPr="00495CB1">
        <w:rPr>
          <w:spacing w:val="-67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должна</w:t>
      </w:r>
      <w:r w:rsidRPr="00495CB1">
        <w:rPr>
          <w:spacing w:val="-3"/>
        </w:rPr>
        <w:t xml:space="preserve"> </w:t>
      </w:r>
      <w:r w:rsidRPr="00495CB1">
        <w:t>превышать</w:t>
      </w:r>
      <w:r w:rsidRPr="00495CB1">
        <w:rPr>
          <w:spacing w:val="-1"/>
        </w:rPr>
        <w:t xml:space="preserve"> </w:t>
      </w:r>
      <w:r w:rsidRPr="00495CB1">
        <w:t>40</w:t>
      </w:r>
      <w:r w:rsidRPr="00495CB1">
        <w:rPr>
          <w:spacing w:val="-1"/>
        </w:rPr>
        <w:t xml:space="preserve"> </w:t>
      </w:r>
      <w:r w:rsidRPr="00495CB1">
        <w:t>°С.</w:t>
      </w:r>
    </w:p>
    <w:p w:rsidR="009A3251" w:rsidRPr="00495CB1" w:rsidRDefault="009A3251">
      <w:pPr>
        <w:pStyle w:val="BodyText"/>
        <w:spacing w:line="360" w:lineRule="auto"/>
        <w:ind w:left="114" w:right="232" w:firstLine="709"/>
        <w:jc w:val="both"/>
      </w:pPr>
      <w:r w:rsidRPr="00495CB1">
        <w:t>Периодичность</w:t>
      </w:r>
      <w:r w:rsidRPr="00495CB1">
        <w:rPr>
          <w:spacing w:val="1"/>
        </w:rPr>
        <w:t xml:space="preserve"> </w:t>
      </w:r>
      <w:r w:rsidRPr="00495CB1">
        <w:t>проведения</w:t>
      </w:r>
      <w:r w:rsidRPr="00495CB1">
        <w:rPr>
          <w:spacing w:val="1"/>
        </w:rPr>
        <w:t xml:space="preserve"> </w:t>
      </w:r>
      <w:r w:rsidRPr="00495CB1">
        <w:t>испытания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максимальную</w:t>
      </w:r>
      <w:r w:rsidRPr="00495CB1">
        <w:rPr>
          <w:spacing w:val="1"/>
        </w:rPr>
        <w:t xml:space="preserve"> </w:t>
      </w:r>
      <w:r w:rsidRPr="00495CB1">
        <w:t>температуру</w:t>
      </w:r>
      <w:r w:rsidRPr="00495CB1">
        <w:rPr>
          <w:spacing w:val="-2"/>
        </w:rPr>
        <w:t xml:space="preserve"> </w:t>
      </w:r>
      <w:r w:rsidRPr="00495CB1">
        <w:t>теплоносителя определяется руководителем.</w:t>
      </w:r>
    </w:p>
    <w:p w:rsidR="009A3251" w:rsidRPr="00495CB1" w:rsidRDefault="009A3251">
      <w:pPr>
        <w:pStyle w:val="BodyText"/>
        <w:spacing w:line="360" w:lineRule="auto"/>
        <w:ind w:left="114" w:right="234" w:firstLine="709"/>
        <w:jc w:val="both"/>
      </w:pPr>
      <w:r w:rsidRPr="00495CB1">
        <w:t>Температурным</w:t>
      </w:r>
      <w:r w:rsidRPr="00495CB1">
        <w:rPr>
          <w:spacing w:val="-13"/>
        </w:rPr>
        <w:t xml:space="preserve"> </w:t>
      </w:r>
      <w:r w:rsidRPr="00495CB1">
        <w:t>испытаниям</w:t>
      </w:r>
      <w:r w:rsidRPr="00495CB1">
        <w:rPr>
          <w:spacing w:val="-10"/>
        </w:rPr>
        <w:t xml:space="preserve"> </w:t>
      </w:r>
      <w:r w:rsidRPr="00495CB1">
        <w:t>должна</w:t>
      </w:r>
      <w:r w:rsidRPr="00495CB1">
        <w:rPr>
          <w:spacing w:val="-11"/>
        </w:rPr>
        <w:t xml:space="preserve"> </w:t>
      </w:r>
      <w:r w:rsidRPr="00495CB1">
        <w:t>подвергаться</w:t>
      </w:r>
      <w:r w:rsidRPr="00495CB1">
        <w:rPr>
          <w:spacing w:val="-9"/>
        </w:rPr>
        <w:t xml:space="preserve"> </w:t>
      </w:r>
      <w:r w:rsidRPr="00495CB1">
        <w:t>вся</w:t>
      </w:r>
      <w:r w:rsidRPr="00495CB1">
        <w:rPr>
          <w:spacing w:val="-10"/>
        </w:rPr>
        <w:t xml:space="preserve"> </w:t>
      </w:r>
      <w:r w:rsidRPr="00495CB1">
        <w:t>сеть</w:t>
      </w:r>
      <w:r w:rsidRPr="00495CB1">
        <w:rPr>
          <w:spacing w:val="-12"/>
        </w:rPr>
        <w:t xml:space="preserve"> </w:t>
      </w:r>
      <w:r w:rsidRPr="00495CB1">
        <w:t>от</w:t>
      </w:r>
      <w:r w:rsidRPr="00495CB1">
        <w:rPr>
          <w:spacing w:val="-12"/>
        </w:rPr>
        <w:t xml:space="preserve"> </w:t>
      </w:r>
      <w:r w:rsidRPr="00495CB1">
        <w:t>источника</w:t>
      </w:r>
      <w:r w:rsidRPr="00495CB1">
        <w:rPr>
          <w:spacing w:val="-12"/>
        </w:rPr>
        <w:t xml:space="preserve"> </w:t>
      </w:r>
      <w:r w:rsidRPr="00495CB1">
        <w:t>тепла</w:t>
      </w:r>
      <w:r w:rsidRPr="00495CB1">
        <w:rPr>
          <w:spacing w:val="-67"/>
        </w:rPr>
        <w:t xml:space="preserve"> </w:t>
      </w:r>
      <w:r w:rsidRPr="00495CB1">
        <w:t>до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пунктов</w:t>
      </w:r>
      <w:r w:rsidRPr="00495CB1">
        <w:rPr>
          <w:spacing w:val="-1"/>
        </w:rPr>
        <w:t xml:space="preserve"> </w:t>
      </w:r>
      <w:r w:rsidRPr="00495CB1">
        <w:t>систем теплопотребления.</w:t>
      </w:r>
    </w:p>
    <w:p w:rsidR="009A3251" w:rsidRPr="00495CB1" w:rsidRDefault="009A3251">
      <w:pPr>
        <w:pStyle w:val="BodyText"/>
        <w:spacing w:line="360" w:lineRule="auto"/>
        <w:ind w:left="114" w:right="235" w:firstLine="709"/>
        <w:jc w:val="both"/>
      </w:pPr>
      <w:r w:rsidRPr="00495CB1">
        <w:t>Температурные испытания должны проводиться при устойчивых суточных</w:t>
      </w:r>
      <w:r w:rsidRPr="00495CB1">
        <w:rPr>
          <w:spacing w:val="1"/>
        </w:rPr>
        <w:t xml:space="preserve"> </w:t>
      </w:r>
      <w:r w:rsidRPr="00495CB1">
        <w:t>плюсовых</w:t>
      </w:r>
      <w:r w:rsidRPr="00495CB1">
        <w:rPr>
          <w:spacing w:val="-1"/>
        </w:rPr>
        <w:t xml:space="preserve"> </w:t>
      </w:r>
      <w:r w:rsidRPr="00495CB1">
        <w:t>температурах наружного воздуха.</w:t>
      </w:r>
    </w:p>
    <w:p w:rsidR="009A3251" w:rsidRPr="00495CB1" w:rsidRDefault="009A3251">
      <w:pPr>
        <w:pStyle w:val="BodyText"/>
        <w:spacing w:before="1" w:line="360" w:lineRule="auto"/>
        <w:ind w:left="113" w:right="234" w:firstLine="709"/>
        <w:jc w:val="both"/>
      </w:pPr>
      <w:r w:rsidRPr="00495CB1">
        <w:t>За максимальную температуру следует принимать максимально достижимую</w:t>
      </w:r>
      <w:r w:rsidRPr="00495CB1">
        <w:rPr>
          <w:spacing w:val="1"/>
        </w:rPr>
        <w:t xml:space="preserve"> </w:t>
      </w:r>
      <w:r w:rsidRPr="00495CB1">
        <w:t>температуру</w:t>
      </w:r>
      <w:r w:rsidRPr="00495CB1">
        <w:rPr>
          <w:spacing w:val="1"/>
        </w:rPr>
        <w:t xml:space="preserve"> </w:t>
      </w:r>
      <w:r w:rsidRPr="00495CB1">
        <w:t>сетевой</w:t>
      </w:r>
      <w:r w:rsidRPr="00495CB1">
        <w:rPr>
          <w:spacing w:val="1"/>
        </w:rPr>
        <w:t xml:space="preserve"> </w:t>
      </w:r>
      <w:r w:rsidRPr="00495CB1">
        <w:t>воды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утвержденным</w:t>
      </w:r>
      <w:r w:rsidRPr="00495CB1">
        <w:rPr>
          <w:spacing w:val="1"/>
        </w:rPr>
        <w:t xml:space="preserve"> </w:t>
      </w:r>
      <w:r w:rsidRPr="00495CB1">
        <w:t>температурным</w:t>
      </w:r>
      <w:r w:rsidRPr="00495CB1">
        <w:rPr>
          <w:spacing w:val="1"/>
        </w:rPr>
        <w:t xml:space="preserve"> </w:t>
      </w:r>
      <w:r w:rsidRPr="00495CB1">
        <w:t>графиком</w:t>
      </w:r>
      <w:r w:rsidRPr="00495CB1">
        <w:rPr>
          <w:spacing w:val="-1"/>
        </w:rPr>
        <w:t xml:space="preserve"> </w:t>
      </w:r>
      <w:r w:rsidRPr="00495CB1">
        <w:t>регулирования</w:t>
      </w:r>
      <w:r w:rsidRPr="00495CB1">
        <w:rPr>
          <w:spacing w:val="-1"/>
        </w:rPr>
        <w:t xml:space="preserve"> </w:t>
      </w:r>
      <w:r w:rsidRPr="00495CB1">
        <w:t>отпуска</w:t>
      </w:r>
      <w:r w:rsidRPr="00495CB1">
        <w:rPr>
          <w:spacing w:val="-1"/>
        </w:rPr>
        <w:t xml:space="preserve"> </w:t>
      </w:r>
      <w:r w:rsidRPr="00495CB1">
        <w:t>тепла</w:t>
      </w:r>
      <w:r w:rsidRPr="00495CB1">
        <w:rPr>
          <w:spacing w:val="-2"/>
        </w:rPr>
        <w:t xml:space="preserve"> </w:t>
      </w:r>
      <w:r w:rsidRPr="00495CB1">
        <w:t>на источнике.</w:t>
      </w:r>
    </w:p>
    <w:p w:rsidR="009A3251" w:rsidRPr="00495CB1" w:rsidRDefault="009A3251">
      <w:pPr>
        <w:pStyle w:val="BodyText"/>
        <w:spacing w:line="360" w:lineRule="auto"/>
        <w:ind w:left="113" w:right="235" w:firstLine="709"/>
        <w:jc w:val="both"/>
      </w:pPr>
      <w:r w:rsidRPr="00495CB1">
        <w:rPr>
          <w:i/>
        </w:rPr>
        <w:t>Температурные</w:t>
      </w:r>
      <w:r w:rsidRPr="00495CB1">
        <w:rPr>
          <w:i/>
          <w:spacing w:val="1"/>
        </w:rPr>
        <w:t xml:space="preserve"> </w:t>
      </w:r>
      <w:r w:rsidRPr="00495CB1">
        <w:rPr>
          <w:i/>
        </w:rPr>
        <w:t>испытания</w:t>
      </w:r>
      <w:r w:rsidRPr="00495CB1">
        <w:rPr>
          <w:i/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сетей,</w:t>
      </w:r>
      <w:r w:rsidRPr="00495CB1">
        <w:rPr>
          <w:spacing w:val="1"/>
        </w:rPr>
        <w:t xml:space="preserve"> </w:t>
      </w:r>
      <w:r w:rsidRPr="00495CB1">
        <w:t>находящихся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длительное время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имеющих</w:t>
      </w:r>
      <w:r w:rsidRPr="00495CB1">
        <w:rPr>
          <w:spacing w:val="1"/>
        </w:rPr>
        <w:t xml:space="preserve"> </w:t>
      </w:r>
      <w:r w:rsidRPr="00495CB1">
        <w:t>ненадежные участки, должны</w:t>
      </w:r>
      <w:r w:rsidRPr="00495CB1">
        <w:rPr>
          <w:spacing w:val="1"/>
        </w:rPr>
        <w:t xml:space="preserve"> </w:t>
      </w:r>
      <w:r w:rsidRPr="00495CB1">
        <w:t>проводиться</w:t>
      </w:r>
      <w:r w:rsidRPr="00495CB1">
        <w:rPr>
          <w:spacing w:val="1"/>
        </w:rPr>
        <w:t xml:space="preserve"> </w:t>
      </w:r>
      <w:r w:rsidRPr="00495CB1">
        <w:t>после</w:t>
      </w:r>
      <w:r w:rsidRPr="00495CB1">
        <w:rPr>
          <w:spacing w:val="1"/>
        </w:rPr>
        <w:t xml:space="preserve"> </w:t>
      </w:r>
      <w:r w:rsidRPr="00495CB1">
        <w:t>ремонта и предварительного испытания этих сетей на прочность и плотность, но не</w:t>
      </w:r>
      <w:r w:rsidRPr="00495CB1">
        <w:rPr>
          <w:spacing w:val="-67"/>
        </w:rPr>
        <w:t xml:space="preserve"> </w:t>
      </w:r>
      <w:r w:rsidRPr="00495CB1">
        <w:t>позднее</w:t>
      </w:r>
      <w:r w:rsidRPr="00495CB1">
        <w:rPr>
          <w:spacing w:val="-2"/>
        </w:rPr>
        <w:t xml:space="preserve"> </w:t>
      </w:r>
      <w:r w:rsidRPr="00495CB1">
        <w:t>чем за 3</w:t>
      </w:r>
      <w:r w:rsidRPr="00495CB1">
        <w:rPr>
          <w:spacing w:val="-1"/>
        </w:rPr>
        <w:t xml:space="preserve"> </w:t>
      </w:r>
      <w:r w:rsidRPr="00495CB1">
        <w:t>недели до начала</w:t>
      </w:r>
      <w:r w:rsidRPr="00495CB1">
        <w:rPr>
          <w:spacing w:val="-1"/>
        </w:rPr>
        <w:t xml:space="preserve"> </w:t>
      </w:r>
      <w:r w:rsidRPr="00495CB1">
        <w:t>отопительного периода.</w:t>
      </w:r>
    </w:p>
    <w:p w:rsidR="009A3251" w:rsidRPr="00495CB1" w:rsidRDefault="009A3251">
      <w:pPr>
        <w:pStyle w:val="BodyText"/>
        <w:spacing w:line="360" w:lineRule="auto"/>
        <w:ind w:left="113" w:right="235" w:firstLine="709"/>
        <w:jc w:val="both"/>
      </w:pPr>
      <w:r w:rsidRPr="00495CB1">
        <w:t>Температура воды в обратном трубопроводе при температурных испытаниях</w:t>
      </w:r>
      <w:r w:rsidRPr="00495CB1">
        <w:rPr>
          <w:spacing w:val="1"/>
        </w:rPr>
        <w:t xml:space="preserve"> </w:t>
      </w:r>
      <w:r w:rsidRPr="00495CB1">
        <w:t>не должна превышать 90 °С. Попадание высокотемпературного теплоносителя в</w:t>
      </w:r>
      <w:r w:rsidRPr="00495CB1">
        <w:rPr>
          <w:spacing w:val="1"/>
        </w:rPr>
        <w:t xml:space="preserve"> </w:t>
      </w:r>
      <w:r w:rsidRPr="00495CB1">
        <w:t>обратный</w:t>
      </w:r>
      <w:r w:rsidRPr="00495CB1">
        <w:rPr>
          <w:spacing w:val="-9"/>
        </w:rPr>
        <w:t xml:space="preserve"> </w:t>
      </w:r>
      <w:r w:rsidRPr="00495CB1">
        <w:t>трубопровод</w:t>
      </w:r>
      <w:r w:rsidRPr="00495CB1">
        <w:rPr>
          <w:spacing w:val="-8"/>
        </w:rPr>
        <w:t xml:space="preserve"> </w:t>
      </w:r>
      <w:r w:rsidRPr="00495CB1">
        <w:t>не</w:t>
      </w:r>
      <w:r w:rsidRPr="00495CB1">
        <w:rPr>
          <w:spacing w:val="-8"/>
        </w:rPr>
        <w:t xml:space="preserve"> </w:t>
      </w:r>
      <w:r w:rsidRPr="00495CB1">
        <w:t>допускается</w:t>
      </w:r>
      <w:r w:rsidRPr="00495CB1">
        <w:rPr>
          <w:spacing w:val="-8"/>
        </w:rPr>
        <w:t xml:space="preserve"> </w:t>
      </w:r>
      <w:r w:rsidRPr="00495CB1">
        <w:t>во</w:t>
      </w:r>
      <w:r w:rsidRPr="00495CB1">
        <w:rPr>
          <w:spacing w:val="-7"/>
        </w:rPr>
        <w:t xml:space="preserve"> </w:t>
      </w:r>
      <w:r w:rsidRPr="00495CB1">
        <w:t>избежание</w:t>
      </w:r>
      <w:r w:rsidRPr="00495CB1">
        <w:rPr>
          <w:spacing w:val="-8"/>
        </w:rPr>
        <w:t xml:space="preserve"> </w:t>
      </w:r>
      <w:r w:rsidRPr="00495CB1">
        <w:t>нарушения</w:t>
      </w:r>
      <w:r w:rsidRPr="00495CB1">
        <w:rPr>
          <w:spacing w:val="-7"/>
        </w:rPr>
        <w:t xml:space="preserve"> </w:t>
      </w:r>
      <w:r w:rsidRPr="00495CB1">
        <w:t>нормальной</w:t>
      </w:r>
      <w:r w:rsidRPr="00495CB1">
        <w:rPr>
          <w:spacing w:val="-7"/>
        </w:rPr>
        <w:t xml:space="preserve"> </w:t>
      </w:r>
      <w:r w:rsidRPr="00495CB1">
        <w:t>работы</w:t>
      </w:r>
      <w:r w:rsidRPr="00495CB1">
        <w:rPr>
          <w:spacing w:val="-68"/>
        </w:rPr>
        <w:t xml:space="preserve"> </w:t>
      </w:r>
      <w:r w:rsidRPr="00495CB1">
        <w:t>сетевых</w:t>
      </w:r>
      <w:r w:rsidRPr="00495CB1">
        <w:rPr>
          <w:spacing w:val="-2"/>
        </w:rPr>
        <w:t xml:space="preserve"> </w:t>
      </w:r>
      <w:r w:rsidRPr="00495CB1">
        <w:t>насосов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условий работы</w:t>
      </w:r>
      <w:r w:rsidRPr="00495CB1">
        <w:rPr>
          <w:spacing w:val="-1"/>
        </w:rPr>
        <w:t xml:space="preserve"> </w:t>
      </w:r>
      <w:r w:rsidRPr="00495CB1">
        <w:t>компенсирующих</w:t>
      </w:r>
      <w:r w:rsidRPr="00495CB1">
        <w:rPr>
          <w:spacing w:val="-1"/>
        </w:rPr>
        <w:t xml:space="preserve"> </w:t>
      </w:r>
      <w:r w:rsidRPr="00495CB1">
        <w:t>устройств.</w:t>
      </w:r>
    </w:p>
    <w:p w:rsidR="009A3251" w:rsidRPr="00495CB1" w:rsidRDefault="009A3251">
      <w:pPr>
        <w:pStyle w:val="BodyText"/>
        <w:spacing w:line="360" w:lineRule="auto"/>
        <w:ind w:left="113" w:right="234" w:firstLine="709"/>
        <w:jc w:val="both"/>
      </w:pPr>
      <w:r w:rsidRPr="00495CB1">
        <w:t>Для</w:t>
      </w:r>
      <w:r w:rsidRPr="00495CB1">
        <w:rPr>
          <w:spacing w:val="1"/>
        </w:rPr>
        <w:t xml:space="preserve"> </w:t>
      </w:r>
      <w:r w:rsidRPr="00495CB1">
        <w:t>снижения</w:t>
      </w:r>
      <w:r w:rsidRPr="00495CB1">
        <w:rPr>
          <w:spacing w:val="1"/>
        </w:rPr>
        <w:t xml:space="preserve"> </w:t>
      </w:r>
      <w:r w:rsidRPr="00495CB1">
        <w:t>температуры</w:t>
      </w:r>
      <w:r w:rsidRPr="00495CB1">
        <w:rPr>
          <w:spacing w:val="1"/>
        </w:rPr>
        <w:t xml:space="preserve"> </w:t>
      </w:r>
      <w:r w:rsidRPr="00495CB1">
        <w:t>воды,</w:t>
      </w:r>
      <w:r w:rsidRPr="00495CB1">
        <w:rPr>
          <w:spacing w:val="1"/>
        </w:rPr>
        <w:t xml:space="preserve"> </w:t>
      </w:r>
      <w:r w:rsidRPr="00495CB1">
        <w:t>поступающей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обратный</w:t>
      </w:r>
      <w:r w:rsidRPr="00495CB1">
        <w:rPr>
          <w:spacing w:val="1"/>
        </w:rPr>
        <w:t xml:space="preserve"> </w:t>
      </w:r>
      <w:r w:rsidRPr="00495CB1">
        <w:t>трубопровод,</w:t>
      </w:r>
      <w:r w:rsidRPr="00495CB1">
        <w:rPr>
          <w:spacing w:val="-67"/>
        </w:rPr>
        <w:t xml:space="preserve"> </w:t>
      </w:r>
      <w:r w:rsidRPr="00495CB1">
        <w:t>испытания</w:t>
      </w:r>
      <w:r w:rsidRPr="00495CB1">
        <w:rPr>
          <w:spacing w:val="1"/>
        </w:rPr>
        <w:t xml:space="preserve"> </w:t>
      </w:r>
      <w:r w:rsidRPr="00495CB1">
        <w:t>проводятся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включенными</w:t>
      </w:r>
      <w:r w:rsidRPr="00495CB1">
        <w:rPr>
          <w:spacing w:val="1"/>
        </w:rPr>
        <w:t xml:space="preserve"> </w:t>
      </w:r>
      <w:r w:rsidRPr="00495CB1">
        <w:t>системами</w:t>
      </w:r>
      <w:r w:rsidRPr="00495CB1">
        <w:rPr>
          <w:spacing w:val="1"/>
        </w:rPr>
        <w:t xml:space="preserve"> </w:t>
      </w:r>
      <w:r w:rsidRPr="00495CB1">
        <w:t>отопления,</w:t>
      </w:r>
      <w:r w:rsidRPr="00495CB1">
        <w:rPr>
          <w:spacing w:val="1"/>
        </w:rPr>
        <w:t xml:space="preserve"> </w:t>
      </w:r>
      <w:r w:rsidRPr="00495CB1">
        <w:t>присоединенными</w:t>
      </w:r>
      <w:r w:rsidRPr="00495CB1">
        <w:rPr>
          <w:spacing w:val="-67"/>
        </w:rPr>
        <w:t xml:space="preserve"> </w:t>
      </w:r>
      <w:r w:rsidRPr="00495CB1">
        <w:t>через</w:t>
      </w:r>
      <w:r w:rsidRPr="00495CB1">
        <w:rPr>
          <w:spacing w:val="1"/>
        </w:rPr>
        <w:t xml:space="preserve"> </w:t>
      </w:r>
      <w:r w:rsidRPr="00495CB1">
        <w:t>смесительные</w:t>
      </w:r>
      <w:r w:rsidRPr="00495CB1">
        <w:rPr>
          <w:spacing w:val="1"/>
        </w:rPr>
        <w:t xml:space="preserve"> </w:t>
      </w:r>
      <w:r w:rsidRPr="00495CB1">
        <w:t>устройства</w:t>
      </w:r>
      <w:r w:rsidRPr="00495CB1">
        <w:rPr>
          <w:spacing w:val="1"/>
        </w:rPr>
        <w:t xml:space="preserve"> </w:t>
      </w:r>
      <w:r w:rsidRPr="00495CB1">
        <w:t>(элеваторы,</w:t>
      </w:r>
      <w:r w:rsidRPr="00495CB1">
        <w:rPr>
          <w:spacing w:val="1"/>
        </w:rPr>
        <w:t xml:space="preserve"> </w:t>
      </w:r>
      <w:r w:rsidRPr="00495CB1">
        <w:t>смесительные</w:t>
      </w:r>
      <w:r w:rsidRPr="00495CB1">
        <w:rPr>
          <w:spacing w:val="1"/>
        </w:rPr>
        <w:t xml:space="preserve"> </w:t>
      </w:r>
      <w:r w:rsidRPr="00495CB1">
        <w:t>насосы)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водоподогреватели, а также с включенными системами горячего водоснабжения,</w:t>
      </w:r>
      <w:r w:rsidRPr="00495CB1">
        <w:rPr>
          <w:spacing w:val="1"/>
        </w:rPr>
        <w:t xml:space="preserve"> </w:t>
      </w:r>
      <w:r w:rsidRPr="00495CB1">
        <w:t>присоединенными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закрытой</w:t>
      </w:r>
      <w:r w:rsidRPr="00495CB1">
        <w:rPr>
          <w:spacing w:val="1"/>
        </w:rPr>
        <w:t xml:space="preserve"> </w:t>
      </w:r>
      <w:r w:rsidRPr="00495CB1">
        <w:t>схеме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оборудованными</w:t>
      </w:r>
      <w:r w:rsidRPr="00495CB1">
        <w:rPr>
          <w:spacing w:val="1"/>
        </w:rPr>
        <w:t xml:space="preserve"> </w:t>
      </w:r>
      <w:r w:rsidRPr="00495CB1">
        <w:t>автоматическими</w:t>
      </w:r>
      <w:r w:rsidRPr="00495CB1">
        <w:rPr>
          <w:spacing w:val="1"/>
        </w:rPr>
        <w:t xml:space="preserve"> </w:t>
      </w:r>
      <w:r w:rsidRPr="00495CB1">
        <w:t>регуляторами</w:t>
      </w:r>
      <w:r w:rsidRPr="00495CB1">
        <w:rPr>
          <w:spacing w:val="-1"/>
        </w:rPr>
        <w:t xml:space="preserve"> </w:t>
      </w:r>
      <w:r w:rsidRPr="00495CB1">
        <w:t>температуры.</w:t>
      </w:r>
    </w:p>
    <w:p w:rsidR="009A3251" w:rsidRPr="00495CB1" w:rsidRDefault="009A3251">
      <w:pPr>
        <w:pStyle w:val="BodyText"/>
        <w:spacing w:line="360" w:lineRule="auto"/>
        <w:ind w:left="114" w:right="234" w:firstLine="709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время</w:t>
      </w:r>
      <w:r w:rsidRPr="00495CB1">
        <w:rPr>
          <w:spacing w:val="1"/>
        </w:rPr>
        <w:t xml:space="preserve"> </w:t>
      </w:r>
      <w:r w:rsidRPr="00495CB1">
        <w:t>температурных</w:t>
      </w:r>
      <w:r w:rsidRPr="00495CB1">
        <w:rPr>
          <w:spacing w:val="1"/>
        </w:rPr>
        <w:t xml:space="preserve"> </w:t>
      </w:r>
      <w:r w:rsidRPr="00495CB1">
        <w:t>испытаний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должны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отключены: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ind w:left="986" w:hanging="164"/>
        <w:rPr>
          <w:sz w:val="28"/>
        </w:rPr>
      </w:pPr>
      <w:r w:rsidRPr="00495CB1">
        <w:rPr>
          <w:sz w:val="28"/>
        </w:rPr>
        <w:t>отопительные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системы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детских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лечебных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учреждений;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1025"/>
        </w:tabs>
        <w:spacing w:before="160" w:line="360" w:lineRule="auto"/>
        <w:ind w:left="114" w:right="235" w:firstLine="709"/>
        <w:rPr>
          <w:sz w:val="28"/>
        </w:rPr>
      </w:pPr>
      <w:r w:rsidRPr="00495CB1">
        <w:rPr>
          <w:sz w:val="28"/>
        </w:rPr>
        <w:t>неавтоматизированные системы горячего водоснабжения, присоединенные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закрытой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схеме;</w:t>
      </w:r>
    </w:p>
    <w:p w:rsidR="009A3251" w:rsidRPr="00495CB1" w:rsidRDefault="009A3251">
      <w:pPr>
        <w:spacing w:line="360" w:lineRule="auto"/>
        <w:jc w:val="both"/>
        <w:rPr>
          <w:sz w:val="28"/>
        </w:rPr>
        <w:sectPr w:rsidR="009A3251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68" style="width:502.05pt;height:.8pt;mso-position-horizontal-relative:char;mso-position-vertical-relative:line" coordsize="10041,16">
            <v:line id="_x0000_s1069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spacing w:before="88"/>
        <w:ind w:left="986" w:hanging="164"/>
        <w:rPr>
          <w:sz w:val="28"/>
        </w:rPr>
      </w:pPr>
      <w:r w:rsidRPr="00495CB1">
        <w:rPr>
          <w:sz w:val="28"/>
        </w:rPr>
        <w:t>системы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горячего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водоснабжения,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присоединенные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открытой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схеме;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spacing w:before="162"/>
        <w:ind w:left="986" w:hanging="164"/>
        <w:rPr>
          <w:sz w:val="28"/>
        </w:rPr>
      </w:pPr>
      <w:r w:rsidRPr="00495CB1">
        <w:rPr>
          <w:sz w:val="28"/>
        </w:rPr>
        <w:t>отопительные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системы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непосредственной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схемой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присоединения;</w:t>
      </w:r>
    </w:p>
    <w:p w:rsidR="009A3251" w:rsidRPr="00495CB1" w:rsidRDefault="009A3251">
      <w:pPr>
        <w:pStyle w:val="ListParagraph"/>
        <w:numPr>
          <w:ilvl w:val="3"/>
          <w:numId w:val="22"/>
        </w:numPr>
        <w:tabs>
          <w:tab w:val="left" w:pos="987"/>
        </w:tabs>
        <w:spacing w:before="160"/>
        <w:ind w:left="986" w:hanging="164"/>
        <w:rPr>
          <w:sz w:val="28"/>
        </w:rPr>
      </w:pPr>
      <w:r w:rsidRPr="00495CB1">
        <w:rPr>
          <w:sz w:val="28"/>
        </w:rPr>
        <w:t>калориферные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установки.</w:t>
      </w:r>
    </w:p>
    <w:p w:rsidR="009A3251" w:rsidRPr="00495CB1" w:rsidRDefault="009A3251">
      <w:pPr>
        <w:pStyle w:val="BodyText"/>
        <w:spacing w:before="162" w:line="360" w:lineRule="auto"/>
        <w:ind w:left="113" w:right="235" w:firstLine="709"/>
        <w:jc w:val="both"/>
      </w:pPr>
      <w:r w:rsidRPr="00495CB1">
        <w:t>Отключение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пунктов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теплопотребления</w:t>
      </w:r>
      <w:r w:rsidRPr="00495CB1">
        <w:rPr>
          <w:spacing w:val="1"/>
        </w:rPr>
        <w:t xml:space="preserve"> </w:t>
      </w:r>
      <w:r w:rsidRPr="00495CB1">
        <w:t>производится</w:t>
      </w:r>
      <w:r w:rsidRPr="00495CB1">
        <w:rPr>
          <w:spacing w:val="1"/>
        </w:rPr>
        <w:t xml:space="preserve"> </w:t>
      </w:r>
      <w:r w:rsidRPr="00495CB1">
        <w:t>первыми со стороны тепловой сети задвижками, установленными на подающем и</w:t>
      </w:r>
      <w:r w:rsidRPr="00495CB1">
        <w:rPr>
          <w:spacing w:val="1"/>
        </w:rPr>
        <w:t xml:space="preserve"> </w:t>
      </w:r>
      <w:r w:rsidRPr="00495CB1">
        <w:t>обратном</w:t>
      </w:r>
      <w:r w:rsidRPr="00495CB1">
        <w:rPr>
          <w:spacing w:val="13"/>
        </w:rPr>
        <w:t xml:space="preserve"> </w:t>
      </w:r>
      <w:r w:rsidRPr="00495CB1">
        <w:t>трубопроводах</w:t>
      </w:r>
      <w:r w:rsidRPr="00495CB1">
        <w:rPr>
          <w:spacing w:val="14"/>
        </w:rPr>
        <w:t xml:space="preserve"> </w:t>
      </w:r>
      <w:r w:rsidRPr="00495CB1">
        <w:t>тепловых</w:t>
      </w:r>
      <w:r w:rsidRPr="00495CB1">
        <w:rPr>
          <w:spacing w:val="14"/>
        </w:rPr>
        <w:t xml:space="preserve"> </w:t>
      </w:r>
      <w:r w:rsidRPr="00495CB1">
        <w:t>пунктов,</w:t>
      </w:r>
      <w:r w:rsidRPr="00495CB1">
        <w:rPr>
          <w:spacing w:val="14"/>
        </w:rPr>
        <w:t xml:space="preserve"> </w:t>
      </w:r>
      <w:r w:rsidRPr="00495CB1">
        <w:t>а</w:t>
      </w:r>
      <w:r w:rsidRPr="00495CB1">
        <w:rPr>
          <w:spacing w:val="13"/>
        </w:rPr>
        <w:t xml:space="preserve"> </w:t>
      </w:r>
      <w:r w:rsidRPr="00495CB1">
        <w:t>в</w:t>
      </w:r>
      <w:r w:rsidRPr="00495CB1">
        <w:rPr>
          <w:spacing w:val="15"/>
        </w:rPr>
        <w:t xml:space="preserve"> </w:t>
      </w:r>
      <w:r w:rsidRPr="00495CB1">
        <w:t>случае</w:t>
      </w:r>
      <w:r w:rsidRPr="00495CB1">
        <w:rPr>
          <w:spacing w:val="14"/>
        </w:rPr>
        <w:t xml:space="preserve"> </w:t>
      </w:r>
      <w:r w:rsidRPr="00495CB1">
        <w:t>неплотности</w:t>
      </w:r>
      <w:r w:rsidRPr="00495CB1">
        <w:rPr>
          <w:spacing w:val="15"/>
        </w:rPr>
        <w:t xml:space="preserve"> </w:t>
      </w:r>
      <w:r w:rsidRPr="00495CB1">
        <w:t>этих</w:t>
      </w:r>
      <w:r w:rsidRPr="00495CB1">
        <w:rPr>
          <w:spacing w:val="15"/>
        </w:rPr>
        <w:t xml:space="preserve"> </w:t>
      </w:r>
      <w:r w:rsidRPr="00495CB1">
        <w:t>задвижек</w:t>
      </w:r>
    </w:p>
    <w:p w:rsidR="009A3251" w:rsidRPr="00495CB1" w:rsidRDefault="009A3251">
      <w:pPr>
        <w:pStyle w:val="BodyText"/>
        <w:spacing w:line="360" w:lineRule="auto"/>
        <w:ind w:left="114" w:right="234" w:hanging="1"/>
        <w:jc w:val="both"/>
      </w:pPr>
      <w:r w:rsidRPr="00495CB1">
        <w:t>—</w:t>
      </w:r>
      <w:r w:rsidRPr="00495CB1">
        <w:rPr>
          <w:spacing w:val="1"/>
        </w:rPr>
        <w:t xml:space="preserve"> </w:t>
      </w:r>
      <w:r w:rsidRPr="00495CB1">
        <w:t>задвижками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камерах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ответвлениях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тепловым</w:t>
      </w:r>
      <w:r w:rsidRPr="00495CB1">
        <w:rPr>
          <w:spacing w:val="1"/>
        </w:rPr>
        <w:t xml:space="preserve"> </w:t>
      </w:r>
      <w:r w:rsidRPr="00495CB1">
        <w:t>пунктам.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местах,</w:t>
      </w:r>
      <w:r w:rsidRPr="00495CB1">
        <w:rPr>
          <w:spacing w:val="1"/>
        </w:rPr>
        <w:t xml:space="preserve"> </w:t>
      </w:r>
      <w:r w:rsidRPr="00495CB1">
        <w:t>где</w:t>
      </w:r>
      <w:r w:rsidRPr="00495CB1">
        <w:rPr>
          <w:spacing w:val="-67"/>
        </w:rPr>
        <w:t xml:space="preserve"> </w:t>
      </w:r>
      <w:r w:rsidRPr="00495CB1">
        <w:t>задвижки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обеспечивают</w:t>
      </w:r>
      <w:r w:rsidRPr="00495CB1">
        <w:rPr>
          <w:spacing w:val="1"/>
        </w:rPr>
        <w:t xml:space="preserve"> </w:t>
      </w:r>
      <w:r w:rsidRPr="00495CB1">
        <w:t>плотности</w:t>
      </w:r>
      <w:r w:rsidRPr="00495CB1">
        <w:rPr>
          <w:spacing w:val="1"/>
        </w:rPr>
        <w:t xml:space="preserve"> </w:t>
      </w:r>
      <w:r w:rsidRPr="00495CB1">
        <w:t>отключения,</w:t>
      </w:r>
      <w:r w:rsidRPr="00495CB1">
        <w:rPr>
          <w:spacing w:val="1"/>
        </w:rPr>
        <w:t xml:space="preserve"> </w:t>
      </w:r>
      <w:r w:rsidRPr="00495CB1">
        <w:t>необходимо</w:t>
      </w:r>
      <w:r w:rsidRPr="00495CB1">
        <w:rPr>
          <w:spacing w:val="1"/>
        </w:rPr>
        <w:t xml:space="preserve"> </w:t>
      </w:r>
      <w:r w:rsidRPr="00495CB1">
        <w:t>устанавливать</w:t>
      </w:r>
      <w:r w:rsidRPr="00495CB1">
        <w:rPr>
          <w:spacing w:val="1"/>
        </w:rPr>
        <w:t xml:space="preserve"> </w:t>
      </w:r>
      <w:r w:rsidRPr="00495CB1">
        <w:t>заглушки.</w:t>
      </w:r>
    </w:p>
    <w:p w:rsidR="009A3251" w:rsidRPr="00495CB1" w:rsidRDefault="009A3251">
      <w:pPr>
        <w:pStyle w:val="BodyText"/>
        <w:spacing w:line="360" w:lineRule="auto"/>
        <w:ind w:left="114" w:right="233" w:firstLine="709"/>
        <w:jc w:val="both"/>
      </w:pPr>
      <w:r w:rsidRPr="00495CB1">
        <w:t>Испытания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определению</w:t>
      </w:r>
      <w:r w:rsidRPr="00495CB1">
        <w:rPr>
          <w:spacing w:val="1"/>
        </w:rPr>
        <w:t xml:space="preserve"> </w:t>
      </w:r>
      <w:r w:rsidRPr="00495CB1">
        <w:rPr>
          <w:i/>
        </w:rPr>
        <w:t>тепловых</w:t>
      </w:r>
      <w:r w:rsidRPr="00495CB1">
        <w:rPr>
          <w:i/>
          <w:spacing w:val="1"/>
        </w:rPr>
        <w:t xml:space="preserve"> </w:t>
      </w:r>
      <w:r w:rsidRPr="00495CB1">
        <w:rPr>
          <w:i/>
        </w:rPr>
        <w:t>потерь</w:t>
      </w:r>
      <w:r w:rsidRPr="00495CB1">
        <w:rPr>
          <w:i/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сетях</w:t>
      </w:r>
      <w:r w:rsidRPr="00495CB1">
        <w:rPr>
          <w:spacing w:val="1"/>
        </w:rPr>
        <w:t xml:space="preserve"> </w:t>
      </w:r>
      <w:r w:rsidRPr="00495CB1">
        <w:t>должны</w:t>
      </w:r>
      <w:r w:rsidRPr="00495CB1">
        <w:rPr>
          <w:spacing w:val="1"/>
        </w:rPr>
        <w:t xml:space="preserve"> </w:t>
      </w:r>
      <w:r w:rsidRPr="00495CB1">
        <w:t>проводиться один раз в пять лет на магистралях, характерных для данной тепловой</w:t>
      </w:r>
      <w:r w:rsidRPr="00495CB1">
        <w:rPr>
          <w:spacing w:val="1"/>
        </w:rPr>
        <w:t xml:space="preserve"> </w:t>
      </w:r>
      <w:r w:rsidRPr="00495CB1">
        <w:t>сети по типу строительно-изоляционных конструкций, сроку службы и условиям</w:t>
      </w:r>
      <w:r w:rsidRPr="00495CB1">
        <w:rPr>
          <w:spacing w:val="1"/>
        </w:rPr>
        <w:t xml:space="preserve"> </w:t>
      </w:r>
      <w:r w:rsidRPr="00495CB1">
        <w:t>эксплуатации,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целью</w:t>
      </w:r>
      <w:r w:rsidRPr="00495CB1">
        <w:rPr>
          <w:spacing w:val="1"/>
        </w:rPr>
        <w:t xml:space="preserve"> </w:t>
      </w:r>
      <w:r w:rsidRPr="00495CB1">
        <w:t>разработки</w:t>
      </w:r>
      <w:r w:rsidRPr="00495CB1">
        <w:rPr>
          <w:spacing w:val="1"/>
        </w:rPr>
        <w:t xml:space="preserve"> </w:t>
      </w:r>
      <w:r w:rsidRPr="00495CB1">
        <w:t>нормативных</w:t>
      </w:r>
      <w:r w:rsidRPr="00495CB1">
        <w:rPr>
          <w:spacing w:val="1"/>
        </w:rPr>
        <w:t xml:space="preserve"> </w:t>
      </w:r>
      <w:r w:rsidRPr="00495CB1">
        <w:t>показателей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нормирования</w:t>
      </w:r>
      <w:r w:rsidRPr="00495CB1">
        <w:rPr>
          <w:spacing w:val="1"/>
        </w:rPr>
        <w:t xml:space="preserve"> </w:t>
      </w:r>
      <w:r w:rsidRPr="00495CB1">
        <w:t>эксплуатационных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потерь,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1"/>
        </w:rPr>
        <w:t xml:space="preserve"> </w:t>
      </w:r>
      <w:r w:rsidRPr="00495CB1">
        <w:t>оценки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состояния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-3"/>
        </w:rPr>
        <w:t xml:space="preserve"> </w:t>
      </w:r>
      <w:r w:rsidRPr="00495CB1">
        <w:t>сетей.</w:t>
      </w:r>
      <w:r w:rsidRPr="00495CB1">
        <w:rPr>
          <w:spacing w:val="-3"/>
        </w:rPr>
        <w:t xml:space="preserve"> </w:t>
      </w:r>
      <w:r w:rsidRPr="00495CB1">
        <w:t>График</w:t>
      </w:r>
      <w:r w:rsidRPr="00495CB1">
        <w:rPr>
          <w:spacing w:val="-2"/>
        </w:rPr>
        <w:t xml:space="preserve"> </w:t>
      </w:r>
      <w:r w:rsidRPr="00495CB1">
        <w:t>испытаний</w:t>
      </w:r>
      <w:r w:rsidRPr="00495CB1">
        <w:rPr>
          <w:spacing w:val="-2"/>
        </w:rPr>
        <w:t xml:space="preserve"> </w:t>
      </w:r>
      <w:r w:rsidRPr="00495CB1">
        <w:t>утверждается техническим</w:t>
      </w:r>
      <w:r w:rsidRPr="00495CB1">
        <w:rPr>
          <w:spacing w:val="-4"/>
        </w:rPr>
        <w:t xml:space="preserve"> </w:t>
      </w:r>
      <w:r w:rsidRPr="00495CB1">
        <w:t>руководителем.</w:t>
      </w:r>
    </w:p>
    <w:p w:rsidR="009A3251" w:rsidRPr="00495CB1" w:rsidRDefault="009A3251">
      <w:pPr>
        <w:pStyle w:val="BodyText"/>
        <w:spacing w:line="360" w:lineRule="auto"/>
        <w:ind w:left="114" w:right="234" w:firstLine="709"/>
        <w:jc w:val="both"/>
      </w:pPr>
      <w:r w:rsidRPr="00495CB1">
        <w:t>Испытания</w:t>
      </w:r>
      <w:r w:rsidRPr="00495CB1">
        <w:rPr>
          <w:spacing w:val="-8"/>
        </w:rPr>
        <w:t xml:space="preserve"> </w:t>
      </w:r>
      <w:r w:rsidRPr="00495CB1">
        <w:t>по</w:t>
      </w:r>
      <w:r w:rsidRPr="00495CB1">
        <w:rPr>
          <w:spacing w:val="-7"/>
        </w:rPr>
        <w:t xml:space="preserve"> </w:t>
      </w:r>
      <w:r w:rsidRPr="00495CB1">
        <w:t>определению</w:t>
      </w:r>
      <w:r w:rsidRPr="00495CB1">
        <w:rPr>
          <w:spacing w:val="-8"/>
        </w:rPr>
        <w:t xml:space="preserve"> </w:t>
      </w:r>
      <w:r w:rsidRPr="00495CB1">
        <w:t>гидравлических</w:t>
      </w:r>
      <w:r w:rsidRPr="00495CB1">
        <w:rPr>
          <w:spacing w:val="-8"/>
        </w:rPr>
        <w:t xml:space="preserve"> </w:t>
      </w:r>
      <w:r w:rsidRPr="00495CB1">
        <w:t>потерь</w:t>
      </w:r>
      <w:r w:rsidRPr="00495CB1">
        <w:rPr>
          <w:spacing w:val="-8"/>
        </w:rPr>
        <w:t xml:space="preserve"> </w:t>
      </w:r>
      <w:r w:rsidRPr="00495CB1">
        <w:t>в</w:t>
      </w:r>
      <w:r w:rsidRPr="00495CB1">
        <w:rPr>
          <w:spacing w:val="-8"/>
        </w:rPr>
        <w:t xml:space="preserve"> </w:t>
      </w:r>
      <w:r w:rsidRPr="00495CB1">
        <w:t>водяных</w:t>
      </w:r>
      <w:r w:rsidRPr="00495CB1">
        <w:rPr>
          <w:spacing w:val="-6"/>
        </w:rPr>
        <w:t xml:space="preserve"> </w:t>
      </w:r>
      <w:r w:rsidRPr="00495CB1">
        <w:t>тепловых</w:t>
      </w:r>
      <w:r w:rsidRPr="00495CB1">
        <w:rPr>
          <w:spacing w:val="-7"/>
        </w:rPr>
        <w:t xml:space="preserve"> </w:t>
      </w:r>
      <w:r w:rsidRPr="00495CB1">
        <w:t>сетях</w:t>
      </w:r>
      <w:r w:rsidRPr="00495CB1">
        <w:rPr>
          <w:spacing w:val="-68"/>
        </w:rPr>
        <w:t xml:space="preserve"> </w:t>
      </w:r>
      <w:r w:rsidRPr="00495CB1">
        <w:t>должны проводиться один раз в пять лет на магистралях, характерных для данной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срокам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условиям</w:t>
      </w:r>
      <w:r w:rsidRPr="00495CB1">
        <w:rPr>
          <w:spacing w:val="1"/>
        </w:rPr>
        <w:t xml:space="preserve"> </w:t>
      </w:r>
      <w:r w:rsidRPr="00495CB1">
        <w:t>эксплуатации,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целью</w:t>
      </w:r>
      <w:r w:rsidRPr="00495CB1">
        <w:rPr>
          <w:spacing w:val="1"/>
        </w:rPr>
        <w:t xml:space="preserve"> </w:t>
      </w:r>
      <w:r w:rsidRPr="00495CB1">
        <w:t>определения</w:t>
      </w:r>
      <w:r w:rsidRPr="00495CB1">
        <w:rPr>
          <w:spacing w:val="1"/>
        </w:rPr>
        <w:t xml:space="preserve"> </w:t>
      </w:r>
      <w:r w:rsidRPr="00495CB1">
        <w:t>эксплуатационных гидравлических характеристик для разработки гидравлических</w:t>
      </w:r>
      <w:r w:rsidRPr="00495CB1">
        <w:rPr>
          <w:spacing w:val="1"/>
        </w:rPr>
        <w:t xml:space="preserve"> </w:t>
      </w:r>
      <w:r w:rsidRPr="00495CB1">
        <w:t>режимов,</w:t>
      </w:r>
      <w:r w:rsidRPr="00495CB1">
        <w:rPr>
          <w:spacing w:val="-1"/>
        </w:rPr>
        <w:t xml:space="preserve"> </w:t>
      </w:r>
      <w:r w:rsidRPr="00495CB1">
        <w:t>а</w:t>
      </w:r>
      <w:r w:rsidRPr="00495CB1">
        <w:rPr>
          <w:spacing w:val="-2"/>
        </w:rPr>
        <w:t xml:space="preserve"> </w:t>
      </w:r>
      <w:r w:rsidRPr="00495CB1">
        <w:t>также</w:t>
      </w:r>
      <w:r w:rsidRPr="00495CB1">
        <w:rPr>
          <w:spacing w:val="-2"/>
        </w:rPr>
        <w:t xml:space="preserve"> </w:t>
      </w:r>
      <w:r w:rsidRPr="00495CB1">
        <w:t>оценки</w:t>
      </w:r>
      <w:r w:rsidRPr="00495CB1">
        <w:rPr>
          <w:spacing w:val="-1"/>
        </w:rPr>
        <w:t xml:space="preserve"> </w:t>
      </w:r>
      <w:r w:rsidRPr="00495CB1">
        <w:t>состояния</w:t>
      </w:r>
      <w:r w:rsidRPr="00495CB1">
        <w:rPr>
          <w:spacing w:val="-2"/>
        </w:rPr>
        <w:t xml:space="preserve"> </w:t>
      </w:r>
      <w:r w:rsidRPr="00495CB1">
        <w:t>внутренней</w:t>
      </w:r>
      <w:r w:rsidRPr="00495CB1">
        <w:rPr>
          <w:spacing w:val="-1"/>
        </w:rPr>
        <w:t xml:space="preserve"> </w:t>
      </w:r>
      <w:r w:rsidRPr="00495CB1">
        <w:t>поверхности трубопроводов.</w:t>
      </w:r>
    </w:p>
    <w:p w:rsidR="009A3251" w:rsidRPr="00495CB1" w:rsidRDefault="009A3251">
      <w:pPr>
        <w:pStyle w:val="BodyText"/>
        <w:spacing w:line="322" w:lineRule="exact"/>
        <w:ind w:left="823"/>
        <w:jc w:val="both"/>
      </w:pPr>
      <w:r w:rsidRPr="00495CB1">
        <w:t>График</w:t>
      </w:r>
      <w:r w:rsidRPr="00495CB1">
        <w:rPr>
          <w:spacing w:val="-6"/>
        </w:rPr>
        <w:t xml:space="preserve"> </w:t>
      </w:r>
      <w:r w:rsidRPr="00495CB1">
        <w:t>испытаний</w:t>
      </w:r>
      <w:r w:rsidRPr="00495CB1">
        <w:rPr>
          <w:spacing w:val="-4"/>
        </w:rPr>
        <w:t xml:space="preserve"> </w:t>
      </w:r>
      <w:r w:rsidRPr="00495CB1">
        <w:t>устанавливается</w:t>
      </w:r>
      <w:r w:rsidRPr="00495CB1">
        <w:rPr>
          <w:spacing w:val="-4"/>
        </w:rPr>
        <w:t xml:space="preserve"> </w:t>
      </w:r>
      <w:r w:rsidRPr="00495CB1">
        <w:t>техническим</w:t>
      </w:r>
      <w:r w:rsidRPr="00495CB1">
        <w:rPr>
          <w:spacing w:val="-6"/>
        </w:rPr>
        <w:t xml:space="preserve"> </w:t>
      </w:r>
      <w:r w:rsidRPr="00495CB1">
        <w:t>руководителем.</w:t>
      </w:r>
    </w:p>
    <w:p w:rsidR="009A3251" w:rsidRPr="00495CB1" w:rsidRDefault="009A3251">
      <w:pPr>
        <w:pStyle w:val="BodyText"/>
        <w:spacing w:before="161" w:line="360" w:lineRule="auto"/>
        <w:ind w:left="113" w:right="235"/>
        <w:jc w:val="both"/>
      </w:pPr>
      <w:r w:rsidRPr="00495CB1">
        <w:t>Испытания тепловых сетей на тепловые и гидравлические потери проводятся при</w:t>
      </w:r>
      <w:r w:rsidRPr="00495CB1">
        <w:rPr>
          <w:spacing w:val="1"/>
        </w:rPr>
        <w:t xml:space="preserve"> </w:t>
      </w:r>
      <w:r w:rsidRPr="00495CB1">
        <w:t>отключенных</w:t>
      </w:r>
      <w:r w:rsidRPr="00495CB1">
        <w:rPr>
          <w:spacing w:val="-1"/>
        </w:rPr>
        <w:t xml:space="preserve"> </w:t>
      </w:r>
      <w:r w:rsidRPr="00495CB1">
        <w:t>ответвлениях</w:t>
      </w:r>
      <w:r w:rsidRPr="00495CB1">
        <w:rPr>
          <w:spacing w:val="-1"/>
        </w:rPr>
        <w:t xml:space="preserve"> </w:t>
      </w:r>
      <w:r w:rsidRPr="00495CB1">
        <w:t>тепловых пунктах</w:t>
      </w:r>
      <w:r w:rsidRPr="00495CB1">
        <w:rPr>
          <w:spacing w:val="-1"/>
        </w:rPr>
        <w:t xml:space="preserve"> </w:t>
      </w:r>
      <w:r w:rsidRPr="00495CB1">
        <w:t>систем</w:t>
      </w:r>
      <w:r w:rsidRPr="00495CB1">
        <w:rPr>
          <w:spacing w:val="-3"/>
        </w:rPr>
        <w:t xml:space="preserve"> </w:t>
      </w:r>
      <w:r w:rsidRPr="00495CB1">
        <w:t>теплопотребления.</w:t>
      </w:r>
    </w:p>
    <w:p w:rsidR="009A3251" w:rsidRPr="00495CB1" w:rsidRDefault="009A3251">
      <w:pPr>
        <w:pStyle w:val="BodyText"/>
        <w:spacing w:line="360" w:lineRule="auto"/>
        <w:ind w:left="113" w:right="235" w:firstLine="709"/>
        <w:jc w:val="both"/>
      </w:pPr>
      <w:r w:rsidRPr="00495CB1">
        <w:t>При проведении любых испытаний абоненты за три дня до начала испытаний</w:t>
      </w:r>
      <w:r w:rsidRPr="00495CB1">
        <w:rPr>
          <w:spacing w:val="-67"/>
        </w:rPr>
        <w:t xml:space="preserve"> </w:t>
      </w:r>
      <w:r w:rsidRPr="00495CB1">
        <w:t>должны</w:t>
      </w:r>
      <w:r w:rsidRPr="00495CB1">
        <w:rPr>
          <w:spacing w:val="-10"/>
        </w:rPr>
        <w:t xml:space="preserve"> </w:t>
      </w:r>
      <w:r w:rsidRPr="00495CB1">
        <w:t>быть</w:t>
      </w:r>
      <w:r w:rsidRPr="00495CB1">
        <w:rPr>
          <w:spacing w:val="-11"/>
        </w:rPr>
        <w:t xml:space="preserve"> </w:t>
      </w:r>
      <w:r w:rsidRPr="00495CB1">
        <w:t>предупреждены</w:t>
      </w:r>
      <w:r w:rsidRPr="00495CB1">
        <w:rPr>
          <w:spacing w:val="-9"/>
        </w:rPr>
        <w:t xml:space="preserve"> </w:t>
      </w:r>
      <w:r w:rsidRPr="00495CB1">
        <w:t>о</w:t>
      </w:r>
      <w:r w:rsidRPr="00495CB1">
        <w:rPr>
          <w:spacing w:val="-9"/>
        </w:rPr>
        <w:t xml:space="preserve"> </w:t>
      </w:r>
      <w:r w:rsidRPr="00495CB1">
        <w:t>времени</w:t>
      </w:r>
      <w:r w:rsidRPr="00495CB1">
        <w:rPr>
          <w:spacing w:val="-9"/>
        </w:rPr>
        <w:t xml:space="preserve"> </w:t>
      </w:r>
      <w:r w:rsidRPr="00495CB1">
        <w:t>проведения</w:t>
      </w:r>
      <w:r w:rsidRPr="00495CB1">
        <w:rPr>
          <w:spacing w:val="-10"/>
        </w:rPr>
        <w:t xml:space="preserve"> </w:t>
      </w:r>
      <w:r w:rsidRPr="00495CB1">
        <w:t>испытаний</w:t>
      </w:r>
      <w:r w:rsidRPr="00495CB1">
        <w:rPr>
          <w:spacing w:val="-8"/>
        </w:rPr>
        <w:t xml:space="preserve"> </w:t>
      </w:r>
      <w:r w:rsidRPr="00495CB1">
        <w:t>и</w:t>
      </w:r>
      <w:r w:rsidRPr="00495CB1">
        <w:rPr>
          <w:spacing w:val="-8"/>
        </w:rPr>
        <w:t xml:space="preserve"> </w:t>
      </w:r>
      <w:r w:rsidRPr="00495CB1">
        <w:t>сроке</w:t>
      </w:r>
      <w:r w:rsidRPr="00495CB1">
        <w:rPr>
          <w:spacing w:val="-11"/>
        </w:rPr>
        <w:t xml:space="preserve"> </w:t>
      </w:r>
      <w:r w:rsidRPr="00495CB1">
        <w:t>отключения</w:t>
      </w:r>
      <w:r w:rsidRPr="00495CB1">
        <w:rPr>
          <w:spacing w:val="-68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теплопотребления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указанием</w:t>
      </w:r>
      <w:r w:rsidRPr="00495CB1">
        <w:rPr>
          <w:spacing w:val="1"/>
        </w:rPr>
        <w:t xml:space="preserve"> </w:t>
      </w:r>
      <w:r w:rsidRPr="00495CB1">
        <w:t>необходимых</w:t>
      </w:r>
      <w:r w:rsidRPr="00495CB1">
        <w:rPr>
          <w:spacing w:val="1"/>
        </w:rPr>
        <w:t xml:space="preserve"> </w:t>
      </w:r>
      <w:r w:rsidRPr="00495CB1">
        <w:t>мер</w:t>
      </w:r>
      <w:r w:rsidRPr="00495CB1">
        <w:rPr>
          <w:spacing w:val="1"/>
        </w:rPr>
        <w:t xml:space="preserve"> </w:t>
      </w:r>
      <w:r w:rsidRPr="00495CB1">
        <w:t>безопасности.</w:t>
      </w:r>
      <w:r w:rsidRPr="00495CB1">
        <w:rPr>
          <w:spacing w:val="1"/>
        </w:rPr>
        <w:t xml:space="preserve"> </w:t>
      </w:r>
      <w:r w:rsidRPr="00495CB1">
        <w:t>Предупреждение</w:t>
      </w:r>
      <w:r w:rsidRPr="00495CB1">
        <w:rPr>
          <w:spacing w:val="-3"/>
        </w:rPr>
        <w:t xml:space="preserve"> </w:t>
      </w:r>
      <w:r w:rsidRPr="00495CB1">
        <w:t>вручается</w:t>
      </w:r>
      <w:r w:rsidRPr="00495CB1">
        <w:rPr>
          <w:spacing w:val="-2"/>
        </w:rPr>
        <w:t xml:space="preserve"> </w:t>
      </w:r>
      <w:r w:rsidRPr="00495CB1">
        <w:t>под</w:t>
      </w:r>
      <w:r w:rsidRPr="00495CB1">
        <w:rPr>
          <w:spacing w:val="-1"/>
        </w:rPr>
        <w:t xml:space="preserve"> </w:t>
      </w:r>
      <w:r w:rsidRPr="00495CB1">
        <w:t>расписку</w:t>
      </w:r>
      <w:r w:rsidRPr="00495CB1">
        <w:rPr>
          <w:spacing w:val="-1"/>
        </w:rPr>
        <w:t xml:space="preserve"> </w:t>
      </w:r>
      <w:r w:rsidRPr="00495CB1">
        <w:t>ответственному лицу</w:t>
      </w:r>
      <w:r w:rsidRPr="00495CB1">
        <w:rPr>
          <w:spacing w:val="-1"/>
        </w:rPr>
        <w:t xml:space="preserve"> </w:t>
      </w:r>
      <w:r w:rsidRPr="00495CB1">
        <w:t>потребителя.</w:t>
      </w:r>
    </w:p>
    <w:p w:rsidR="009A3251" w:rsidRPr="00495CB1" w:rsidRDefault="009A3251">
      <w:pPr>
        <w:pStyle w:val="BodyText"/>
        <w:spacing w:line="360" w:lineRule="auto"/>
        <w:ind w:left="114" w:right="234" w:firstLine="709"/>
        <w:jc w:val="both"/>
      </w:pPr>
      <w:r w:rsidRPr="00495CB1">
        <w:t>Должны быть организованы техническое обслуживание и ремонт тепловых</w:t>
      </w:r>
      <w:r w:rsidRPr="00495CB1">
        <w:rPr>
          <w:spacing w:val="1"/>
        </w:rPr>
        <w:t xml:space="preserve"> </w:t>
      </w:r>
      <w:r w:rsidRPr="00495CB1">
        <w:t>сетей.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70" style="width:502.05pt;height:.8pt;mso-position-horizontal-relative:char;mso-position-vertical-relative:line" coordsize="10041,16">
            <v:line id="_x0000_s1071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3" w:right="236" w:firstLine="709"/>
        <w:jc w:val="both"/>
      </w:pPr>
      <w:r w:rsidRPr="00495CB1">
        <w:t>Ответственность</w:t>
      </w:r>
      <w:r w:rsidRPr="00495CB1">
        <w:rPr>
          <w:spacing w:val="-5"/>
        </w:rPr>
        <w:t xml:space="preserve"> </w:t>
      </w:r>
      <w:r w:rsidRPr="00495CB1">
        <w:t>за</w:t>
      </w:r>
      <w:r w:rsidRPr="00495CB1">
        <w:rPr>
          <w:spacing w:val="-5"/>
        </w:rPr>
        <w:t xml:space="preserve"> </w:t>
      </w:r>
      <w:r w:rsidRPr="00495CB1">
        <w:t>организацию</w:t>
      </w:r>
      <w:r w:rsidRPr="00495CB1">
        <w:rPr>
          <w:spacing w:val="-5"/>
        </w:rPr>
        <w:t xml:space="preserve"> </w:t>
      </w:r>
      <w:r w:rsidRPr="00495CB1">
        <w:t>технического</w:t>
      </w:r>
      <w:r w:rsidRPr="00495CB1">
        <w:rPr>
          <w:spacing w:val="-5"/>
        </w:rPr>
        <w:t xml:space="preserve"> </w:t>
      </w:r>
      <w:r w:rsidRPr="00495CB1">
        <w:t>обслуживания</w:t>
      </w:r>
      <w:r w:rsidRPr="00495CB1">
        <w:rPr>
          <w:spacing w:val="-6"/>
        </w:rPr>
        <w:t xml:space="preserve"> </w:t>
      </w:r>
      <w:r w:rsidRPr="00495CB1">
        <w:t>и</w:t>
      </w:r>
      <w:r w:rsidRPr="00495CB1">
        <w:rPr>
          <w:spacing w:val="-5"/>
        </w:rPr>
        <w:t xml:space="preserve"> </w:t>
      </w:r>
      <w:r w:rsidRPr="00495CB1">
        <w:t>ремонта</w:t>
      </w:r>
      <w:r w:rsidRPr="00495CB1">
        <w:rPr>
          <w:spacing w:val="-5"/>
        </w:rPr>
        <w:t xml:space="preserve"> </w:t>
      </w:r>
      <w:r w:rsidRPr="00495CB1">
        <w:t>несет</w:t>
      </w:r>
      <w:r w:rsidRPr="00495CB1">
        <w:rPr>
          <w:spacing w:val="-68"/>
        </w:rPr>
        <w:t xml:space="preserve"> </w:t>
      </w:r>
      <w:r w:rsidRPr="00495CB1">
        <w:t>административно-технический</w:t>
      </w:r>
      <w:r w:rsidRPr="00495CB1">
        <w:rPr>
          <w:spacing w:val="-3"/>
        </w:rPr>
        <w:t xml:space="preserve"> </w:t>
      </w:r>
      <w:r w:rsidRPr="00495CB1">
        <w:t>персонал,</w:t>
      </w:r>
      <w:r w:rsidRPr="00495CB1">
        <w:rPr>
          <w:spacing w:val="-2"/>
        </w:rPr>
        <w:t xml:space="preserve"> </w:t>
      </w:r>
      <w:r w:rsidRPr="00495CB1">
        <w:t>за</w:t>
      </w:r>
      <w:r w:rsidRPr="00495CB1">
        <w:rPr>
          <w:spacing w:val="-3"/>
        </w:rPr>
        <w:t xml:space="preserve"> </w:t>
      </w:r>
      <w:r w:rsidRPr="00495CB1">
        <w:t>которым</w:t>
      </w:r>
      <w:r w:rsidRPr="00495CB1">
        <w:rPr>
          <w:spacing w:val="-4"/>
        </w:rPr>
        <w:t xml:space="preserve"> </w:t>
      </w:r>
      <w:r w:rsidRPr="00495CB1">
        <w:t>закреплены</w:t>
      </w:r>
      <w:r w:rsidRPr="00495CB1">
        <w:rPr>
          <w:spacing w:val="-4"/>
        </w:rPr>
        <w:t xml:space="preserve"> </w:t>
      </w:r>
      <w:r w:rsidRPr="00495CB1">
        <w:t>тепловые</w:t>
      </w:r>
      <w:r w:rsidRPr="00495CB1">
        <w:rPr>
          <w:spacing w:val="-3"/>
        </w:rPr>
        <w:t xml:space="preserve"> </w:t>
      </w:r>
      <w:r w:rsidRPr="00495CB1">
        <w:t>сети.</w:t>
      </w:r>
    </w:p>
    <w:p w:rsidR="009A3251" w:rsidRPr="00495CB1" w:rsidRDefault="009A3251">
      <w:pPr>
        <w:pStyle w:val="BodyText"/>
        <w:spacing w:line="360" w:lineRule="auto"/>
        <w:ind w:left="113" w:right="235" w:firstLine="709"/>
        <w:jc w:val="both"/>
      </w:pPr>
      <w:r w:rsidRPr="00495CB1">
        <w:t>Объем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обслуживания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ремонта</w:t>
      </w:r>
      <w:r w:rsidRPr="00495CB1">
        <w:rPr>
          <w:spacing w:val="1"/>
        </w:rPr>
        <w:t xml:space="preserve"> </w:t>
      </w:r>
      <w:r w:rsidRPr="00495CB1">
        <w:t>должен</w:t>
      </w:r>
      <w:r w:rsidRPr="00495CB1">
        <w:rPr>
          <w:spacing w:val="1"/>
        </w:rPr>
        <w:t xml:space="preserve"> </w:t>
      </w:r>
      <w:r w:rsidRPr="00495CB1">
        <w:t>определяться</w:t>
      </w:r>
      <w:r w:rsidRPr="00495CB1">
        <w:rPr>
          <w:spacing w:val="1"/>
        </w:rPr>
        <w:t xml:space="preserve"> </w:t>
      </w:r>
      <w:r w:rsidRPr="00495CB1">
        <w:t>необходимостью</w:t>
      </w:r>
      <w:r w:rsidRPr="00495CB1">
        <w:rPr>
          <w:spacing w:val="-2"/>
        </w:rPr>
        <w:t xml:space="preserve"> </w:t>
      </w:r>
      <w:r w:rsidRPr="00495CB1">
        <w:t>поддержания</w:t>
      </w:r>
      <w:r w:rsidRPr="00495CB1">
        <w:rPr>
          <w:spacing w:val="-2"/>
        </w:rPr>
        <w:t xml:space="preserve"> </w:t>
      </w:r>
      <w:r w:rsidRPr="00495CB1">
        <w:t>работоспособного состояния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сетей.</w:t>
      </w:r>
    </w:p>
    <w:p w:rsidR="009A3251" w:rsidRPr="00495CB1" w:rsidRDefault="009A3251">
      <w:pPr>
        <w:pStyle w:val="BodyText"/>
        <w:spacing w:line="360" w:lineRule="auto"/>
        <w:ind w:left="113" w:right="234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техническом</w:t>
      </w:r>
      <w:r w:rsidRPr="00495CB1">
        <w:rPr>
          <w:spacing w:val="1"/>
        </w:rPr>
        <w:t xml:space="preserve"> </w:t>
      </w:r>
      <w:r w:rsidRPr="00495CB1">
        <w:t>обслуживании</w:t>
      </w:r>
      <w:r w:rsidRPr="00495CB1">
        <w:rPr>
          <w:spacing w:val="1"/>
        </w:rPr>
        <w:t xml:space="preserve"> </w:t>
      </w:r>
      <w:r w:rsidRPr="00495CB1">
        <w:t>следует</w:t>
      </w:r>
      <w:r w:rsidRPr="00495CB1">
        <w:rPr>
          <w:spacing w:val="1"/>
        </w:rPr>
        <w:t xml:space="preserve"> </w:t>
      </w:r>
      <w:r w:rsidRPr="00495CB1">
        <w:t>проводить</w:t>
      </w:r>
      <w:r w:rsidRPr="00495CB1">
        <w:rPr>
          <w:spacing w:val="1"/>
        </w:rPr>
        <w:t xml:space="preserve"> </w:t>
      </w:r>
      <w:r w:rsidRPr="00495CB1">
        <w:t>операции</w:t>
      </w:r>
      <w:r w:rsidRPr="00495CB1">
        <w:rPr>
          <w:spacing w:val="1"/>
        </w:rPr>
        <w:t xml:space="preserve"> </w:t>
      </w:r>
      <w:r w:rsidRPr="00495CB1">
        <w:t>контрольного</w:t>
      </w:r>
      <w:r w:rsidRPr="00495CB1">
        <w:rPr>
          <w:spacing w:val="1"/>
        </w:rPr>
        <w:t xml:space="preserve"> </w:t>
      </w:r>
      <w:r w:rsidRPr="00495CB1">
        <w:t>характера</w:t>
      </w:r>
      <w:r w:rsidRPr="00495CB1">
        <w:rPr>
          <w:spacing w:val="1"/>
        </w:rPr>
        <w:t xml:space="preserve"> </w:t>
      </w:r>
      <w:r w:rsidRPr="00495CB1">
        <w:t>(осмотр,</w:t>
      </w:r>
      <w:r w:rsidRPr="00495CB1">
        <w:rPr>
          <w:spacing w:val="1"/>
        </w:rPr>
        <w:t xml:space="preserve"> </w:t>
      </w:r>
      <w:r w:rsidRPr="00495CB1">
        <w:t>надзор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соблюдением</w:t>
      </w:r>
      <w:r w:rsidRPr="00495CB1">
        <w:rPr>
          <w:spacing w:val="1"/>
        </w:rPr>
        <w:t xml:space="preserve"> </w:t>
      </w:r>
      <w:r w:rsidRPr="00495CB1">
        <w:t>эксплуатационных</w:t>
      </w:r>
      <w:r w:rsidRPr="00495CB1">
        <w:rPr>
          <w:spacing w:val="1"/>
        </w:rPr>
        <w:t xml:space="preserve"> </w:t>
      </w:r>
      <w:r w:rsidRPr="00495CB1">
        <w:t>инструкций,</w:t>
      </w:r>
      <w:r w:rsidRPr="00495CB1">
        <w:rPr>
          <w:spacing w:val="1"/>
        </w:rPr>
        <w:t xml:space="preserve"> </w:t>
      </w:r>
      <w:r w:rsidRPr="00495CB1">
        <w:t>технические</w:t>
      </w:r>
      <w:r w:rsidRPr="00495CB1">
        <w:rPr>
          <w:spacing w:val="1"/>
        </w:rPr>
        <w:t xml:space="preserve"> </w:t>
      </w:r>
      <w:r w:rsidRPr="00495CB1">
        <w:t>испытания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проверки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состояния)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технологические</w:t>
      </w:r>
      <w:r w:rsidRPr="00495CB1">
        <w:rPr>
          <w:spacing w:val="-67"/>
        </w:rPr>
        <w:t xml:space="preserve"> </w:t>
      </w:r>
      <w:r w:rsidRPr="00495CB1">
        <w:t>операции восстановительного характера (регулирование и наладка, очистка, смазка,</w:t>
      </w:r>
      <w:r w:rsidRPr="00495CB1">
        <w:rPr>
          <w:spacing w:val="-67"/>
        </w:rPr>
        <w:t xml:space="preserve"> </w:t>
      </w:r>
      <w:r w:rsidRPr="00495CB1">
        <w:t>замена</w:t>
      </w:r>
      <w:r w:rsidRPr="00495CB1">
        <w:rPr>
          <w:spacing w:val="1"/>
        </w:rPr>
        <w:t xml:space="preserve"> </w:t>
      </w:r>
      <w:r w:rsidRPr="00495CB1">
        <w:t>вышедших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строя</w:t>
      </w:r>
      <w:r w:rsidRPr="00495CB1">
        <w:rPr>
          <w:spacing w:val="1"/>
        </w:rPr>
        <w:t xml:space="preserve"> </w:t>
      </w:r>
      <w:r w:rsidRPr="00495CB1">
        <w:t>деталей</w:t>
      </w:r>
      <w:r w:rsidRPr="00495CB1">
        <w:rPr>
          <w:spacing w:val="1"/>
        </w:rPr>
        <w:t xml:space="preserve"> </w:t>
      </w:r>
      <w:r w:rsidRPr="00495CB1">
        <w:t>без</w:t>
      </w:r>
      <w:r w:rsidRPr="00495CB1">
        <w:rPr>
          <w:spacing w:val="1"/>
        </w:rPr>
        <w:t xml:space="preserve"> </w:t>
      </w:r>
      <w:r w:rsidRPr="00495CB1">
        <w:t>значительной</w:t>
      </w:r>
      <w:r w:rsidRPr="00495CB1">
        <w:rPr>
          <w:spacing w:val="1"/>
        </w:rPr>
        <w:t xml:space="preserve"> </w:t>
      </w:r>
      <w:r w:rsidRPr="00495CB1">
        <w:t>разборки,</w:t>
      </w:r>
      <w:r w:rsidRPr="00495CB1">
        <w:rPr>
          <w:spacing w:val="1"/>
        </w:rPr>
        <w:t xml:space="preserve"> </w:t>
      </w:r>
      <w:r w:rsidRPr="00495CB1">
        <w:t>устранение</w:t>
      </w:r>
      <w:r w:rsidRPr="00495CB1">
        <w:rPr>
          <w:spacing w:val="1"/>
        </w:rPr>
        <w:t xml:space="preserve"> </w:t>
      </w:r>
      <w:r w:rsidRPr="00495CB1">
        <w:t>различных</w:t>
      </w:r>
      <w:r w:rsidRPr="00495CB1">
        <w:rPr>
          <w:spacing w:val="-1"/>
        </w:rPr>
        <w:t xml:space="preserve"> </w:t>
      </w:r>
      <w:r w:rsidRPr="00495CB1">
        <w:t>мелких дефектов).</w:t>
      </w:r>
    </w:p>
    <w:p w:rsidR="009A3251" w:rsidRPr="00495CB1" w:rsidRDefault="009A3251">
      <w:pPr>
        <w:spacing w:before="1" w:line="360" w:lineRule="auto"/>
        <w:ind w:left="113" w:right="237" w:firstLine="709"/>
        <w:jc w:val="both"/>
        <w:rPr>
          <w:sz w:val="28"/>
        </w:rPr>
      </w:pPr>
      <w:r w:rsidRPr="00495CB1">
        <w:rPr>
          <w:sz w:val="28"/>
        </w:rPr>
        <w:t>Основными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видами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ремонтов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тепловых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сетей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являются</w:t>
      </w:r>
      <w:r w:rsidRPr="00495CB1">
        <w:rPr>
          <w:spacing w:val="1"/>
          <w:sz w:val="28"/>
        </w:rPr>
        <w:t xml:space="preserve"> </w:t>
      </w:r>
      <w:r w:rsidRPr="00495CB1">
        <w:rPr>
          <w:i/>
          <w:sz w:val="28"/>
        </w:rPr>
        <w:t>капитальный</w:t>
      </w:r>
      <w:r w:rsidRPr="00495CB1">
        <w:rPr>
          <w:i/>
          <w:spacing w:val="1"/>
          <w:sz w:val="28"/>
        </w:rPr>
        <w:t xml:space="preserve"> </w:t>
      </w:r>
      <w:r w:rsidRPr="00495CB1">
        <w:rPr>
          <w:i/>
          <w:sz w:val="28"/>
        </w:rPr>
        <w:t>и</w:t>
      </w:r>
      <w:r w:rsidRPr="00495CB1">
        <w:rPr>
          <w:i/>
          <w:spacing w:val="1"/>
          <w:sz w:val="28"/>
        </w:rPr>
        <w:t xml:space="preserve"> </w:t>
      </w:r>
      <w:r w:rsidRPr="00495CB1">
        <w:rPr>
          <w:i/>
          <w:sz w:val="28"/>
        </w:rPr>
        <w:t>текущий ремонты</w:t>
      </w:r>
      <w:r w:rsidRPr="00495CB1">
        <w:rPr>
          <w:sz w:val="28"/>
        </w:rPr>
        <w:t>.</w:t>
      </w:r>
    </w:p>
    <w:p w:rsidR="009A3251" w:rsidRPr="00495CB1" w:rsidRDefault="009A3251">
      <w:pPr>
        <w:pStyle w:val="BodyText"/>
        <w:spacing w:line="360" w:lineRule="auto"/>
        <w:ind w:left="113" w:right="234" w:firstLine="709"/>
        <w:jc w:val="both"/>
      </w:pPr>
      <w:r w:rsidRPr="00495CB1">
        <w:t>При</w:t>
      </w:r>
      <w:r w:rsidRPr="00495CB1">
        <w:rPr>
          <w:spacing w:val="-12"/>
        </w:rPr>
        <w:t xml:space="preserve"> </w:t>
      </w:r>
      <w:r w:rsidRPr="00495CB1">
        <w:t>капитальном</w:t>
      </w:r>
      <w:r w:rsidRPr="00495CB1">
        <w:rPr>
          <w:spacing w:val="-12"/>
        </w:rPr>
        <w:t xml:space="preserve"> </w:t>
      </w:r>
      <w:r w:rsidRPr="00495CB1">
        <w:t>ремонте</w:t>
      </w:r>
      <w:r w:rsidRPr="00495CB1">
        <w:rPr>
          <w:spacing w:val="-12"/>
        </w:rPr>
        <w:t xml:space="preserve"> </w:t>
      </w:r>
      <w:r w:rsidRPr="00495CB1">
        <w:t>должны</w:t>
      </w:r>
      <w:r w:rsidRPr="00495CB1">
        <w:rPr>
          <w:spacing w:val="-11"/>
        </w:rPr>
        <w:t xml:space="preserve"> </w:t>
      </w:r>
      <w:r w:rsidRPr="00495CB1">
        <w:t>быть</w:t>
      </w:r>
      <w:r w:rsidRPr="00495CB1">
        <w:rPr>
          <w:spacing w:val="-13"/>
        </w:rPr>
        <w:t xml:space="preserve"> </w:t>
      </w:r>
      <w:r w:rsidRPr="00495CB1">
        <w:t>восстановлены</w:t>
      </w:r>
      <w:r w:rsidRPr="00495CB1">
        <w:rPr>
          <w:spacing w:val="-11"/>
        </w:rPr>
        <w:t xml:space="preserve"> </w:t>
      </w:r>
      <w:r w:rsidRPr="00495CB1">
        <w:t>исправность</w:t>
      </w:r>
      <w:r w:rsidRPr="00495CB1">
        <w:rPr>
          <w:spacing w:val="-10"/>
        </w:rPr>
        <w:t xml:space="preserve"> </w:t>
      </w:r>
      <w:r w:rsidRPr="00495CB1">
        <w:t>и</w:t>
      </w:r>
      <w:r w:rsidRPr="00495CB1">
        <w:rPr>
          <w:spacing w:val="-12"/>
        </w:rPr>
        <w:t xml:space="preserve"> </w:t>
      </w:r>
      <w:r w:rsidRPr="00495CB1">
        <w:t>полный</w:t>
      </w:r>
      <w:r w:rsidRPr="00495CB1">
        <w:rPr>
          <w:spacing w:val="-67"/>
        </w:rPr>
        <w:t xml:space="preserve"> </w:t>
      </w:r>
      <w:r w:rsidRPr="00495CB1">
        <w:t>или</w:t>
      </w:r>
      <w:r w:rsidRPr="00495CB1">
        <w:rPr>
          <w:spacing w:val="-6"/>
        </w:rPr>
        <w:t xml:space="preserve"> </w:t>
      </w:r>
      <w:r w:rsidRPr="00495CB1">
        <w:t>близкий</w:t>
      </w:r>
      <w:r w:rsidRPr="00495CB1">
        <w:rPr>
          <w:spacing w:val="-6"/>
        </w:rPr>
        <w:t xml:space="preserve"> </w:t>
      </w:r>
      <w:r w:rsidRPr="00495CB1">
        <w:t>к</w:t>
      </w:r>
      <w:r w:rsidRPr="00495CB1">
        <w:rPr>
          <w:spacing w:val="-6"/>
        </w:rPr>
        <w:t xml:space="preserve"> </w:t>
      </w:r>
      <w:r w:rsidRPr="00495CB1">
        <w:t>полному,</w:t>
      </w:r>
      <w:r w:rsidRPr="00495CB1">
        <w:rPr>
          <w:spacing w:val="-7"/>
        </w:rPr>
        <w:t xml:space="preserve"> </w:t>
      </w:r>
      <w:r w:rsidRPr="00495CB1">
        <w:t>ресурс</w:t>
      </w:r>
      <w:r w:rsidRPr="00495CB1">
        <w:rPr>
          <w:spacing w:val="-6"/>
        </w:rPr>
        <w:t xml:space="preserve"> </w:t>
      </w:r>
      <w:r w:rsidRPr="00495CB1">
        <w:t>установок</w:t>
      </w:r>
      <w:r w:rsidRPr="00495CB1">
        <w:rPr>
          <w:spacing w:val="-7"/>
        </w:rPr>
        <w:t xml:space="preserve"> </w:t>
      </w:r>
      <w:r w:rsidRPr="00495CB1">
        <w:t>с</w:t>
      </w:r>
      <w:r w:rsidRPr="00495CB1">
        <w:rPr>
          <w:spacing w:val="-6"/>
        </w:rPr>
        <w:t xml:space="preserve"> </w:t>
      </w:r>
      <w:r w:rsidRPr="00495CB1">
        <w:t>заменой</w:t>
      </w:r>
      <w:r w:rsidRPr="00495CB1">
        <w:rPr>
          <w:spacing w:val="-7"/>
        </w:rPr>
        <w:t xml:space="preserve"> </w:t>
      </w:r>
      <w:r w:rsidRPr="00495CB1">
        <w:t>или</w:t>
      </w:r>
      <w:r w:rsidRPr="00495CB1">
        <w:rPr>
          <w:spacing w:val="-5"/>
        </w:rPr>
        <w:t xml:space="preserve"> </w:t>
      </w:r>
      <w:r w:rsidRPr="00495CB1">
        <w:t>восстановлением</w:t>
      </w:r>
      <w:r w:rsidRPr="00495CB1">
        <w:rPr>
          <w:spacing w:val="-6"/>
        </w:rPr>
        <w:t xml:space="preserve"> </w:t>
      </w:r>
      <w:r w:rsidRPr="00495CB1">
        <w:t>любых</w:t>
      </w:r>
      <w:r w:rsidRPr="00495CB1">
        <w:rPr>
          <w:spacing w:val="-5"/>
        </w:rPr>
        <w:t xml:space="preserve"> </w:t>
      </w:r>
      <w:r w:rsidRPr="00495CB1">
        <w:t>их</w:t>
      </w:r>
      <w:r w:rsidRPr="00495CB1">
        <w:rPr>
          <w:spacing w:val="-68"/>
        </w:rPr>
        <w:t xml:space="preserve"> </w:t>
      </w:r>
      <w:r w:rsidRPr="00495CB1">
        <w:t>частей,</w:t>
      </w:r>
      <w:r w:rsidRPr="00495CB1">
        <w:rPr>
          <w:spacing w:val="-1"/>
        </w:rPr>
        <w:t xml:space="preserve"> </w:t>
      </w:r>
      <w:r w:rsidRPr="00495CB1">
        <w:t>включая</w:t>
      </w:r>
      <w:r w:rsidRPr="00495CB1">
        <w:rPr>
          <w:spacing w:val="-1"/>
        </w:rPr>
        <w:t xml:space="preserve"> </w:t>
      </w:r>
      <w:r w:rsidRPr="00495CB1">
        <w:t>базовые.</w:t>
      </w:r>
    </w:p>
    <w:p w:rsidR="009A3251" w:rsidRPr="00495CB1" w:rsidRDefault="009A3251">
      <w:pPr>
        <w:pStyle w:val="BodyText"/>
        <w:spacing w:line="360" w:lineRule="auto"/>
        <w:ind w:left="113" w:right="233" w:firstLine="709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текущем</w:t>
      </w:r>
      <w:r w:rsidRPr="00495CB1">
        <w:rPr>
          <w:spacing w:val="1"/>
        </w:rPr>
        <w:t xml:space="preserve"> </w:t>
      </w:r>
      <w:r w:rsidRPr="00495CB1">
        <w:t>ремонте</w:t>
      </w:r>
      <w:r w:rsidRPr="00495CB1">
        <w:rPr>
          <w:spacing w:val="1"/>
        </w:rPr>
        <w:t xml:space="preserve"> </w:t>
      </w:r>
      <w:r w:rsidRPr="00495CB1">
        <w:t>должна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восстановлена</w:t>
      </w:r>
      <w:r w:rsidRPr="00495CB1">
        <w:rPr>
          <w:spacing w:val="1"/>
        </w:rPr>
        <w:t xml:space="preserve"> </w:t>
      </w:r>
      <w:r w:rsidRPr="00495CB1">
        <w:t>работоспособность</w:t>
      </w:r>
      <w:r w:rsidRPr="00495CB1">
        <w:rPr>
          <w:spacing w:val="1"/>
        </w:rPr>
        <w:t xml:space="preserve"> </w:t>
      </w:r>
      <w:r w:rsidRPr="00495CB1">
        <w:t>установок,</w:t>
      </w:r>
      <w:r w:rsidRPr="00495CB1">
        <w:rPr>
          <w:spacing w:val="-2"/>
        </w:rPr>
        <w:t xml:space="preserve"> </w:t>
      </w:r>
      <w:r w:rsidRPr="00495CB1">
        <w:t>заменены и</w:t>
      </w:r>
      <w:r w:rsidRPr="00495CB1">
        <w:rPr>
          <w:spacing w:val="-2"/>
        </w:rPr>
        <w:t xml:space="preserve"> </w:t>
      </w:r>
      <w:r w:rsidRPr="00495CB1">
        <w:t>восстановлены</w:t>
      </w:r>
      <w:r w:rsidRPr="00495CB1">
        <w:rPr>
          <w:spacing w:val="1"/>
        </w:rPr>
        <w:t xml:space="preserve"> </w:t>
      </w:r>
      <w:r w:rsidRPr="00495CB1">
        <w:t>отдельные</w:t>
      </w:r>
      <w:r w:rsidRPr="00495CB1">
        <w:rPr>
          <w:spacing w:val="-2"/>
        </w:rPr>
        <w:t xml:space="preserve"> </w:t>
      </w:r>
      <w:r w:rsidRPr="00495CB1">
        <w:t>их части.</w:t>
      </w:r>
    </w:p>
    <w:p w:rsidR="009A3251" w:rsidRPr="00495CB1" w:rsidRDefault="009A3251">
      <w:pPr>
        <w:pStyle w:val="BodyText"/>
        <w:spacing w:line="360" w:lineRule="auto"/>
        <w:ind w:left="113" w:right="234" w:firstLine="709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планировании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обслуживания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ремонта</w:t>
      </w:r>
      <w:r w:rsidRPr="00495CB1">
        <w:rPr>
          <w:spacing w:val="1"/>
        </w:rPr>
        <w:t xml:space="preserve"> </w:t>
      </w:r>
      <w:r w:rsidRPr="00495CB1">
        <w:t>должен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проведен</w:t>
      </w:r>
      <w:r w:rsidRPr="00495CB1">
        <w:rPr>
          <w:spacing w:val="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трудоемкости</w:t>
      </w:r>
      <w:r w:rsidRPr="00495CB1">
        <w:rPr>
          <w:spacing w:val="1"/>
        </w:rPr>
        <w:t xml:space="preserve"> </w:t>
      </w:r>
      <w:r w:rsidRPr="00495CB1">
        <w:t>ремонта,</w:t>
      </w:r>
      <w:r w:rsidRPr="00495CB1">
        <w:rPr>
          <w:spacing w:val="1"/>
        </w:rPr>
        <w:t xml:space="preserve"> </w:t>
      </w:r>
      <w:r w:rsidRPr="00495CB1">
        <w:t>его</w:t>
      </w:r>
      <w:r w:rsidRPr="00495CB1">
        <w:rPr>
          <w:spacing w:val="1"/>
        </w:rPr>
        <w:t xml:space="preserve"> </w:t>
      </w:r>
      <w:r w:rsidRPr="00495CB1">
        <w:t>продолжительности,</w:t>
      </w:r>
      <w:r w:rsidRPr="00495CB1">
        <w:rPr>
          <w:spacing w:val="1"/>
        </w:rPr>
        <w:t xml:space="preserve"> </w:t>
      </w:r>
      <w:r w:rsidRPr="00495CB1">
        <w:t>потребности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67"/>
        </w:rPr>
        <w:t xml:space="preserve"> </w:t>
      </w:r>
      <w:r w:rsidRPr="00495CB1">
        <w:t>персонале,</w:t>
      </w:r>
      <w:r w:rsidRPr="00495CB1">
        <w:rPr>
          <w:spacing w:val="-3"/>
        </w:rPr>
        <w:t xml:space="preserve"> </w:t>
      </w:r>
      <w:r w:rsidRPr="00495CB1">
        <w:t>а</w:t>
      </w:r>
      <w:r w:rsidRPr="00495CB1">
        <w:rPr>
          <w:spacing w:val="-1"/>
        </w:rPr>
        <w:t xml:space="preserve"> </w:t>
      </w:r>
      <w:r w:rsidRPr="00495CB1">
        <w:t>также материалах,</w:t>
      </w:r>
      <w:r w:rsidRPr="00495CB1">
        <w:rPr>
          <w:spacing w:val="-2"/>
        </w:rPr>
        <w:t xml:space="preserve"> </w:t>
      </w:r>
      <w:r w:rsidRPr="00495CB1">
        <w:t>комплектующих</w:t>
      </w:r>
      <w:r w:rsidRPr="00495CB1">
        <w:rPr>
          <w:spacing w:val="-1"/>
        </w:rPr>
        <w:t xml:space="preserve"> </w:t>
      </w:r>
      <w:r w:rsidRPr="00495CB1">
        <w:t>изделиях и</w:t>
      </w:r>
      <w:r w:rsidRPr="00495CB1">
        <w:rPr>
          <w:spacing w:val="-2"/>
        </w:rPr>
        <w:t xml:space="preserve"> </w:t>
      </w:r>
      <w:r w:rsidRPr="00495CB1">
        <w:t>запасных</w:t>
      </w:r>
      <w:r w:rsidRPr="00495CB1">
        <w:rPr>
          <w:spacing w:val="-1"/>
        </w:rPr>
        <w:t xml:space="preserve"> </w:t>
      </w:r>
      <w:r w:rsidRPr="00495CB1">
        <w:t>частях.</w:t>
      </w:r>
    </w:p>
    <w:p w:rsidR="009A3251" w:rsidRPr="00495CB1" w:rsidRDefault="009A3251">
      <w:pPr>
        <w:pStyle w:val="BodyText"/>
        <w:spacing w:line="321" w:lineRule="exact"/>
        <w:ind w:left="823"/>
        <w:jc w:val="both"/>
      </w:pPr>
      <w:r w:rsidRPr="00495CB1">
        <w:t>На</w:t>
      </w:r>
      <w:r w:rsidRPr="00495CB1">
        <w:rPr>
          <w:spacing w:val="63"/>
        </w:rPr>
        <w:t xml:space="preserve"> </w:t>
      </w:r>
      <w:r w:rsidRPr="00495CB1">
        <w:t>все</w:t>
      </w:r>
      <w:r w:rsidRPr="00495CB1">
        <w:rPr>
          <w:spacing w:val="63"/>
        </w:rPr>
        <w:t xml:space="preserve"> </w:t>
      </w:r>
      <w:r w:rsidRPr="00495CB1">
        <w:t>виды</w:t>
      </w:r>
      <w:r w:rsidRPr="00495CB1">
        <w:rPr>
          <w:spacing w:val="64"/>
        </w:rPr>
        <w:t xml:space="preserve"> </w:t>
      </w:r>
      <w:r w:rsidRPr="00495CB1">
        <w:t>ремонтов</w:t>
      </w:r>
      <w:r w:rsidRPr="00495CB1">
        <w:rPr>
          <w:spacing w:val="62"/>
        </w:rPr>
        <w:t xml:space="preserve"> </w:t>
      </w:r>
      <w:r w:rsidRPr="00495CB1">
        <w:t>необходимо</w:t>
      </w:r>
      <w:r w:rsidRPr="00495CB1">
        <w:rPr>
          <w:spacing w:val="62"/>
        </w:rPr>
        <w:t xml:space="preserve"> </w:t>
      </w:r>
      <w:r w:rsidRPr="00495CB1">
        <w:t>составить</w:t>
      </w:r>
      <w:r w:rsidRPr="00495CB1">
        <w:rPr>
          <w:spacing w:val="63"/>
        </w:rPr>
        <w:t xml:space="preserve"> </w:t>
      </w:r>
      <w:r w:rsidRPr="00495CB1">
        <w:t>годовые</w:t>
      </w:r>
      <w:r w:rsidRPr="00495CB1">
        <w:rPr>
          <w:spacing w:val="63"/>
        </w:rPr>
        <w:t xml:space="preserve"> </w:t>
      </w:r>
      <w:r w:rsidRPr="00495CB1">
        <w:t>и</w:t>
      </w:r>
      <w:r w:rsidRPr="00495CB1">
        <w:rPr>
          <w:spacing w:val="63"/>
        </w:rPr>
        <w:t xml:space="preserve"> </w:t>
      </w:r>
      <w:r w:rsidRPr="00495CB1">
        <w:t>месячные</w:t>
      </w:r>
      <w:r w:rsidRPr="00495CB1">
        <w:rPr>
          <w:spacing w:val="62"/>
        </w:rPr>
        <w:t xml:space="preserve"> </w:t>
      </w:r>
      <w:r w:rsidRPr="00495CB1">
        <w:t>планы.</w:t>
      </w:r>
    </w:p>
    <w:p w:rsidR="009A3251" w:rsidRPr="00495CB1" w:rsidRDefault="009A3251">
      <w:pPr>
        <w:pStyle w:val="BodyText"/>
        <w:spacing w:before="161"/>
        <w:ind w:left="114"/>
      </w:pPr>
      <w:r w:rsidRPr="00495CB1">
        <w:t>Годовые</w:t>
      </w:r>
      <w:r w:rsidRPr="00495CB1">
        <w:rPr>
          <w:spacing w:val="-4"/>
        </w:rPr>
        <w:t xml:space="preserve"> </w:t>
      </w:r>
      <w:r w:rsidRPr="00495CB1">
        <w:t>планы</w:t>
      </w:r>
      <w:r w:rsidRPr="00495CB1">
        <w:rPr>
          <w:spacing w:val="-2"/>
        </w:rPr>
        <w:t xml:space="preserve"> </w:t>
      </w:r>
      <w:r w:rsidRPr="00495CB1">
        <w:t>ремонтов</w:t>
      </w:r>
      <w:r w:rsidRPr="00495CB1">
        <w:rPr>
          <w:spacing w:val="-4"/>
        </w:rPr>
        <w:t xml:space="preserve"> </w:t>
      </w:r>
      <w:r w:rsidRPr="00495CB1">
        <w:t>утверждает главный</w:t>
      </w:r>
      <w:r w:rsidRPr="00495CB1">
        <w:rPr>
          <w:spacing w:val="-2"/>
        </w:rPr>
        <w:t xml:space="preserve"> </w:t>
      </w:r>
      <w:r w:rsidRPr="00495CB1">
        <w:t>инженер.</w:t>
      </w:r>
    </w:p>
    <w:p w:rsidR="009A3251" w:rsidRPr="00495CB1" w:rsidRDefault="009A3251">
      <w:pPr>
        <w:pStyle w:val="BodyText"/>
        <w:spacing w:before="160" w:line="360" w:lineRule="auto"/>
        <w:ind w:left="113" w:firstLine="709"/>
      </w:pPr>
      <w:r w:rsidRPr="00495CB1">
        <w:t>Планы</w:t>
      </w:r>
      <w:r w:rsidRPr="00495CB1">
        <w:rPr>
          <w:spacing w:val="1"/>
        </w:rPr>
        <w:t xml:space="preserve"> </w:t>
      </w:r>
      <w:r w:rsidRPr="00495CB1">
        <w:t>ремонтов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 организации должны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-1"/>
        </w:rPr>
        <w:t xml:space="preserve"> </w:t>
      </w:r>
      <w:r w:rsidRPr="00495CB1">
        <w:t>увязаны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планом</w:t>
      </w:r>
      <w:r w:rsidRPr="00495CB1">
        <w:rPr>
          <w:spacing w:val="-67"/>
        </w:rPr>
        <w:t xml:space="preserve"> </w:t>
      </w:r>
      <w:r w:rsidRPr="00495CB1">
        <w:t>ремонта</w:t>
      </w:r>
      <w:r w:rsidRPr="00495CB1">
        <w:rPr>
          <w:spacing w:val="-2"/>
        </w:rPr>
        <w:t xml:space="preserve"> </w:t>
      </w:r>
      <w:r w:rsidRPr="00495CB1">
        <w:t>оборудования</w:t>
      </w:r>
      <w:r w:rsidRPr="00495CB1">
        <w:rPr>
          <w:spacing w:val="-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тепла.</w:t>
      </w:r>
    </w:p>
    <w:p w:rsidR="009A3251" w:rsidRPr="00495CB1" w:rsidRDefault="009A3251">
      <w:pPr>
        <w:pStyle w:val="BodyText"/>
        <w:tabs>
          <w:tab w:val="left" w:pos="1333"/>
          <w:tab w:val="left" w:pos="2602"/>
          <w:tab w:val="left" w:pos="4534"/>
          <w:tab w:val="left" w:pos="6573"/>
          <w:tab w:val="left" w:pos="7047"/>
          <w:tab w:val="left" w:pos="8348"/>
          <w:tab w:val="left" w:pos="9626"/>
        </w:tabs>
        <w:spacing w:line="360" w:lineRule="auto"/>
        <w:ind w:left="113" w:right="235" w:firstLine="709"/>
      </w:pPr>
      <w:r w:rsidRPr="00495CB1">
        <w:t>В</w:t>
      </w:r>
      <w:r w:rsidRPr="00495CB1">
        <w:tab/>
        <w:t>системе</w:t>
      </w:r>
      <w:r w:rsidRPr="00495CB1">
        <w:tab/>
        <w:t>технического</w:t>
      </w:r>
      <w:r w:rsidRPr="00495CB1">
        <w:tab/>
        <w:t>обслуживания</w:t>
      </w:r>
      <w:r w:rsidRPr="00495CB1">
        <w:tab/>
        <w:t>и</w:t>
      </w:r>
      <w:r w:rsidRPr="00495CB1">
        <w:tab/>
        <w:t>ремонта</w:t>
      </w:r>
      <w:r w:rsidRPr="00495CB1">
        <w:tab/>
        <w:t>должны</w:t>
      </w:r>
      <w:r w:rsidRPr="00495CB1">
        <w:tab/>
      </w:r>
      <w:r w:rsidRPr="00495CB1">
        <w:rPr>
          <w:spacing w:val="-1"/>
        </w:rPr>
        <w:t>быть</w:t>
      </w:r>
      <w:r w:rsidRPr="00495CB1">
        <w:rPr>
          <w:spacing w:val="-67"/>
        </w:rPr>
        <w:t xml:space="preserve"> </w:t>
      </w:r>
      <w:r w:rsidRPr="00495CB1">
        <w:t>предусмотрены:</w:t>
      </w:r>
    </w:p>
    <w:p w:rsidR="009A3251" w:rsidRPr="00495CB1" w:rsidRDefault="009A3251">
      <w:pPr>
        <w:pStyle w:val="ListParagraph"/>
        <w:numPr>
          <w:ilvl w:val="0"/>
          <w:numId w:val="21"/>
        </w:numPr>
        <w:tabs>
          <w:tab w:val="left" w:pos="987"/>
        </w:tabs>
        <w:spacing w:before="1"/>
        <w:ind w:left="986"/>
        <w:jc w:val="left"/>
        <w:rPr>
          <w:sz w:val="28"/>
        </w:rPr>
      </w:pPr>
      <w:r w:rsidRPr="00495CB1">
        <w:rPr>
          <w:sz w:val="28"/>
        </w:rPr>
        <w:t>подготовка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технического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обслуживания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ремонтов;</w:t>
      </w:r>
    </w:p>
    <w:p w:rsidR="009A3251" w:rsidRPr="00495CB1" w:rsidRDefault="009A3251">
      <w:pPr>
        <w:pStyle w:val="ListParagraph"/>
        <w:numPr>
          <w:ilvl w:val="0"/>
          <w:numId w:val="21"/>
        </w:numPr>
        <w:tabs>
          <w:tab w:val="left" w:pos="987"/>
        </w:tabs>
        <w:spacing w:before="161"/>
        <w:ind w:left="986"/>
        <w:jc w:val="left"/>
        <w:rPr>
          <w:sz w:val="28"/>
        </w:rPr>
      </w:pPr>
      <w:r w:rsidRPr="00495CB1">
        <w:rPr>
          <w:sz w:val="28"/>
        </w:rPr>
        <w:t>вывод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оборудования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ремонт;</w:t>
      </w:r>
    </w:p>
    <w:p w:rsidR="009A3251" w:rsidRPr="00495CB1" w:rsidRDefault="009A3251">
      <w:pPr>
        <w:pStyle w:val="ListParagraph"/>
        <w:numPr>
          <w:ilvl w:val="0"/>
          <w:numId w:val="21"/>
        </w:numPr>
        <w:tabs>
          <w:tab w:val="left" w:pos="1036"/>
        </w:tabs>
        <w:spacing w:before="161" w:line="360" w:lineRule="auto"/>
        <w:ind w:right="236" w:firstLine="709"/>
        <w:jc w:val="left"/>
        <w:rPr>
          <w:sz w:val="28"/>
        </w:rPr>
      </w:pPr>
      <w:r w:rsidRPr="00495CB1">
        <w:rPr>
          <w:sz w:val="28"/>
        </w:rPr>
        <w:t>оценка</w:t>
      </w:r>
      <w:r w:rsidRPr="00495CB1">
        <w:rPr>
          <w:spacing w:val="49"/>
          <w:sz w:val="28"/>
        </w:rPr>
        <w:t xml:space="preserve"> </w:t>
      </w:r>
      <w:r w:rsidRPr="00495CB1">
        <w:rPr>
          <w:sz w:val="28"/>
        </w:rPr>
        <w:t>технического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состояния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тепловых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сетей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47"/>
          <w:sz w:val="28"/>
        </w:rPr>
        <w:t xml:space="preserve"> </w:t>
      </w:r>
      <w:r w:rsidRPr="00495CB1">
        <w:rPr>
          <w:sz w:val="28"/>
        </w:rPr>
        <w:t>составление</w:t>
      </w:r>
      <w:r w:rsidRPr="00495CB1">
        <w:rPr>
          <w:spacing w:val="48"/>
          <w:sz w:val="28"/>
        </w:rPr>
        <w:t xml:space="preserve"> </w:t>
      </w:r>
      <w:r w:rsidRPr="00495CB1">
        <w:rPr>
          <w:sz w:val="28"/>
        </w:rPr>
        <w:t>дефектных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ведомостей;</w:t>
      </w:r>
    </w:p>
    <w:p w:rsidR="009A3251" w:rsidRPr="00495CB1" w:rsidRDefault="009A3251">
      <w:pPr>
        <w:spacing w:line="360" w:lineRule="auto"/>
        <w:rPr>
          <w:sz w:val="28"/>
        </w:rPr>
        <w:sectPr w:rsidR="009A3251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72" style="width:502.05pt;height:.8pt;mso-position-horizontal-relative:char;mso-position-vertical-relative:line" coordsize="10041,16">
            <v:line id="_x0000_s1073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ListParagraph"/>
        <w:numPr>
          <w:ilvl w:val="0"/>
          <w:numId w:val="21"/>
        </w:numPr>
        <w:tabs>
          <w:tab w:val="left" w:pos="987"/>
        </w:tabs>
        <w:spacing w:before="88"/>
        <w:ind w:left="986"/>
        <w:jc w:val="left"/>
        <w:rPr>
          <w:sz w:val="28"/>
        </w:rPr>
      </w:pPr>
      <w:r w:rsidRPr="00495CB1">
        <w:rPr>
          <w:sz w:val="28"/>
        </w:rPr>
        <w:t>проведение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технического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обслуживания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ремонта;</w:t>
      </w:r>
    </w:p>
    <w:p w:rsidR="009A3251" w:rsidRPr="00495CB1" w:rsidRDefault="009A3251">
      <w:pPr>
        <w:pStyle w:val="ListParagraph"/>
        <w:numPr>
          <w:ilvl w:val="0"/>
          <w:numId w:val="21"/>
        </w:numPr>
        <w:tabs>
          <w:tab w:val="left" w:pos="987"/>
        </w:tabs>
        <w:spacing w:before="162"/>
        <w:ind w:left="986"/>
        <w:jc w:val="left"/>
        <w:rPr>
          <w:sz w:val="28"/>
        </w:rPr>
      </w:pPr>
      <w:r w:rsidRPr="00495CB1">
        <w:rPr>
          <w:sz w:val="28"/>
        </w:rPr>
        <w:t>приемка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оборудования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из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ремонта;</w:t>
      </w:r>
    </w:p>
    <w:p w:rsidR="009A3251" w:rsidRPr="00495CB1" w:rsidRDefault="009A3251">
      <w:pPr>
        <w:pStyle w:val="ListParagraph"/>
        <w:numPr>
          <w:ilvl w:val="0"/>
          <w:numId w:val="21"/>
        </w:numPr>
        <w:tabs>
          <w:tab w:val="left" w:pos="983"/>
          <w:tab w:val="left" w:pos="2839"/>
          <w:tab w:val="left" w:pos="4270"/>
          <w:tab w:val="left" w:pos="5210"/>
          <w:tab w:val="left" w:pos="6460"/>
          <w:tab w:val="left" w:pos="8686"/>
        </w:tabs>
        <w:spacing w:before="160" w:line="360" w:lineRule="auto"/>
        <w:ind w:left="114" w:right="235" w:firstLine="709"/>
        <w:jc w:val="right"/>
        <w:rPr>
          <w:sz w:val="28"/>
        </w:rPr>
      </w:pPr>
      <w:r w:rsidRPr="00495CB1">
        <w:rPr>
          <w:sz w:val="28"/>
        </w:rPr>
        <w:t>контроль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отчетность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о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выполнении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технического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обслуживания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ремонта.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Организационная структура ремонтного производства, технология ремонтных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работ,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порядок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подготовки</w:t>
      </w:r>
      <w:r w:rsidRPr="00495CB1">
        <w:rPr>
          <w:spacing w:val="3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вывода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3"/>
          <w:sz w:val="28"/>
        </w:rPr>
        <w:t xml:space="preserve"> </w:t>
      </w:r>
      <w:r w:rsidRPr="00495CB1">
        <w:rPr>
          <w:sz w:val="28"/>
        </w:rPr>
        <w:t>ремонт,</w:t>
      </w:r>
      <w:r w:rsidRPr="00495CB1">
        <w:rPr>
          <w:spacing w:val="3"/>
          <w:sz w:val="28"/>
        </w:rPr>
        <w:t xml:space="preserve"> </w:t>
      </w:r>
      <w:r w:rsidRPr="00495CB1">
        <w:rPr>
          <w:sz w:val="28"/>
        </w:rPr>
        <w:t>а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также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приемки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2"/>
          <w:sz w:val="28"/>
        </w:rPr>
        <w:t xml:space="preserve"> </w:t>
      </w:r>
      <w:r w:rsidRPr="00495CB1">
        <w:rPr>
          <w:sz w:val="28"/>
        </w:rPr>
        <w:t>оценки</w:t>
      </w:r>
      <w:r w:rsidRPr="00495CB1">
        <w:rPr>
          <w:spacing w:val="4"/>
          <w:sz w:val="28"/>
        </w:rPr>
        <w:t xml:space="preserve"> </w:t>
      </w:r>
      <w:r w:rsidRPr="00495CB1">
        <w:rPr>
          <w:sz w:val="28"/>
        </w:rPr>
        <w:t>состояния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отремонтированных</w:t>
      </w:r>
      <w:r w:rsidRPr="00495CB1">
        <w:rPr>
          <w:sz w:val="28"/>
        </w:rPr>
        <w:tab/>
        <w:t>тепловых</w:t>
      </w:r>
      <w:r w:rsidRPr="00495CB1">
        <w:rPr>
          <w:sz w:val="28"/>
        </w:rPr>
        <w:tab/>
        <w:t>сетей</w:t>
      </w:r>
      <w:r w:rsidRPr="00495CB1">
        <w:rPr>
          <w:sz w:val="28"/>
        </w:rPr>
        <w:tab/>
        <w:t>должны</w:t>
      </w:r>
      <w:r w:rsidRPr="00495CB1">
        <w:rPr>
          <w:sz w:val="28"/>
        </w:rPr>
        <w:tab/>
        <w:t>соответствовать</w:t>
      </w:r>
      <w:r w:rsidRPr="00495CB1">
        <w:rPr>
          <w:sz w:val="28"/>
        </w:rPr>
        <w:tab/>
        <w:t>нормативно-</w:t>
      </w:r>
    </w:p>
    <w:p w:rsidR="009A3251" w:rsidRPr="00495CB1" w:rsidRDefault="009A3251">
      <w:pPr>
        <w:pStyle w:val="BodyText"/>
        <w:ind w:left="114"/>
      </w:pPr>
      <w:r w:rsidRPr="00495CB1">
        <w:t>технической</w:t>
      </w:r>
      <w:r w:rsidRPr="00495CB1">
        <w:rPr>
          <w:spacing w:val="-3"/>
        </w:rPr>
        <w:t xml:space="preserve"> </w:t>
      </w:r>
      <w:r w:rsidRPr="00495CB1">
        <w:t>документации.</w:t>
      </w:r>
    </w:p>
    <w:p w:rsidR="009A3251" w:rsidRPr="00495CB1" w:rsidRDefault="009A3251">
      <w:pPr>
        <w:sectPr w:rsidR="009A3251" w:rsidRPr="00495CB1">
          <w:pgSz w:w="11910" w:h="16840"/>
          <w:pgMar w:top="680" w:right="440" w:bottom="1060" w:left="1020" w:header="434" w:footer="838" w:gutter="0"/>
          <w:cols w:space="720"/>
        </w:sectPr>
      </w:pPr>
    </w:p>
    <w:p w:rsidR="009A3251" w:rsidRPr="00495CB1" w:rsidRDefault="009A3251">
      <w:pPr>
        <w:pStyle w:val="BodyText"/>
        <w:spacing w:before="9"/>
        <w:rPr>
          <w:i/>
        </w:rPr>
      </w:pPr>
      <w:r>
        <w:rPr>
          <w:noProof/>
          <w:lang w:eastAsia="ru-RU"/>
        </w:rPr>
        <w:pict>
          <v:shape id="_x0000_s1074" style="position:absolute;margin-left:56.7pt;margin-top:14.3pt;width:496.1pt;height:.1pt;z-index:-251666432;mso-wrap-distance-left:0;mso-wrap-distance-right:0;mso-position-horizontal-relative:page" coordorigin="1134,286" coordsize="9922,0" path="m1134,286r9921,e" filled="f" strokeweight=".27489mm">
            <v:path arrowok="t"/>
            <w10:wrap type="topAndBottom" anchorx="page"/>
          </v:shape>
        </w:pict>
      </w:r>
    </w:p>
    <w:p w:rsidR="009A3251" w:rsidRPr="00495CB1" w:rsidRDefault="009A3251">
      <w:pPr>
        <w:pStyle w:val="BodyText"/>
        <w:spacing w:before="8"/>
        <w:rPr>
          <w:i/>
          <w:sz w:val="7"/>
        </w:rPr>
      </w:pP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966"/>
        </w:tabs>
        <w:spacing w:before="88" w:line="360" w:lineRule="auto"/>
        <w:ind w:left="113" w:right="111" w:firstLine="0"/>
        <w:jc w:val="left"/>
      </w:pPr>
      <w:bookmarkStart w:id="28" w:name="_Toc162189720"/>
      <w:r w:rsidRPr="00495CB1">
        <w:t>Описание</w:t>
      </w:r>
      <w:r w:rsidRPr="00495CB1">
        <w:rPr>
          <w:spacing w:val="8"/>
        </w:rPr>
        <w:t xml:space="preserve"> </w:t>
      </w:r>
      <w:r w:rsidRPr="00495CB1">
        <w:t>нормативов</w:t>
      </w:r>
      <w:r w:rsidRPr="00495CB1">
        <w:rPr>
          <w:spacing w:val="8"/>
        </w:rPr>
        <w:t xml:space="preserve"> </w:t>
      </w:r>
      <w:r w:rsidRPr="00495CB1">
        <w:t>технологических</w:t>
      </w:r>
      <w:r w:rsidRPr="00495CB1">
        <w:rPr>
          <w:spacing w:val="9"/>
        </w:rPr>
        <w:t xml:space="preserve"> </w:t>
      </w:r>
      <w:r w:rsidRPr="00495CB1">
        <w:t>потерь</w:t>
      </w:r>
      <w:r w:rsidRPr="00495CB1">
        <w:rPr>
          <w:spacing w:val="9"/>
        </w:rPr>
        <w:t xml:space="preserve"> </w:t>
      </w:r>
      <w:r w:rsidRPr="00495CB1">
        <w:t>при</w:t>
      </w:r>
      <w:r w:rsidRPr="00495CB1">
        <w:rPr>
          <w:spacing w:val="9"/>
        </w:rPr>
        <w:t xml:space="preserve"> </w:t>
      </w:r>
      <w:r w:rsidRPr="00495CB1">
        <w:t>передаче</w:t>
      </w:r>
      <w:r w:rsidRPr="00495CB1">
        <w:rPr>
          <w:spacing w:val="10"/>
        </w:rPr>
        <w:t xml:space="preserve"> </w:t>
      </w:r>
      <w:r w:rsidRPr="00495CB1">
        <w:t>тепловой</w:t>
      </w:r>
      <w:r w:rsidRPr="00495CB1">
        <w:rPr>
          <w:spacing w:val="9"/>
        </w:rPr>
        <w:t xml:space="preserve"> </w:t>
      </w:r>
      <w:r w:rsidRPr="00495CB1">
        <w:t>энергии</w:t>
      </w:r>
      <w:r w:rsidRPr="00495CB1">
        <w:rPr>
          <w:spacing w:val="8"/>
        </w:rPr>
        <w:t xml:space="preserve"> </w:t>
      </w:r>
      <w:r w:rsidRPr="00495CB1">
        <w:t>(мощности)</w:t>
      </w:r>
      <w:r w:rsidRPr="00495CB1">
        <w:rPr>
          <w:spacing w:val="9"/>
        </w:rPr>
        <w:t xml:space="preserve"> </w:t>
      </w:r>
      <w:r w:rsidRPr="00495CB1">
        <w:t>и</w:t>
      </w:r>
      <w:r w:rsidRPr="00495CB1">
        <w:rPr>
          <w:spacing w:val="9"/>
        </w:rPr>
        <w:t xml:space="preserve"> </w:t>
      </w:r>
      <w:r w:rsidRPr="00495CB1">
        <w:t>теплоносителя,</w:t>
      </w:r>
      <w:r w:rsidRPr="00495CB1">
        <w:rPr>
          <w:spacing w:val="-67"/>
        </w:rPr>
        <w:t xml:space="preserve"> </w:t>
      </w:r>
      <w:r w:rsidRPr="00495CB1">
        <w:t>включаемых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отпущенных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(мощности) и</w:t>
      </w:r>
      <w:r w:rsidRPr="00495CB1">
        <w:rPr>
          <w:spacing w:val="-1"/>
        </w:rPr>
        <w:t xml:space="preserve"> </w:t>
      </w:r>
      <w:r w:rsidRPr="00495CB1">
        <w:t>теплоносителя</w:t>
      </w:r>
      <w:bookmarkEnd w:id="28"/>
    </w:p>
    <w:p w:rsidR="009A3251" w:rsidRPr="00495CB1" w:rsidRDefault="009A3251" w:rsidP="001B2F31">
      <w:pPr>
        <w:pStyle w:val="BodyText"/>
        <w:spacing w:line="318" w:lineRule="exact"/>
        <w:ind w:left="113" w:firstLine="454"/>
      </w:pPr>
      <w:r w:rsidRPr="00495CB1">
        <w:t>Нормативы</w:t>
      </w:r>
      <w:r w:rsidRPr="00495CB1">
        <w:rPr>
          <w:spacing w:val="-2"/>
        </w:rPr>
        <w:t xml:space="preserve"> </w:t>
      </w:r>
      <w:r w:rsidRPr="00495CB1">
        <w:t>технологических потерь</w:t>
      </w:r>
      <w:r w:rsidRPr="00495CB1">
        <w:rPr>
          <w:spacing w:val="-2"/>
        </w:rPr>
        <w:t xml:space="preserve"> </w:t>
      </w:r>
      <w:r w:rsidRPr="00495CB1">
        <w:t>при</w:t>
      </w:r>
      <w:r w:rsidRPr="00495CB1">
        <w:rPr>
          <w:spacing w:val="-1"/>
        </w:rPr>
        <w:t xml:space="preserve"> </w:t>
      </w:r>
      <w:r w:rsidRPr="00495CB1">
        <w:t>передаче</w:t>
      </w:r>
      <w:r w:rsidRPr="00495CB1">
        <w:rPr>
          <w:spacing w:val="-3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теплоносителя</w:t>
      </w:r>
      <w:r w:rsidRPr="00495CB1">
        <w:rPr>
          <w:spacing w:val="-2"/>
        </w:rPr>
        <w:t xml:space="preserve"> </w:t>
      </w:r>
      <w:r w:rsidRPr="00495CB1">
        <w:t>представлены</w:t>
      </w:r>
      <w:r w:rsidRPr="00495CB1">
        <w:rPr>
          <w:spacing w:val="-2"/>
        </w:rPr>
        <w:t xml:space="preserve"> </w:t>
      </w:r>
      <w:r w:rsidRPr="00495CB1">
        <w:t>ниже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3"/>
        </w:rPr>
        <w:t xml:space="preserve"> </w:t>
      </w:r>
      <w:r w:rsidRPr="00495CB1">
        <w:t>8.</w:t>
      </w:r>
    </w:p>
    <w:p w:rsidR="009A3251" w:rsidRPr="00495CB1" w:rsidRDefault="009A3251">
      <w:pPr>
        <w:pStyle w:val="BodyText"/>
        <w:spacing w:before="185"/>
        <w:ind w:right="112"/>
        <w:jc w:val="right"/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8</w:t>
      </w:r>
    </w:p>
    <w:p w:rsidR="009A3251" w:rsidRPr="00495CB1" w:rsidRDefault="009A3251">
      <w:pPr>
        <w:pStyle w:val="BodyText"/>
        <w:spacing w:before="3"/>
        <w:rPr>
          <w:sz w:val="14"/>
        </w:r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02"/>
        <w:gridCol w:w="2087"/>
        <w:gridCol w:w="860"/>
        <w:gridCol w:w="762"/>
        <w:gridCol w:w="449"/>
        <w:gridCol w:w="450"/>
        <w:gridCol w:w="760"/>
        <w:gridCol w:w="862"/>
        <w:gridCol w:w="808"/>
        <w:gridCol w:w="916"/>
        <w:gridCol w:w="599"/>
        <w:gridCol w:w="915"/>
        <w:gridCol w:w="809"/>
        <w:gridCol w:w="861"/>
      </w:tblGrid>
      <w:tr w:rsidR="009A3251" w:rsidRPr="00495CB1" w:rsidTr="00C919B3">
        <w:trPr>
          <w:trHeight w:val="444"/>
        </w:trPr>
        <w:tc>
          <w:tcPr>
            <w:tcW w:w="3602" w:type="dxa"/>
            <w:vMerge w:val="restart"/>
          </w:tcPr>
          <w:p w:rsidR="009A3251" w:rsidRPr="00495CB1" w:rsidRDefault="009A3251">
            <w:pPr>
              <w:pStyle w:val="TableParagraph"/>
              <w:jc w:val="left"/>
            </w:pPr>
          </w:p>
          <w:p w:rsidR="009A3251" w:rsidRPr="00495CB1" w:rsidRDefault="009A3251">
            <w:pPr>
              <w:pStyle w:val="TableParagraph"/>
              <w:jc w:val="left"/>
            </w:pPr>
          </w:p>
          <w:p w:rsidR="009A3251" w:rsidRPr="00495CB1" w:rsidRDefault="009A3251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9A3251" w:rsidRPr="00495CB1" w:rsidRDefault="009A3251">
            <w:pPr>
              <w:pStyle w:val="TableParagraph"/>
              <w:spacing w:before="1"/>
              <w:ind w:left="199" w:right="179"/>
              <w:rPr>
                <w:sz w:val="20"/>
              </w:rPr>
            </w:pPr>
            <w:r w:rsidRPr="00495CB1">
              <w:rPr>
                <w:sz w:val="20"/>
              </w:rPr>
              <w:t>Наименование предприятия (филиала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ЭСО), эксплуатирующего тепловые</w:t>
            </w:r>
            <w:r w:rsidRPr="00495CB1">
              <w:rPr>
                <w:spacing w:val="1"/>
                <w:sz w:val="20"/>
              </w:rPr>
              <w:t xml:space="preserve"> </w:t>
            </w:r>
            <w:r w:rsidRPr="00495CB1">
              <w:rPr>
                <w:sz w:val="20"/>
              </w:rPr>
              <w:t>сети</w:t>
            </w:r>
          </w:p>
        </w:tc>
        <w:tc>
          <w:tcPr>
            <w:tcW w:w="2087" w:type="dxa"/>
            <w:vMerge w:val="restart"/>
          </w:tcPr>
          <w:p w:rsidR="009A3251" w:rsidRPr="00495CB1" w:rsidRDefault="009A3251">
            <w:pPr>
              <w:pStyle w:val="TableParagraph"/>
              <w:jc w:val="left"/>
            </w:pPr>
          </w:p>
          <w:p w:rsidR="009A3251" w:rsidRPr="00495CB1" w:rsidRDefault="009A3251">
            <w:pPr>
              <w:pStyle w:val="TableParagraph"/>
              <w:jc w:val="left"/>
            </w:pPr>
          </w:p>
          <w:p w:rsidR="009A3251" w:rsidRPr="00495CB1" w:rsidRDefault="009A3251">
            <w:pPr>
              <w:pStyle w:val="TableParagraph"/>
              <w:jc w:val="left"/>
            </w:pPr>
          </w:p>
          <w:p w:rsidR="009A3251" w:rsidRPr="00495CB1" w:rsidRDefault="009A3251">
            <w:pPr>
              <w:pStyle w:val="TableParagraph"/>
              <w:spacing w:before="155"/>
              <w:ind w:left="428" w:right="168" w:hanging="225"/>
              <w:jc w:val="left"/>
              <w:rPr>
                <w:sz w:val="20"/>
              </w:rPr>
            </w:pPr>
            <w:r w:rsidRPr="00495CB1">
              <w:rPr>
                <w:sz w:val="20"/>
              </w:rPr>
              <w:t>Тип теплоносителя,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его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параметры</w:t>
            </w:r>
          </w:p>
        </w:tc>
        <w:tc>
          <w:tcPr>
            <w:tcW w:w="4143" w:type="dxa"/>
            <w:gridSpan w:val="6"/>
            <w:vAlign w:val="center"/>
          </w:tcPr>
          <w:p w:rsidR="009A3251" w:rsidRPr="00495CB1" w:rsidRDefault="009A3251" w:rsidP="00C919B3">
            <w:pPr>
              <w:pStyle w:val="TableParagraph"/>
              <w:spacing w:line="212" w:lineRule="exact"/>
              <w:ind w:left="160"/>
              <w:rPr>
                <w:sz w:val="20"/>
              </w:rPr>
            </w:pPr>
            <w:r w:rsidRPr="00495CB1">
              <w:rPr>
                <w:sz w:val="20"/>
              </w:rPr>
              <w:t>Годовые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затраты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и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потери</w:t>
            </w:r>
            <w:r w:rsidRPr="00495CB1">
              <w:rPr>
                <w:spacing w:val="-4"/>
                <w:sz w:val="20"/>
              </w:rPr>
              <w:t xml:space="preserve"> </w:t>
            </w:r>
            <w:r w:rsidRPr="00495CB1">
              <w:rPr>
                <w:sz w:val="20"/>
              </w:rPr>
              <w:t>теплоносителя,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м</w:t>
            </w:r>
            <w:r w:rsidRPr="00495CB1">
              <w:rPr>
                <w:sz w:val="20"/>
                <w:vertAlign w:val="superscript"/>
              </w:rPr>
              <w:t>3</w:t>
            </w:r>
          </w:p>
        </w:tc>
        <w:tc>
          <w:tcPr>
            <w:tcW w:w="4908" w:type="dxa"/>
            <w:gridSpan w:val="6"/>
            <w:vAlign w:val="center"/>
          </w:tcPr>
          <w:p w:rsidR="009A3251" w:rsidRPr="00495CB1" w:rsidRDefault="009A3251" w:rsidP="00C919B3">
            <w:pPr>
              <w:pStyle w:val="TableParagraph"/>
            </w:pPr>
            <w:r w:rsidRPr="00495CB1">
              <w:rPr>
                <w:sz w:val="20"/>
              </w:rPr>
              <w:t>Годовые затраты и потери тепловой</w:t>
            </w:r>
            <w:r w:rsidRPr="00495CB1">
              <w:rPr>
                <w:spacing w:val="-47"/>
                <w:sz w:val="20"/>
              </w:rPr>
              <w:t xml:space="preserve"> </w:t>
            </w:r>
            <w:r w:rsidRPr="00495CB1">
              <w:rPr>
                <w:sz w:val="20"/>
              </w:rPr>
              <w:t>энергии,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Гкал</w:t>
            </w:r>
          </w:p>
        </w:tc>
      </w:tr>
      <w:tr w:rsidR="009A3251" w:rsidRPr="00495CB1" w:rsidTr="00C919B3">
        <w:trPr>
          <w:trHeight w:val="324"/>
        </w:trPr>
        <w:tc>
          <w:tcPr>
            <w:tcW w:w="3602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2087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 w:val="restart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с утечкой</w:t>
            </w:r>
          </w:p>
        </w:tc>
        <w:tc>
          <w:tcPr>
            <w:tcW w:w="2421" w:type="dxa"/>
            <w:gridSpan w:val="4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технологические затраты</w:t>
            </w:r>
          </w:p>
        </w:tc>
        <w:tc>
          <w:tcPr>
            <w:tcW w:w="862" w:type="dxa"/>
            <w:vMerge w:val="restart"/>
          </w:tcPr>
          <w:p w:rsidR="009A3251" w:rsidRPr="00495CB1" w:rsidRDefault="009A3251">
            <w:pPr>
              <w:pStyle w:val="TableParagraph"/>
              <w:jc w:val="left"/>
            </w:pPr>
          </w:p>
          <w:p w:rsidR="009A3251" w:rsidRPr="00495CB1" w:rsidRDefault="009A3251">
            <w:pPr>
              <w:pStyle w:val="TableParagraph"/>
              <w:jc w:val="left"/>
            </w:pPr>
          </w:p>
          <w:p w:rsidR="009A3251" w:rsidRPr="00495CB1" w:rsidRDefault="009A3251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9A3251" w:rsidRPr="00495CB1" w:rsidRDefault="009A3251">
            <w:pPr>
              <w:pStyle w:val="TableParagraph"/>
              <w:ind w:left="200"/>
              <w:jc w:val="left"/>
              <w:rPr>
                <w:sz w:val="20"/>
              </w:rPr>
            </w:pPr>
            <w:r w:rsidRPr="00495CB1">
              <w:rPr>
                <w:sz w:val="20"/>
              </w:rPr>
              <w:t>всего</w:t>
            </w:r>
          </w:p>
        </w:tc>
        <w:tc>
          <w:tcPr>
            <w:tcW w:w="3238" w:type="dxa"/>
            <w:gridSpan w:val="4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через изоляцию</w:t>
            </w:r>
          </w:p>
        </w:tc>
        <w:tc>
          <w:tcPr>
            <w:tcW w:w="809" w:type="dxa"/>
            <w:vMerge w:val="restart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с затратами теплоносителя</w:t>
            </w:r>
          </w:p>
        </w:tc>
        <w:tc>
          <w:tcPr>
            <w:tcW w:w="861" w:type="dxa"/>
            <w:vMerge w:val="restart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всего</w:t>
            </w:r>
          </w:p>
        </w:tc>
      </w:tr>
      <w:tr w:rsidR="009A3251" w:rsidRPr="00495CB1" w:rsidTr="00C919B3">
        <w:trPr>
          <w:trHeight w:val="1404"/>
        </w:trPr>
        <w:tc>
          <w:tcPr>
            <w:tcW w:w="3602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2087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2" w:type="dxa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на пусковое заполнение</w:t>
            </w:r>
          </w:p>
        </w:tc>
        <w:tc>
          <w:tcPr>
            <w:tcW w:w="449" w:type="dxa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на регламентные</w:t>
            </w:r>
          </w:p>
        </w:tc>
        <w:tc>
          <w:tcPr>
            <w:tcW w:w="450" w:type="dxa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со сливами</w:t>
            </w:r>
          </w:p>
        </w:tc>
        <w:tc>
          <w:tcPr>
            <w:tcW w:w="760" w:type="dxa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всего</w:t>
            </w:r>
          </w:p>
        </w:tc>
        <w:tc>
          <w:tcPr>
            <w:tcW w:w="862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подземная прокладка</w:t>
            </w:r>
          </w:p>
        </w:tc>
        <w:tc>
          <w:tcPr>
            <w:tcW w:w="916" w:type="dxa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надземная прокладка</w:t>
            </w:r>
          </w:p>
        </w:tc>
        <w:tc>
          <w:tcPr>
            <w:tcW w:w="599" w:type="dxa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прокладка в помещениях</w:t>
            </w:r>
          </w:p>
        </w:tc>
        <w:tc>
          <w:tcPr>
            <w:tcW w:w="915" w:type="dxa"/>
            <w:textDirection w:val="btLr"/>
            <w:vAlign w:val="center"/>
          </w:tcPr>
          <w:p w:rsidR="009A3251" w:rsidRPr="00C919B3" w:rsidRDefault="009A3251" w:rsidP="00C919B3">
            <w:pPr>
              <w:jc w:val="center"/>
              <w:rPr>
                <w:sz w:val="20"/>
                <w:szCs w:val="20"/>
              </w:rPr>
            </w:pPr>
            <w:r w:rsidRPr="00C919B3">
              <w:rPr>
                <w:sz w:val="20"/>
                <w:szCs w:val="20"/>
              </w:rPr>
              <w:t>всего</w:t>
            </w:r>
          </w:p>
        </w:tc>
        <w:tc>
          <w:tcPr>
            <w:tcW w:w="809" w:type="dxa"/>
            <w:vMerge/>
            <w:tcBorders>
              <w:top w:val="nil"/>
            </w:tcBorders>
            <w:textDirection w:val="btLr"/>
          </w:tcPr>
          <w:p w:rsidR="009A3251" w:rsidRPr="00C919B3" w:rsidRDefault="009A3251" w:rsidP="00C919B3">
            <w:pPr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9A3251" w:rsidRPr="00C919B3" w:rsidRDefault="009A3251" w:rsidP="00C919B3">
            <w:pPr>
              <w:rPr>
                <w:sz w:val="20"/>
                <w:szCs w:val="20"/>
              </w:rPr>
            </w:pPr>
          </w:p>
        </w:tc>
      </w:tr>
      <w:tr w:rsidR="009A3251" w:rsidRPr="00495CB1" w:rsidTr="00C919B3">
        <w:trPr>
          <w:trHeight w:val="220"/>
        </w:trPr>
        <w:tc>
          <w:tcPr>
            <w:tcW w:w="3602" w:type="dxa"/>
          </w:tcPr>
          <w:p w:rsidR="009A3251" w:rsidRPr="00495CB1" w:rsidRDefault="009A3251">
            <w:pPr>
              <w:pStyle w:val="TableParagraph"/>
              <w:spacing w:line="210" w:lineRule="exact"/>
              <w:ind w:left="19"/>
              <w:rPr>
                <w:sz w:val="20"/>
              </w:rPr>
            </w:pPr>
            <w:r w:rsidRPr="00495CB1">
              <w:rPr>
                <w:sz w:val="20"/>
              </w:rPr>
              <w:t>1</w:t>
            </w:r>
          </w:p>
        </w:tc>
        <w:tc>
          <w:tcPr>
            <w:tcW w:w="2087" w:type="dxa"/>
          </w:tcPr>
          <w:p w:rsidR="009A3251" w:rsidRPr="00495CB1" w:rsidRDefault="009A3251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495CB1">
              <w:rPr>
                <w:sz w:val="20"/>
              </w:rPr>
              <w:t>2</w:t>
            </w:r>
          </w:p>
        </w:tc>
        <w:tc>
          <w:tcPr>
            <w:tcW w:w="860" w:type="dxa"/>
          </w:tcPr>
          <w:p w:rsidR="009A3251" w:rsidRPr="00495CB1" w:rsidRDefault="009A325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 w:rsidRPr="00495CB1">
              <w:rPr>
                <w:sz w:val="20"/>
              </w:rPr>
              <w:t>3</w:t>
            </w:r>
          </w:p>
        </w:tc>
        <w:tc>
          <w:tcPr>
            <w:tcW w:w="762" w:type="dxa"/>
          </w:tcPr>
          <w:p w:rsidR="009A3251" w:rsidRPr="00495CB1" w:rsidRDefault="009A325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495CB1">
              <w:rPr>
                <w:sz w:val="20"/>
              </w:rPr>
              <w:t>4</w:t>
            </w:r>
          </w:p>
        </w:tc>
        <w:tc>
          <w:tcPr>
            <w:tcW w:w="449" w:type="dxa"/>
          </w:tcPr>
          <w:p w:rsidR="009A3251" w:rsidRPr="00495CB1" w:rsidRDefault="009A3251">
            <w:pPr>
              <w:pStyle w:val="TableParagraph"/>
              <w:spacing w:line="210" w:lineRule="exact"/>
              <w:ind w:right="157"/>
              <w:jc w:val="right"/>
              <w:rPr>
                <w:sz w:val="20"/>
              </w:rPr>
            </w:pPr>
            <w:r w:rsidRPr="00495CB1">
              <w:rPr>
                <w:sz w:val="20"/>
              </w:rPr>
              <w:t>5</w:t>
            </w:r>
          </w:p>
        </w:tc>
        <w:tc>
          <w:tcPr>
            <w:tcW w:w="450" w:type="dxa"/>
          </w:tcPr>
          <w:p w:rsidR="009A3251" w:rsidRPr="00495CB1" w:rsidRDefault="009A3251">
            <w:pPr>
              <w:pStyle w:val="TableParagraph"/>
              <w:spacing w:line="210" w:lineRule="exact"/>
              <w:ind w:left="171"/>
              <w:jc w:val="left"/>
              <w:rPr>
                <w:sz w:val="20"/>
              </w:rPr>
            </w:pPr>
            <w:r w:rsidRPr="00495CB1">
              <w:rPr>
                <w:sz w:val="20"/>
              </w:rPr>
              <w:t>6</w:t>
            </w:r>
          </w:p>
        </w:tc>
        <w:tc>
          <w:tcPr>
            <w:tcW w:w="760" w:type="dxa"/>
          </w:tcPr>
          <w:p w:rsidR="009A3251" w:rsidRPr="00495CB1" w:rsidRDefault="009A3251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 w:rsidRPr="00495CB1">
              <w:rPr>
                <w:sz w:val="20"/>
              </w:rPr>
              <w:t>7</w:t>
            </w:r>
          </w:p>
        </w:tc>
        <w:tc>
          <w:tcPr>
            <w:tcW w:w="862" w:type="dxa"/>
          </w:tcPr>
          <w:p w:rsidR="009A3251" w:rsidRPr="00495CB1" w:rsidRDefault="009A3251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 w:rsidRPr="00495CB1">
              <w:rPr>
                <w:sz w:val="20"/>
              </w:rPr>
              <w:t>8</w:t>
            </w:r>
          </w:p>
        </w:tc>
        <w:tc>
          <w:tcPr>
            <w:tcW w:w="808" w:type="dxa"/>
          </w:tcPr>
          <w:p w:rsidR="009A3251" w:rsidRPr="00495CB1" w:rsidRDefault="009A325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95CB1">
              <w:rPr>
                <w:sz w:val="20"/>
              </w:rPr>
              <w:t>9</w:t>
            </w:r>
          </w:p>
        </w:tc>
        <w:tc>
          <w:tcPr>
            <w:tcW w:w="916" w:type="dxa"/>
          </w:tcPr>
          <w:p w:rsidR="009A3251" w:rsidRPr="00495CB1" w:rsidRDefault="009A3251">
            <w:pPr>
              <w:pStyle w:val="TableParagraph"/>
              <w:spacing w:line="210" w:lineRule="exact"/>
              <w:ind w:left="334" w:right="328"/>
              <w:rPr>
                <w:sz w:val="20"/>
              </w:rPr>
            </w:pPr>
            <w:r w:rsidRPr="00495CB1">
              <w:rPr>
                <w:sz w:val="20"/>
              </w:rPr>
              <w:t>10</w:t>
            </w:r>
          </w:p>
        </w:tc>
        <w:tc>
          <w:tcPr>
            <w:tcW w:w="599" w:type="dxa"/>
          </w:tcPr>
          <w:p w:rsidR="009A3251" w:rsidRPr="00495CB1" w:rsidRDefault="009A3251">
            <w:pPr>
              <w:pStyle w:val="TableParagraph"/>
              <w:spacing w:line="210" w:lineRule="exact"/>
              <w:ind w:left="174" w:right="169"/>
              <w:rPr>
                <w:sz w:val="20"/>
              </w:rPr>
            </w:pPr>
            <w:r w:rsidRPr="00495CB1">
              <w:rPr>
                <w:sz w:val="20"/>
              </w:rPr>
              <w:t>11</w:t>
            </w:r>
          </w:p>
        </w:tc>
        <w:tc>
          <w:tcPr>
            <w:tcW w:w="915" w:type="dxa"/>
          </w:tcPr>
          <w:p w:rsidR="009A3251" w:rsidRPr="00495CB1" w:rsidRDefault="009A3251">
            <w:pPr>
              <w:pStyle w:val="TableParagraph"/>
              <w:spacing w:line="210" w:lineRule="exact"/>
              <w:ind w:left="331" w:right="329"/>
              <w:rPr>
                <w:sz w:val="20"/>
              </w:rPr>
            </w:pPr>
            <w:r w:rsidRPr="00495CB1">
              <w:rPr>
                <w:sz w:val="20"/>
              </w:rPr>
              <w:t>12</w:t>
            </w:r>
          </w:p>
        </w:tc>
        <w:tc>
          <w:tcPr>
            <w:tcW w:w="809" w:type="dxa"/>
          </w:tcPr>
          <w:p w:rsidR="009A3251" w:rsidRPr="00495CB1" w:rsidRDefault="009A3251">
            <w:pPr>
              <w:pStyle w:val="TableParagraph"/>
              <w:spacing w:line="210" w:lineRule="exact"/>
              <w:ind w:left="278" w:right="276"/>
              <w:rPr>
                <w:sz w:val="20"/>
              </w:rPr>
            </w:pPr>
            <w:r w:rsidRPr="00495CB1">
              <w:rPr>
                <w:sz w:val="20"/>
              </w:rPr>
              <w:t>13</w:t>
            </w:r>
          </w:p>
        </w:tc>
        <w:tc>
          <w:tcPr>
            <w:tcW w:w="861" w:type="dxa"/>
          </w:tcPr>
          <w:p w:rsidR="009A3251" w:rsidRPr="00495CB1" w:rsidRDefault="009A3251">
            <w:pPr>
              <w:pStyle w:val="TableParagraph"/>
              <w:spacing w:line="210" w:lineRule="exact"/>
              <w:ind w:left="200"/>
              <w:jc w:val="left"/>
              <w:rPr>
                <w:sz w:val="20"/>
              </w:rPr>
            </w:pPr>
            <w:r w:rsidRPr="00495CB1">
              <w:rPr>
                <w:sz w:val="20"/>
              </w:rPr>
              <w:t>14</w:t>
            </w:r>
          </w:p>
        </w:tc>
      </w:tr>
      <w:tr w:rsidR="009A3251" w:rsidRPr="00495CB1" w:rsidTr="00C919B3">
        <w:trPr>
          <w:trHeight w:val="308"/>
        </w:trPr>
        <w:tc>
          <w:tcPr>
            <w:tcW w:w="14740" w:type="dxa"/>
            <w:gridSpan w:val="14"/>
            <w:tcBorders>
              <w:bottom w:val="single" w:sz="4" w:space="0" w:color="000000"/>
            </w:tcBorders>
          </w:tcPr>
          <w:p w:rsidR="009A3251" w:rsidRPr="00495CB1" w:rsidRDefault="009A3251">
            <w:pPr>
              <w:pStyle w:val="TableParagraph"/>
              <w:spacing w:before="44"/>
              <w:ind w:left="6637" w:right="6626"/>
              <w:rPr>
                <w:b/>
                <w:i/>
                <w:sz w:val="20"/>
              </w:rPr>
            </w:pPr>
            <w:r w:rsidRPr="00495CB1">
              <w:rPr>
                <w:b/>
                <w:i/>
                <w:sz w:val="20"/>
                <w:u w:val="single"/>
              </w:rPr>
              <w:t>Сети</w:t>
            </w:r>
            <w:r w:rsidRPr="00495CB1">
              <w:rPr>
                <w:b/>
                <w:i/>
                <w:spacing w:val="-3"/>
                <w:sz w:val="20"/>
                <w:u w:val="single"/>
              </w:rPr>
              <w:t xml:space="preserve"> </w:t>
            </w:r>
            <w:r w:rsidRPr="00495CB1">
              <w:rPr>
                <w:b/>
                <w:i/>
                <w:sz w:val="20"/>
                <w:u w:val="single"/>
              </w:rPr>
              <w:t>отопления</w:t>
            </w:r>
          </w:p>
        </w:tc>
      </w:tr>
      <w:tr w:rsidR="009A3251" w:rsidRPr="00495CB1" w:rsidTr="00C919B3">
        <w:trPr>
          <w:trHeight w:val="392"/>
        </w:trPr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BA5B45">
            <w:pPr>
              <w:pStyle w:val="TableParagraph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4"/>
                <w:sz w:val="20"/>
              </w:rPr>
              <w:t xml:space="preserve"> </w:t>
            </w:r>
            <w:r w:rsidRPr="00495CB1">
              <w:rPr>
                <w:sz w:val="20"/>
              </w:rPr>
              <w:t>1</w:t>
            </w:r>
            <w:r w:rsidRPr="00495CB1"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вода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 w:rsidRPr="00495CB1">
              <w:rPr>
                <w:sz w:val="20"/>
              </w:rPr>
              <w:t>195</w:t>
            </w:r>
            <w:r>
              <w:rPr>
                <w:sz w:val="20"/>
              </w:rPr>
              <w:t>4,37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ind w:right="-26"/>
              <w:rPr>
                <w:sz w:val="20"/>
              </w:rPr>
            </w:pPr>
            <w:r>
              <w:rPr>
                <w:sz w:val="20"/>
              </w:rPr>
              <w:t>223,1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right="162"/>
              <w:rPr>
                <w:sz w:val="20"/>
              </w:rPr>
            </w:pPr>
            <w:r w:rsidRPr="00495CB1">
              <w:rPr>
                <w:sz w:val="20"/>
              </w:rPr>
              <w:t xml:space="preserve">   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76"/>
              <w:jc w:val="left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 w:rsidRPr="00495CB1">
              <w:rPr>
                <w:sz w:val="20"/>
              </w:rPr>
              <w:t>223,</w:t>
            </w:r>
            <w:r>
              <w:rPr>
                <w:sz w:val="20"/>
              </w:rPr>
              <w:t>1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2177,48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8" w:right="101"/>
              <w:rPr>
                <w:sz w:val="20"/>
              </w:rPr>
            </w:pPr>
            <w:r w:rsidRPr="00495CB1">
              <w:rPr>
                <w:sz w:val="20"/>
              </w:rPr>
              <w:t>1153,3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 w:rsidRPr="00495CB1">
              <w:rPr>
                <w:sz w:val="20"/>
              </w:rPr>
              <w:t>1194,28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3" w:right="97"/>
              <w:rPr>
                <w:sz w:val="20"/>
              </w:rPr>
            </w:pPr>
            <w:r w:rsidRPr="00495CB1">
              <w:rPr>
                <w:sz w:val="20"/>
              </w:rPr>
              <w:t>0,00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12" w:right="109"/>
              <w:rPr>
                <w:sz w:val="20"/>
              </w:rPr>
            </w:pPr>
            <w:r w:rsidRPr="00495CB1">
              <w:rPr>
                <w:sz w:val="20"/>
              </w:rPr>
              <w:t>2347,58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5" w:right="102"/>
              <w:rPr>
                <w:sz w:val="20"/>
              </w:rPr>
            </w:pPr>
            <w:r w:rsidRPr="00495CB1">
              <w:rPr>
                <w:sz w:val="20"/>
              </w:rPr>
              <w:t>104,</w:t>
            </w:r>
            <w:r>
              <w:rPr>
                <w:sz w:val="20"/>
              </w:rPr>
              <w:t>52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 w:rsidRPr="00495CB1">
              <w:rPr>
                <w:sz w:val="20"/>
              </w:rPr>
              <w:t>2452,35</w:t>
            </w:r>
          </w:p>
        </w:tc>
      </w:tr>
      <w:tr w:rsidR="009A3251" w:rsidRPr="00495CB1" w:rsidTr="00C919B3">
        <w:trPr>
          <w:trHeight w:val="393"/>
        </w:trPr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BA5B45">
            <w:pPr>
              <w:pStyle w:val="TableParagraph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3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вода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312,24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right="161"/>
              <w:rPr>
                <w:sz w:val="20"/>
              </w:rPr>
            </w:pPr>
            <w:r w:rsidRPr="00495CB1">
              <w:rPr>
                <w:sz w:val="20"/>
              </w:rPr>
              <w:t xml:space="preserve">   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77"/>
              <w:jc w:val="left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312,24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312,24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8" w:right="100"/>
              <w:rPr>
                <w:sz w:val="20"/>
              </w:rPr>
            </w:pPr>
            <w:r>
              <w:rPr>
                <w:sz w:val="20"/>
              </w:rPr>
              <w:t>457,40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4" w:right="97"/>
              <w:rPr>
                <w:sz w:val="20"/>
              </w:rPr>
            </w:pPr>
            <w:r w:rsidRPr="00495CB1">
              <w:rPr>
                <w:sz w:val="20"/>
              </w:rPr>
              <w:t>0,00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12" w:right="108"/>
              <w:rPr>
                <w:sz w:val="20"/>
              </w:rPr>
            </w:pPr>
            <w:r>
              <w:rPr>
                <w:sz w:val="20"/>
              </w:rPr>
              <w:t>457,40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5" w:right="102"/>
              <w:rPr>
                <w:sz w:val="20"/>
              </w:rPr>
            </w:pPr>
            <w:r>
              <w:rPr>
                <w:sz w:val="20"/>
              </w:rPr>
              <w:t>15,20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472,60</w:t>
            </w:r>
          </w:p>
        </w:tc>
      </w:tr>
      <w:tr w:rsidR="009A3251" w:rsidRPr="00495CB1" w:rsidTr="00C919B3">
        <w:trPr>
          <w:trHeight w:val="392"/>
        </w:trPr>
        <w:tc>
          <w:tcPr>
            <w:tcW w:w="147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BA5B45">
            <w:pPr>
              <w:pStyle w:val="TableParagraph"/>
              <w:ind w:left="5860" w:right="5848"/>
              <w:rPr>
                <w:b/>
                <w:i/>
                <w:sz w:val="20"/>
              </w:rPr>
            </w:pPr>
            <w:r w:rsidRPr="00495CB1">
              <w:rPr>
                <w:b/>
                <w:i/>
                <w:sz w:val="20"/>
                <w:u w:val="single"/>
              </w:rPr>
              <w:t>Сети</w:t>
            </w:r>
            <w:r w:rsidRPr="00495CB1">
              <w:rPr>
                <w:b/>
                <w:i/>
                <w:spacing w:val="-2"/>
                <w:sz w:val="20"/>
                <w:u w:val="single"/>
              </w:rPr>
              <w:t xml:space="preserve"> </w:t>
            </w:r>
            <w:r w:rsidRPr="00495CB1">
              <w:rPr>
                <w:b/>
                <w:i/>
                <w:sz w:val="20"/>
                <w:u w:val="single"/>
              </w:rPr>
              <w:t>ГВС</w:t>
            </w:r>
          </w:p>
        </w:tc>
      </w:tr>
      <w:tr w:rsidR="009A3251" w:rsidRPr="00495CB1" w:rsidTr="00C919B3">
        <w:trPr>
          <w:trHeight w:val="393"/>
        </w:trPr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251" w:rsidRPr="00495CB1" w:rsidRDefault="009A3251" w:rsidP="00BA5B45">
            <w:pPr>
              <w:pStyle w:val="TableParagraph"/>
              <w:spacing w:before="86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4"/>
                <w:sz w:val="20"/>
              </w:rPr>
              <w:t xml:space="preserve"> </w:t>
            </w:r>
            <w:r w:rsidRPr="00495CB1">
              <w:rPr>
                <w:sz w:val="20"/>
              </w:rPr>
              <w:t>1</w:t>
            </w:r>
            <w:r w:rsidRPr="00495CB1"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вода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tabs>
                <w:tab w:val="left" w:pos="866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244,80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17,49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ind w:right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ind w:left="-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17,49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262,29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8" w:right="99"/>
              <w:rPr>
                <w:sz w:val="20"/>
              </w:rPr>
            </w:pPr>
            <w:r>
              <w:rPr>
                <w:sz w:val="20"/>
              </w:rPr>
              <w:t>445,47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392,26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4" w:right="9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12" w:right="108"/>
              <w:rPr>
                <w:sz w:val="20"/>
              </w:rPr>
            </w:pPr>
            <w:r>
              <w:rPr>
                <w:sz w:val="20"/>
              </w:rPr>
              <w:t>837,73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5" w:right="102"/>
              <w:rPr>
                <w:sz w:val="20"/>
              </w:rPr>
            </w:pPr>
            <w:r>
              <w:rPr>
                <w:sz w:val="20"/>
              </w:rPr>
              <w:t>13,27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851,00</w:t>
            </w:r>
          </w:p>
        </w:tc>
      </w:tr>
      <w:tr w:rsidR="009A3251" w:rsidRPr="00495CB1" w:rsidTr="00C919B3">
        <w:trPr>
          <w:trHeight w:val="392"/>
        </w:trPr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251" w:rsidRPr="00495CB1" w:rsidRDefault="009A3251">
            <w:pPr>
              <w:pStyle w:val="TableParagraph"/>
              <w:spacing w:before="85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2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3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BA5B45">
            <w:pPr>
              <w:pStyle w:val="TableParagraph"/>
              <w:spacing w:line="228" w:lineRule="exact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вода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tabs>
                <w:tab w:val="left" w:pos="866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58,26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ind w:right="1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ind w:left="-1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58,26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87" w:right="79"/>
              <w:rPr>
                <w:sz w:val="20"/>
              </w:rPr>
            </w:pPr>
            <w:r>
              <w:rPr>
                <w:sz w:val="20"/>
              </w:rPr>
              <w:t>58,26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8" w:right="99"/>
              <w:rPr>
                <w:sz w:val="20"/>
              </w:rPr>
            </w:pPr>
            <w:r>
              <w:rPr>
                <w:sz w:val="20"/>
              </w:rPr>
              <w:t>397,38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4" w:right="96"/>
              <w:rPr>
                <w:sz w:val="20"/>
              </w:rPr>
            </w:pPr>
            <w:r w:rsidRPr="00495CB1">
              <w:rPr>
                <w:sz w:val="20"/>
              </w:rPr>
              <w:t>0,00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12" w:right="107"/>
              <w:rPr>
                <w:sz w:val="20"/>
              </w:rPr>
            </w:pPr>
            <w:r>
              <w:rPr>
                <w:sz w:val="20"/>
              </w:rPr>
              <w:t>397,38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28" w:lineRule="exact"/>
              <w:ind w:left="107" w:right="102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400,28</w:t>
            </w:r>
          </w:p>
        </w:tc>
      </w:tr>
      <w:tr w:rsidR="009A3251" w:rsidRPr="00495CB1" w:rsidTr="00C919B3">
        <w:trPr>
          <w:trHeight w:val="393"/>
        </w:trPr>
        <w:tc>
          <w:tcPr>
            <w:tcW w:w="147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BA5B45">
            <w:pPr>
              <w:pStyle w:val="TableParagraph"/>
              <w:ind w:left="5860" w:right="5850"/>
              <w:rPr>
                <w:b/>
                <w:i/>
                <w:sz w:val="20"/>
              </w:rPr>
            </w:pPr>
            <w:r w:rsidRPr="00495CB1">
              <w:rPr>
                <w:b/>
                <w:i/>
                <w:sz w:val="20"/>
                <w:u w:val="single"/>
              </w:rPr>
              <w:t>Паропроводы,</w:t>
            </w:r>
            <w:r w:rsidRPr="00495CB1">
              <w:rPr>
                <w:b/>
                <w:i/>
                <w:spacing w:val="-6"/>
                <w:sz w:val="20"/>
                <w:u w:val="single"/>
              </w:rPr>
              <w:t xml:space="preserve"> </w:t>
            </w:r>
            <w:r w:rsidRPr="00495CB1">
              <w:rPr>
                <w:b/>
                <w:i/>
                <w:sz w:val="20"/>
                <w:u w:val="single"/>
              </w:rPr>
              <w:t>конденсатопроводы</w:t>
            </w:r>
          </w:p>
        </w:tc>
      </w:tr>
      <w:tr w:rsidR="009A3251" w:rsidRPr="00495CB1" w:rsidTr="00C919B3">
        <w:trPr>
          <w:trHeight w:val="785"/>
        </w:trPr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251" w:rsidRPr="00495CB1" w:rsidRDefault="009A3251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9A3251" w:rsidRPr="00495CB1" w:rsidRDefault="009A3251" w:rsidP="00BA5B45">
            <w:pPr>
              <w:pStyle w:val="TableParagraph"/>
              <w:ind w:left="112"/>
              <w:jc w:val="left"/>
              <w:rPr>
                <w:sz w:val="20"/>
              </w:rPr>
            </w:pPr>
            <w:r w:rsidRPr="00495CB1">
              <w:rPr>
                <w:sz w:val="20"/>
              </w:rPr>
              <w:t>Котельная</w:t>
            </w:r>
            <w:r w:rsidRPr="00495CB1">
              <w:rPr>
                <w:spacing w:val="-3"/>
                <w:sz w:val="20"/>
              </w:rPr>
              <w:t xml:space="preserve"> </w:t>
            </w:r>
            <w:r w:rsidRPr="00495CB1">
              <w:rPr>
                <w:sz w:val="20"/>
              </w:rPr>
              <w:t>№</w:t>
            </w:r>
            <w:r w:rsidRPr="00495CB1">
              <w:rPr>
                <w:spacing w:val="-4"/>
                <w:sz w:val="20"/>
              </w:rPr>
              <w:t xml:space="preserve"> </w:t>
            </w:r>
            <w:r w:rsidRPr="00495CB1">
              <w:rPr>
                <w:sz w:val="20"/>
              </w:rPr>
              <w:t>1</w:t>
            </w:r>
            <w:r w:rsidRPr="00495CB1">
              <w:rPr>
                <w:spacing w:val="-4"/>
                <w:sz w:val="2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BA5B45">
            <w:pPr>
              <w:pStyle w:val="TableParagraph"/>
              <w:ind w:left="648" w:right="630"/>
              <w:rPr>
                <w:sz w:val="20"/>
              </w:rPr>
            </w:pPr>
            <w:r w:rsidRPr="00495CB1">
              <w:rPr>
                <w:sz w:val="20"/>
              </w:rPr>
              <w:t>Пар/вода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ind w:left="288" w:right="272"/>
              <w:rPr>
                <w:sz w:val="20"/>
              </w:rPr>
            </w:pPr>
            <w:r w:rsidRPr="00495CB1">
              <w:rPr>
                <w:sz w:val="20"/>
              </w:rPr>
              <w:t>0/0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ind w:left="257"/>
              <w:jc w:val="left"/>
              <w:rPr>
                <w:sz w:val="20"/>
              </w:rPr>
            </w:pPr>
            <w:r w:rsidRPr="00495CB1">
              <w:rPr>
                <w:sz w:val="20"/>
              </w:rPr>
              <w:t>0/0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ind w:right="161"/>
              <w:rPr>
                <w:sz w:val="20"/>
              </w:rPr>
            </w:pPr>
            <w:r w:rsidRPr="00495CB1">
              <w:rPr>
                <w:sz w:val="20"/>
              </w:rPr>
              <w:t xml:space="preserve">   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ind w:left="177"/>
              <w:jc w:val="left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ind w:left="9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ind w:left="8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ind w:left="7"/>
              <w:rPr>
                <w:sz w:val="20"/>
              </w:rPr>
            </w:pPr>
            <w:r w:rsidRPr="00495CB1">
              <w:rPr>
                <w:sz w:val="20"/>
              </w:rPr>
              <w:t>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607,83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ind w:left="5"/>
              <w:rPr>
                <w:sz w:val="20"/>
              </w:rPr>
            </w:pPr>
            <w:r w:rsidRPr="00495CB1">
              <w:rPr>
                <w:sz w:val="20"/>
              </w:rPr>
              <w:t>-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607,83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1B2F3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607,98</w:t>
            </w:r>
          </w:p>
        </w:tc>
      </w:tr>
    </w:tbl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3"/>
        </w:rPr>
      </w:pPr>
    </w:p>
    <w:p w:rsidR="009A3251" w:rsidRPr="00495CB1" w:rsidRDefault="009A3251">
      <w:pPr>
        <w:jc w:val="right"/>
        <w:rPr>
          <w:rFonts w:ascii="Calibri"/>
        </w:rPr>
        <w:sectPr w:rsidR="009A3251" w:rsidRPr="00495CB1" w:rsidSect="009812C2">
          <w:headerReference w:type="default" r:id="rId33"/>
          <w:footerReference w:type="default" r:id="rId34"/>
          <w:pgSz w:w="16840" w:h="11910" w:orient="landscape"/>
          <w:pgMar w:top="340" w:right="740" w:bottom="280" w:left="1020" w:header="0" w:footer="622" w:gutter="0"/>
          <w:cols w:space="720"/>
        </w:sectPr>
      </w:pPr>
    </w:p>
    <w:p w:rsidR="009A3251" w:rsidRPr="00495CB1" w:rsidRDefault="009A3251">
      <w:pPr>
        <w:pStyle w:val="BodyText"/>
        <w:spacing w:before="8" w:after="1"/>
        <w:rPr>
          <w:rFonts w:ascii="Calibri"/>
          <w:sz w:val="22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noProof/>
          <w:lang w:eastAsia="ru-RU"/>
        </w:rPr>
      </w:r>
      <w:r w:rsidRPr="009F078A">
        <w:rPr>
          <w:rFonts w:ascii="Calibri"/>
          <w:sz w:val="2"/>
        </w:rPr>
        <w:pict>
          <v:group id="_x0000_s1075" style="width:496.1pt;height:.8pt;mso-position-horizontal-relative:char;mso-position-vertical-relative:line" coordsize="9922,16">
            <v:line id="_x0000_s1076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4"/>
        <w:rPr>
          <w:rFonts w:ascii="Calibri"/>
          <w:sz w:val="9"/>
        </w:rPr>
      </w:pP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1025"/>
        </w:tabs>
        <w:spacing w:before="87" w:line="360" w:lineRule="auto"/>
        <w:ind w:left="113" w:right="496" w:firstLine="0"/>
      </w:pPr>
      <w:bookmarkStart w:id="29" w:name="_Toc162189721"/>
      <w:r w:rsidRPr="00495CB1">
        <w:t>Оценка</w:t>
      </w:r>
      <w:r w:rsidRPr="00495CB1">
        <w:rPr>
          <w:spacing w:val="1"/>
        </w:rPr>
        <w:t xml:space="preserve"> </w:t>
      </w:r>
      <w:r w:rsidRPr="00495CB1">
        <w:t>фактических</w:t>
      </w:r>
      <w:r w:rsidRPr="00495CB1">
        <w:rPr>
          <w:spacing w:val="1"/>
        </w:rPr>
        <w:t xml:space="preserve"> </w:t>
      </w:r>
      <w:r w:rsidRPr="00495CB1">
        <w:t>потерь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теплоносителя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-67"/>
        </w:rPr>
        <w:t xml:space="preserve"> </w:t>
      </w:r>
      <w:r w:rsidRPr="00495CB1">
        <w:t>передаче тепловой энергии и теплоносителя</w:t>
      </w:r>
      <w:r w:rsidRPr="00495CB1">
        <w:rPr>
          <w:spacing w:val="1"/>
        </w:rPr>
        <w:t xml:space="preserve"> </w:t>
      </w:r>
      <w:r w:rsidRPr="00495CB1">
        <w:t>по тепловым сетям за последние</w:t>
      </w:r>
      <w:r w:rsidRPr="00495CB1">
        <w:rPr>
          <w:spacing w:val="1"/>
        </w:rPr>
        <w:t xml:space="preserve"> </w:t>
      </w:r>
      <w:r w:rsidRPr="00495CB1">
        <w:t>три</w:t>
      </w:r>
      <w:r w:rsidRPr="00495CB1">
        <w:rPr>
          <w:spacing w:val="-2"/>
        </w:rPr>
        <w:t xml:space="preserve"> </w:t>
      </w:r>
      <w:r w:rsidRPr="00495CB1">
        <w:t>года</w:t>
      </w:r>
      <w:bookmarkEnd w:id="29"/>
    </w:p>
    <w:p w:rsidR="009A3251" w:rsidRPr="00495CB1" w:rsidRDefault="009A3251">
      <w:pPr>
        <w:pStyle w:val="BodyText"/>
        <w:spacing w:line="360" w:lineRule="auto"/>
        <w:ind w:left="113" w:right="496" w:firstLine="707"/>
        <w:jc w:val="both"/>
      </w:pPr>
      <w:r w:rsidRPr="00495CB1">
        <w:t>Величина потерь тепловой энергии при передаче теплоносителя по тепловым</w:t>
      </w:r>
      <w:r w:rsidRPr="00495CB1">
        <w:rPr>
          <w:spacing w:val="1"/>
        </w:rPr>
        <w:t xml:space="preserve"> </w:t>
      </w:r>
      <w:r w:rsidRPr="00495CB1">
        <w:t>сетям</w:t>
      </w:r>
      <w:r w:rsidRPr="00495CB1">
        <w:rPr>
          <w:spacing w:val="-3"/>
        </w:rPr>
        <w:t xml:space="preserve"> </w:t>
      </w:r>
      <w:r w:rsidRPr="00495CB1">
        <w:t>приведена 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9.</w:t>
      </w:r>
    </w:p>
    <w:p w:rsidR="009A3251" w:rsidRPr="00495CB1" w:rsidRDefault="009A3251">
      <w:pPr>
        <w:pStyle w:val="BodyText"/>
        <w:spacing w:after="4" w:line="319" w:lineRule="exact"/>
        <w:ind w:right="497"/>
        <w:jc w:val="right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3"/>
          <w:sz w:val="24"/>
        </w:rPr>
        <w:t xml:space="preserve"> </w:t>
      </w:r>
      <w:r w:rsidRPr="00495CB1">
        <w:rPr>
          <w:sz w:val="24"/>
        </w:rPr>
        <w:t>9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02"/>
        <w:gridCol w:w="1894"/>
        <w:gridCol w:w="1894"/>
        <w:gridCol w:w="1895"/>
      </w:tblGrid>
      <w:tr w:rsidR="009A3251" w:rsidRPr="00495CB1">
        <w:trPr>
          <w:trHeight w:val="551"/>
        </w:trPr>
        <w:tc>
          <w:tcPr>
            <w:tcW w:w="4402" w:type="dxa"/>
            <w:vMerge w:val="restart"/>
          </w:tcPr>
          <w:p w:rsidR="009A3251" w:rsidRPr="00495CB1" w:rsidRDefault="009A3251">
            <w:pPr>
              <w:pStyle w:val="TableParagraph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9A3251" w:rsidRPr="00495CB1" w:rsidRDefault="009A3251">
            <w:pPr>
              <w:pStyle w:val="TableParagraph"/>
              <w:ind w:left="893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5683" w:type="dxa"/>
            <w:gridSpan w:val="3"/>
          </w:tcPr>
          <w:p w:rsidR="009A3251" w:rsidRPr="00495CB1" w:rsidRDefault="009A3251">
            <w:pPr>
              <w:pStyle w:val="TableParagraph"/>
              <w:spacing w:line="273" w:lineRule="exact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Потери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тепловой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энергии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в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тепловых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сетях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при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ее</w:t>
            </w:r>
          </w:p>
          <w:p w:rsidR="009A3251" w:rsidRPr="00495CB1" w:rsidRDefault="009A3251">
            <w:pPr>
              <w:pStyle w:val="TableParagraph"/>
              <w:spacing w:line="259" w:lineRule="exact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передаче,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Гкал/год</w:t>
            </w:r>
          </w:p>
        </w:tc>
      </w:tr>
      <w:tr w:rsidR="009A3251" w:rsidRPr="00495CB1">
        <w:trPr>
          <w:trHeight w:val="419"/>
        </w:trPr>
        <w:tc>
          <w:tcPr>
            <w:tcW w:w="4402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5683" w:type="dxa"/>
            <w:gridSpan w:val="3"/>
          </w:tcPr>
          <w:p w:rsidR="009A3251" w:rsidRPr="00495CB1" w:rsidRDefault="009A3251">
            <w:pPr>
              <w:pStyle w:val="TableParagraph"/>
              <w:spacing w:before="68"/>
              <w:ind w:left="1591"/>
              <w:jc w:val="left"/>
              <w:rPr>
                <w:sz w:val="24"/>
              </w:rPr>
            </w:pPr>
            <w:r w:rsidRPr="00495CB1">
              <w:rPr>
                <w:sz w:val="24"/>
              </w:rPr>
              <w:t>Фактические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параметры</w:t>
            </w:r>
          </w:p>
        </w:tc>
      </w:tr>
      <w:tr w:rsidR="009A3251" w:rsidRPr="00495CB1">
        <w:trPr>
          <w:trHeight w:val="562"/>
        </w:trPr>
        <w:tc>
          <w:tcPr>
            <w:tcW w:w="4402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</w:tcPr>
          <w:p w:rsidR="009A3251" w:rsidRPr="00495CB1" w:rsidRDefault="009A3251">
            <w:pPr>
              <w:pStyle w:val="TableParagraph"/>
              <w:spacing w:before="140"/>
              <w:ind w:left="505"/>
              <w:jc w:val="left"/>
              <w:rPr>
                <w:sz w:val="24"/>
              </w:rPr>
            </w:pPr>
            <w:r>
              <w:rPr>
                <w:color w:val="262626"/>
                <w:sz w:val="24"/>
              </w:rPr>
              <w:t>2022</w:t>
            </w:r>
            <w:r w:rsidRPr="00495CB1">
              <w:rPr>
                <w:color w:val="262626"/>
                <w:spacing w:val="-2"/>
                <w:sz w:val="24"/>
              </w:rPr>
              <w:t xml:space="preserve"> </w:t>
            </w:r>
            <w:r w:rsidRPr="00495CB1">
              <w:rPr>
                <w:color w:val="262626"/>
                <w:sz w:val="24"/>
              </w:rPr>
              <w:t>год</w:t>
            </w:r>
          </w:p>
        </w:tc>
        <w:tc>
          <w:tcPr>
            <w:tcW w:w="1894" w:type="dxa"/>
          </w:tcPr>
          <w:p w:rsidR="009A3251" w:rsidRPr="00495CB1" w:rsidRDefault="009A3251">
            <w:pPr>
              <w:pStyle w:val="TableParagraph"/>
              <w:spacing w:before="140"/>
              <w:ind w:left="486" w:right="479"/>
              <w:rPr>
                <w:sz w:val="24"/>
              </w:rPr>
            </w:pPr>
            <w:r>
              <w:rPr>
                <w:sz w:val="24"/>
              </w:rPr>
              <w:t>2023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год</w:t>
            </w:r>
          </w:p>
        </w:tc>
        <w:tc>
          <w:tcPr>
            <w:tcW w:w="1895" w:type="dxa"/>
          </w:tcPr>
          <w:p w:rsidR="009A3251" w:rsidRPr="00495CB1" w:rsidRDefault="009A3251">
            <w:pPr>
              <w:pStyle w:val="TableParagraph"/>
              <w:spacing w:before="140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год</w:t>
            </w:r>
          </w:p>
        </w:tc>
      </w:tr>
      <w:tr w:rsidR="009A3251" w:rsidRPr="00495CB1" w:rsidTr="00BA5B45">
        <w:trPr>
          <w:trHeight w:val="454"/>
        </w:trPr>
        <w:tc>
          <w:tcPr>
            <w:tcW w:w="4402" w:type="dxa"/>
          </w:tcPr>
          <w:p w:rsidR="009A3251" w:rsidRPr="00495CB1" w:rsidRDefault="009A3251">
            <w:pPr>
              <w:pStyle w:val="TableParagraph"/>
              <w:spacing w:before="86"/>
              <w:ind w:left="1415" w:right="14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1894" w:type="dxa"/>
            <w:vAlign w:val="center"/>
          </w:tcPr>
          <w:p w:rsidR="009A3251" w:rsidRPr="00495CB1" w:rsidRDefault="009A3251" w:rsidP="000C3FE9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3873</w:t>
            </w:r>
          </w:p>
        </w:tc>
        <w:tc>
          <w:tcPr>
            <w:tcW w:w="1894" w:type="dxa"/>
            <w:vAlign w:val="center"/>
          </w:tcPr>
          <w:p w:rsidR="009A3251" w:rsidRPr="00495CB1" w:rsidRDefault="009A3251" w:rsidP="000C3FE9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3903</w:t>
            </w:r>
          </w:p>
        </w:tc>
        <w:tc>
          <w:tcPr>
            <w:tcW w:w="1895" w:type="dxa"/>
            <w:vAlign w:val="center"/>
          </w:tcPr>
          <w:p w:rsidR="009A3251" w:rsidRPr="00495CB1" w:rsidRDefault="009A3251" w:rsidP="005D3548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3911</w:t>
            </w:r>
          </w:p>
        </w:tc>
      </w:tr>
      <w:tr w:rsidR="009A3251" w:rsidRPr="00495CB1" w:rsidTr="00BA5B45">
        <w:trPr>
          <w:trHeight w:val="454"/>
        </w:trPr>
        <w:tc>
          <w:tcPr>
            <w:tcW w:w="4402" w:type="dxa"/>
          </w:tcPr>
          <w:p w:rsidR="009A3251" w:rsidRPr="00495CB1" w:rsidRDefault="009A3251">
            <w:pPr>
              <w:pStyle w:val="TableParagraph"/>
              <w:spacing w:before="85"/>
              <w:ind w:left="1415" w:right="14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1894" w:type="dxa"/>
            <w:vAlign w:val="center"/>
          </w:tcPr>
          <w:p w:rsidR="009A3251" w:rsidRPr="00495CB1" w:rsidRDefault="009A3251" w:rsidP="000C3FE9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662</w:t>
            </w:r>
          </w:p>
        </w:tc>
        <w:tc>
          <w:tcPr>
            <w:tcW w:w="1894" w:type="dxa"/>
            <w:vAlign w:val="center"/>
          </w:tcPr>
          <w:p w:rsidR="009A3251" w:rsidRPr="009979F2" w:rsidRDefault="009A3251" w:rsidP="000C3FE9">
            <w:pPr>
              <w:spacing w:line="276" w:lineRule="auto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895" w:type="dxa"/>
            <w:vAlign w:val="center"/>
          </w:tcPr>
          <w:p w:rsidR="009A3251" w:rsidRPr="00C919B3" w:rsidRDefault="009A3251" w:rsidP="005D3548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872,9</w:t>
            </w:r>
          </w:p>
        </w:tc>
      </w:tr>
    </w:tbl>
    <w:p w:rsidR="009A3251" w:rsidRPr="00495CB1" w:rsidRDefault="009A3251">
      <w:pPr>
        <w:pStyle w:val="BodyText"/>
        <w:rPr>
          <w:sz w:val="22"/>
        </w:rPr>
      </w:pPr>
    </w:p>
    <w:p w:rsidR="009A3251" w:rsidRPr="00495CB1" w:rsidRDefault="009A3251">
      <w:pPr>
        <w:pStyle w:val="BodyText"/>
        <w:spacing w:before="3"/>
        <w:rPr>
          <w:sz w:val="30"/>
        </w:rPr>
      </w:pP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1182"/>
        </w:tabs>
        <w:spacing w:line="360" w:lineRule="auto"/>
        <w:ind w:left="114" w:right="496" w:hanging="1"/>
      </w:pPr>
      <w:bookmarkStart w:id="30" w:name="_Toc162189722"/>
      <w:r w:rsidRPr="00495CB1">
        <w:t>Предписания</w:t>
      </w:r>
      <w:r w:rsidRPr="00495CB1">
        <w:rPr>
          <w:spacing w:val="1"/>
        </w:rPr>
        <w:t xml:space="preserve"> </w:t>
      </w:r>
      <w:r w:rsidRPr="00495CB1">
        <w:t>надзорных</w:t>
      </w:r>
      <w:r w:rsidRPr="00495CB1">
        <w:rPr>
          <w:spacing w:val="1"/>
        </w:rPr>
        <w:t xml:space="preserve"> </w:t>
      </w:r>
      <w:r w:rsidRPr="00495CB1">
        <w:t>органов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запрещению</w:t>
      </w:r>
      <w:r w:rsidRPr="00495CB1">
        <w:rPr>
          <w:spacing w:val="1"/>
        </w:rPr>
        <w:t xml:space="preserve"> </w:t>
      </w:r>
      <w:r w:rsidRPr="00495CB1">
        <w:t>дальнейшей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-1"/>
        </w:rPr>
        <w:t xml:space="preserve"> </w:t>
      </w:r>
      <w:r w:rsidRPr="00495CB1">
        <w:t>участков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результаты их исполнения</w:t>
      </w:r>
      <w:bookmarkEnd w:id="30"/>
    </w:p>
    <w:p w:rsidR="009A3251" w:rsidRPr="00495CB1" w:rsidRDefault="009A3251">
      <w:pPr>
        <w:pStyle w:val="BodyText"/>
        <w:spacing w:line="360" w:lineRule="auto"/>
        <w:ind w:left="114" w:right="495" w:firstLine="709"/>
        <w:jc w:val="both"/>
      </w:pPr>
      <w:r w:rsidRPr="00495CB1">
        <w:t>Предписания надзорных органов по запрещению дальнейшей эксплуатации</w:t>
      </w:r>
      <w:r w:rsidRPr="00495CB1">
        <w:rPr>
          <w:spacing w:val="1"/>
        </w:rPr>
        <w:t xml:space="preserve"> </w:t>
      </w:r>
      <w:r w:rsidRPr="00495CB1">
        <w:t>участков тепловой сети</w:t>
      </w:r>
      <w:r w:rsidRPr="00495CB1">
        <w:rPr>
          <w:spacing w:val="-1"/>
        </w:rPr>
        <w:t xml:space="preserve"> </w:t>
      </w:r>
      <w:r w:rsidRPr="00495CB1">
        <w:t>отсутствуют.</w:t>
      </w:r>
    </w:p>
    <w:p w:rsidR="009A3251" w:rsidRPr="00495CB1" w:rsidRDefault="009A3251">
      <w:pPr>
        <w:pStyle w:val="BodyText"/>
        <w:spacing w:before="11"/>
        <w:rPr>
          <w:sz w:val="41"/>
        </w:rPr>
      </w:pP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1024"/>
        </w:tabs>
        <w:spacing w:line="360" w:lineRule="auto"/>
        <w:ind w:left="114" w:right="496" w:hanging="1"/>
      </w:pPr>
      <w:bookmarkStart w:id="31" w:name="_Toc162189723"/>
      <w:r w:rsidRPr="00495CB1">
        <w:t>Типы</w:t>
      </w:r>
      <w:r w:rsidRPr="00495CB1">
        <w:rPr>
          <w:spacing w:val="1"/>
        </w:rPr>
        <w:t xml:space="preserve"> </w:t>
      </w:r>
      <w:r w:rsidRPr="00495CB1">
        <w:t>присоединений</w:t>
      </w:r>
      <w:r w:rsidRPr="00495CB1">
        <w:rPr>
          <w:spacing w:val="1"/>
        </w:rPr>
        <w:t xml:space="preserve"> </w:t>
      </w:r>
      <w:r w:rsidRPr="00495CB1">
        <w:t>теплопотребляющих</w:t>
      </w:r>
      <w:r w:rsidRPr="00495CB1">
        <w:rPr>
          <w:spacing w:val="1"/>
        </w:rPr>
        <w:t xml:space="preserve"> </w:t>
      </w:r>
      <w:r w:rsidRPr="00495CB1">
        <w:t>установок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-68"/>
        </w:rPr>
        <w:t xml:space="preserve"> </w:t>
      </w:r>
      <w:r w:rsidRPr="00495CB1">
        <w:t>тепловым</w:t>
      </w:r>
      <w:r w:rsidRPr="00495CB1">
        <w:rPr>
          <w:spacing w:val="1"/>
        </w:rPr>
        <w:t xml:space="preserve"> </w:t>
      </w:r>
      <w:r w:rsidRPr="00495CB1">
        <w:t>сетям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выделением</w:t>
      </w:r>
      <w:r w:rsidRPr="00495CB1">
        <w:rPr>
          <w:spacing w:val="1"/>
        </w:rPr>
        <w:t xml:space="preserve"> </w:t>
      </w:r>
      <w:r w:rsidRPr="00495CB1">
        <w:t>наиболее</w:t>
      </w:r>
      <w:r w:rsidRPr="00495CB1">
        <w:rPr>
          <w:spacing w:val="1"/>
        </w:rPr>
        <w:t xml:space="preserve"> </w:t>
      </w:r>
      <w:r w:rsidRPr="00495CB1">
        <w:t>распространенных,</w:t>
      </w:r>
      <w:r w:rsidRPr="00495CB1">
        <w:rPr>
          <w:spacing w:val="1"/>
        </w:rPr>
        <w:t xml:space="preserve"> </w:t>
      </w:r>
      <w:r w:rsidRPr="00495CB1">
        <w:t>определяющих</w:t>
      </w:r>
      <w:r w:rsidRPr="00495CB1">
        <w:rPr>
          <w:spacing w:val="-67"/>
        </w:rPr>
        <w:t xml:space="preserve"> </w:t>
      </w:r>
      <w:r w:rsidRPr="00495CB1">
        <w:t>выбор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графика</w:t>
      </w:r>
      <w:r w:rsidRPr="00495CB1">
        <w:rPr>
          <w:spacing w:val="1"/>
        </w:rPr>
        <w:t xml:space="preserve"> </w:t>
      </w:r>
      <w:r w:rsidRPr="00495CB1">
        <w:t>регулирования</w:t>
      </w:r>
      <w:r w:rsidRPr="00495CB1">
        <w:rPr>
          <w:spacing w:val="1"/>
        </w:rPr>
        <w:t xml:space="preserve"> </w:t>
      </w:r>
      <w:r w:rsidRPr="00495CB1">
        <w:t>отпуска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потребителям</w:t>
      </w:r>
      <w:bookmarkEnd w:id="31"/>
    </w:p>
    <w:p w:rsidR="009A3251" w:rsidRPr="00495CB1" w:rsidRDefault="009A3251" w:rsidP="00585359">
      <w:pPr>
        <w:pStyle w:val="BodyText"/>
        <w:spacing w:line="360" w:lineRule="auto"/>
        <w:ind w:left="114" w:right="494" w:firstLine="737"/>
        <w:jc w:val="both"/>
      </w:pPr>
      <w:r w:rsidRPr="00495CB1">
        <w:t>Для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расположенных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Старая</w:t>
      </w:r>
      <w:r w:rsidRPr="00495CB1">
        <w:rPr>
          <w:spacing w:val="1"/>
        </w:rPr>
        <w:t xml:space="preserve"> </w:t>
      </w:r>
      <w:r w:rsidRPr="00495CB1">
        <w:t>Вичуга</w:t>
      </w:r>
      <w:r w:rsidRPr="00495CB1">
        <w:rPr>
          <w:spacing w:val="1"/>
        </w:rPr>
        <w:t xml:space="preserve"> </w:t>
      </w:r>
      <w:r w:rsidRPr="00495CB1">
        <w:t>Ивановской</w:t>
      </w:r>
      <w:r w:rsidRPr="00495CB1">
        <w:rPr>
          <w:spacing w:val="-1"/>
        </w:rPr>
        <w:t xml:space="preserve"> </w:t>
      </w:r>
      <w:r w:rsidRPr="00495CB1">
        <w:t>области</w:t>
      </w:r>
      <w:r w:rsidRPr="00495CB1">
        <w:rPr>
          <w:spacing w:val="-1"/>
        </w:rPr>
        <w:t xml:space="preserve"> </w:t>
      </w:r>
      <w:r w:rsidRPr="00495CB1">
        <w:t>характерно</w:t>
      </w:r>
      <w:r w:rsidRPr="00495CB1">
        <w:rPr>
          <w:spacing w:val="-1"/>
        </w:rPr>
        <w:t xml:space="preserve"> </w:t>
      </w:r>
      <w:r w:rsidRPr="00495CB1">
        <w:t>зависимое</w:t>
      </w:r>
      <w:r w:rsidRPr="00495CB1">
        <w:rPr>
          <w:spacing w:val="-2"/>
        </w:rPr>
        <w:t xml:space="preserve"> </w:t>
      </w:r>
      <w:r w:rsidRPr="00495CB1">
        <w:t>непосредственное</w:t>
      </w:r>
      <w:r w:rsidRPr="00495CB1">
        <w:rPr>
          <w:spacing w:val="-3"/>
        </w:rPr>
        <w:t xml:space="preserve"> </w:t>
      </w:r>
      <w:r w:rsidRPr="00495CB1">
        <w:t>присоединение.</w:t>
      </w:r>
    </w:p>
    <w:p w:rsidR="009A3251" w:rsidRPr="00495CB1" w:rsidRDefault="009A3251" w:rsidP="00585359">
      <w:pPr>
        <w:pStyle w:val="BodyText"/>
        <w:spacing w:line="360" w:lineRule="auto"/>
        <w:ind w:left="114" w:right="494" w:firstLine="737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зависимой</w:t>
      </w:r>
      <w:r w:rsidRPr="00495CB1">
        <w:rPr>
          <w:spacing w:val="1"/>
        </w:rPr>
        <w:t xml:space="preserve"> </w:t>
      </w:r>
      <w:r w:rsidRPr="00495CB1">
        <w:t>схеме</w:t>
      </w:r>
      <w:r w:rsidRPr="00495CB1">
        <w:rPr>
          <w:spacing w:val="1"/>
        </w:rPr>
        <w:t xml:space="preserve"> </w:t>
      </w:r>
      <w:r w:rsidRPr="00495CB1">
        <w:t>присоединения</w:t>
      </w:r>
      <w:r w:rsidRPr="00495CB1">
        <w:rPr>
          <w:spacing w:val="1"/>
        </w:rPr>
        <w:t xml:space="preserve"> </w:t>
      </w:r>
      <w:r w:rsidRPr="00495CB1">
        <w:t>теплоноситель</w:t>
      </w:r>
      <w:r w:rsidRPr="00495CB1">
        <w:rPr>
          <w:spacing w:val="1"/>
        </w:rPr>
        <w:t xml:space="preserve"> </w:t>
      </w:r>
      <w:r w:rsidRPr="00495CB1">
        <w:t>централизованных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1"/>
        </w:rPr>
        <w:t xml:space="preserve"> </w:t>
      </w:r>
      <w:r w:rsidRPr="00495CB1">
        <w:t>используется</w:t>
      </w:r>
      <w:r w:rsidRPr="00495CB1">
        <w:rPr>
          <w:spacing w:val="-1"/>
        </w:rPr>
        <w:t xml:space="preserve"> </w:t>
      </w:r>
      <w:r w:rsidRPr="00495CB1">
        <w:t>непосредственно в</w:t>
      </w:r>
      <w:r w:rsidRPr="00495CB1">
        <w:rPr>
          <w:spacing w:val="-2"/>
        </w:rPr>
        <w:t xml:space="preserve"> </w:t>
      </w:r>
      <w:r w:rsidRPr="00495CB1">
        <w:t>системе</w:t>
      </w:r>
      <w:r w:rsidRPr="00495CB1">
        <w:rPr>
          <w:spacing w:val="-2"/>
        </w:rPr>
        <w:t xml:space="preserve"> </w:t>
      </w:r>
      <w:r w:rsidRPr="00495CB1">
        <w:t>отопления.</w:t>
      </w: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946"/>
        </w:tabs>
        <w:spacing w:before="1" w:line="360" w:lineRule="auto"/>
        <w:ind w:left="114" w:right="495" w:firstLine="0"/>
      </w:pPr>
      <w:bookmarkStart w:id="32" w:name="_Toc162189724"/>
      <w:r w:rsidRPr="00495CB1">
        <w:t>Сведения</w:t>
      </w:r>
      <w:r w:rsidRPr="00495CB1">
        <w:rPr>
          <w:spacing w:val="-13"/>
        </w:rPr>
        <w:t xml:space="preserve"> </w:t>
      </w:r>
      <w:r w:rsidRPr="00495CB1">
        <w:t>о</w:t>
      </w:r>
      <w:r w:rsidRPr="00495CB1">
        <w:rPr>
          <w:spacing w:val="-10"/>
        </w:rPr>
        <w:t xml:space="preserve"> </w:t>
      </w:r>
      <w:r w:rsidRPr="00495CB1">
        <w:t>наличии</w:t>
      </w:r>
      <w:r w:rsidRPr="00495CB1">
        <w:rPr>
          <w:spacing w:val="-11"/>
        </w:rPr>
        <w:t xml:space="preserve"> </w:t>
      </w:r>
      <w:r w:rsidRPr="00495CB1">
        <w:t>коммерческого</w:t>
      </w:r>
      <w:r w:rsidRPr="00495CB1">
        <w:rPr>
          <w:spacing w:val="-12"/>
        </w:rPr>
        <w:t xml:space="preserve"> </w:t>
      </w:r>
      <w:r w:rsidRPr="00495CB1">
        <w:t>приборного</w:t>
      </w:r>
      <w:r w:rsidRPr="00495CB1">
        <w:rPr>
          <w:spacing w:val="-12"/>
        </w:rPr>
        <w:t xml:space="preserve"> </w:t>
      </w:r>
      <w:r w:rsidRPr="00495CB1">
        <w:t>учета</w:t>
      </w:r>
      <w:r w:rsidRPr="00495CB1">
        <w:rPr>
          <w:spacing w:val="-11"/>
        </w:rPr>
        <w:t xml:space="preserve"> </w:t>
      </w:r>
      <w:r w:rsidRPr="00495CB1">
        <w:t>тепловой</w:t>
      </w:r>
      <w:r w:rsidRPr="00495CB1">
        <w:rPr>
          <w:spacing w:val="-13"/>
        </w:rPr>
        <w:t xml:space="preserve"> </w:t>
      </w:r>
      <w:r w:rsidRPr="00495CB1">
        <w:t>энергии,</w:t>
      </w:r>
      <w:r w:rsidRPr="00495CB1">
        <w:rPr>
          <w:spacing w:val="-67"/>
        </w:rPr>
        <w:t xml:space="preserve"> </w:t>
      </w:r>
      <w:r w:rsidRPr="00495CB1">
        <w:t>отпущенной из тепловых сетей потребителям, и анализ планов по установке</w:t>
      </w:r>
      <w:r w:rsidRPr="00495CB1">
        <w:rPr>
          <w:spacing w:val="1"/>
        </w:rPr>
        <w:t xml:space="preserve"> </w:t>
      </w:r>
      <w:r w:rsidRPr="00495CB1">
        <w:t>приборов</w:t>
      </w:r>
      <w:r w:rsidRPr="00495CB1">
        <w:rPr>
          <w:spacing w:val="-3"/>
        </w:rPr>
        <w:t xml:space="preserve"> </w:t>
      </w:r>
      <w:r w:rsidRPr="00495CB1">
        <w:t>учета 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теплоносителя</w:t>
      </w:r>
      <w:bookmarkEnd w:id="32"/>
    </w:p>
    <w:p w:rsidR="009A3251" w:rsidRPr="00495CB1" w:rsidRDefault="009A3251" w:rsidP="00585359">
      <w:pPr>
        <w:pStyle w:val="BodyText"/>
        <w:spacing w:before="155"/>
        <w:ind w:left="681" w:firstLine="170"/>
        <w:jc w:val="both"/>
      </w:pPr>
      <w:r w:rsidRPr="00495CB1">
        <w:t>Информация</w:t>
      </w:r>
      <w:r w:rsidRPr="00495CB1">
        <w:rPr>
          <w:spacing w:val="-3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Pr="00495CB1">
        <w:t>установленным</w:t>
      </w:r>
      <w:r w:rsidRPr="00495CB1">
        <w:rPr>
          <w:spacing w:val="-3"/>
        </w:rPr>
        <w:t xml:space="preserve"> </w:t>
      </w:r>
      <w:r w:rsidRPr="00495CB1">
        <w:t>приборам</w:t>
      </w:r>
      <w:r w:rsidRPr="00495CB1">
        <w:rPr>
          <w:spacing w:val="-2"/>
        </w:rPr>
        <w:t xml:space="preserve"> </w:t>
      </w:r>
      <w:r w:rsidRPr="00495CB1">
        <w:t>учета</w:t>
      </w:r>
      <w:r w:rsidRPr="00495CB1">
        <w:rPr>
          <w:spacing w:val="-2"/>
        </w:rPr>
        <w:t xml:space="preserve"> </w:t>
      </w:r>
      <w:r w:rsidRPr="00495CB1">
        <w:t>приведена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таблице</w:t>
      </w:r>
      <w:r w:rsidRPr="00495CB1">
        <w:rPr>
          <w:spacing w:val="-2"/>
        </w:rPr>
        <w:t xml:space="preserve"> </w:t>
      </w:r>
      <w:r w:rsidRPr="00495CB1">
        <w:t>10.</w:t>
      </w:r>
    </w:p>
    <w:p w:rsidR="009A3251" w:rsidRPr="00495CB1" w:rsidRDefault="009A3251">
      <w:pPr>
        <w:jc w:val="both"/>
        <w:sectPr w:rsidR="009A3251" w:rsidRPr="00495CB1" w:rsidSect="00FA20AC">
          <w:headerReference w:type="default" r:id="rId35"/>
          <w:footerReference w:type="default" r:id="rId36"/>
          <w:pgSz w:w="11910" w:h="16840"/>
          <w:pgMar w:top="680" w:right="180" w:bottom="1040" w:left="1020" w:header="434" w:footer="845" w:gutter="0"/>
          <w:pgNumType w:start="34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77" style="width:502.05pt;height:.8pt;mso-position-horizontal-relative:char;mso-position-vertical-relative:line" coordsize="10041,16">
            <v:line id="_x0000_s1078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/>
        <w:ind w:right="495"/>
        <w:jc w:val="right"/>
      </w:pPr>
      <w:r w:rsidRPr="00495CB1">
        <w:rPr>
          <w:sz w:val="24"/>
        </w:rPr>
        <w:t>Таблица</w:t>
      </w:r>
      <w:r w:rsidRPr="00495CB1">
        <w:rPr>
          <w:spacing w:val="-1"/>
          <w:sz w:val="24"/>
        </w:rPr>
        <w:t xml:space="preserve"> </w:t>
      </w:r>
      <w:r w:rsidRPr="00495CB1">
        <w:rPr>
          <w:sz w:val="24"/>
        </w:rPr>
        <w:t>10</w:t>
      </w:r>
    </w:p>
    <w:p w:rsidR="009A3251" w:rsidRPr="00495CB1" w:rsidRDefault="009A3251">
      <w:pPr>
        <w:pStyle w:val="BodyText"/>
        <w:spacing w:before="4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24"/>
        <w:gridCol w:w="2468"/>
        <w:gridCol w:w="3991"/>
      </w:tblGrid>
      <w:tr w:rsidR="009A3251" w:rsidRPr="00495CB1" w:rsidTr="00BA5B45">
        <w:trPr>
          <w:trHeight w:val="944"/>
        </w:trPr>
        <w:tc>
          <w:tcPr>
            <w:tcW w:w="3624" w:type="dxa"/>
            <w:vAlign w:val="center"/>
          </w:tcPr>
          <w:p w:rsidR="009A3251" w:rsidRPr="00495CB1" w:rsidRDefault="009A3251" w:rsidP="00BA5B45">
            <w:pPr>
              <w:pStyle w:val="TableParagraph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2468" w:type="dxa"/>
            <w:vAlign w:val="center"/>
          </w:tcPr>
          <w:p w:rsidR="009A3251" w:rsidRPr="00495CB1" w:rsidRDefault="009A3251" w:rsidP="00BA5B45">
            <w:pPr>
              <w:pStyle w:val="TableParagraph"/>
              <w:spacing w:before="173" w:line="259" w:lineRule="auto"/>
              <w:ind w:left="760" w:right="246" w:hanging="48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Наличие приборов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учета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т.э.</w:t>
            </w:r>
          </w:p>
        </w:tc>
        <w:tc>
          <w:tcPr>
            <w:tcW w:w="3991" w:type="dxa"/>
            <w:vAlign w:val="center"/>
          </w:tcPr>
          <w:p w:rsidR="009A3251" w:rsidRPr="00495CB1" w:rsidRDefault="009A3251" w:rsidP="00BA5B45">
            <w:pPr>
              <w:pStyle w:val="TableParagraph"/>
              <w:spacing w:before="173" w:line="259" w:lineRule="auto"/>
              <w:ind w:left="1005" w:right="535" w:hanging="441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Необходимость в установке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приборов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учета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т.э.</w:t>
            </w:r>
          </w:p>
        </w:tc>
      </w:tr>
      <w:tr w:rsidR="009A3251" w:rsidRPr="00495CB1" w:rsidTr="009564C5">
        <w:trPr>
          <w:trHeight w:val="414"/>
        </w:trPr>
        <w:tc>
          <w:tcPr>
            <w:tcW w:w="3624" w:type="dxa"/>
            <w:vAlign w:val="center"/>
          </w:tcPr>
          <w:p w:rsidR="009A3251" w:rsidRPr="00495CB1" w:rsidRDefault="009A3251" w:rsidP="0058535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2468" w:type="dxa"/>
            <w:vAlign w:val="center"/>
          </w:tcPr>
          <w:p w:rsidR="009A3251" w:rsidRPr="00495CB1" w:rsidRDefault="009A3251" w:rsidP="009564C5">
            <w:pPr>
              <w:pStyle w:val="TableParagraph"/>
              <w:spacing w:line="274" w:lineRule="exact"/>
              <w:ind w:left="1064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нет</w:t>
            </w:r>
          </w:p>
        </w:tc>
        <w:tc>
          <w:tcPr>
            <w:tcW w:w="3991" w:type="dxa"/>
            <w:vAlign w:val="center"/>
          </w:tcPr>
          <w:p w:rsidR="009A3251" w:rsidRPr="00495CB1" w:rsidRDefault="009A3251" w:rsidP="009564C5">
            <w:pPr>
              <w:pStyle w:val="TableParagraph"/>
              <w:spacing w:line="274" w:lineRule="exact"/>
              <w:ind w:left="1782"/>
              <w:jc w:val="left"/>
              <w:rPr>
                <w:sz w:val="24"/>
              </w:rPr>
            </w:pPr>
            <w:r w:rsidRPr="00495CB1">
              <w:rPr>
                <w:sz w:val="24"/>
              </w:rPr>
              <w:t>есть</w:t>
            </w:r>
          </w:p>
        </w:tc>
      </w:tr>
      <w:tr w:rsidR="009A3251" w:rsidRPr="00495CB1" w:rsidTr="009564C5">
        <w:trPr>
          <w:trHeight w:val="413"/>
        </w:trPr>
        <w:tc>
          <w:tcPr>
            <w:tcW w:w="3624" w:type="dxa"/>
            <w:vAlign w:val="center"/>
          </w:tcPr>
          <w:p w:rsidR="009A3251" w:rsidRPr="00495CB1" w:rsidRDefault="009A3251" w:rsidP="0058535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2468" w:type="dxa"/>
            <w:vAlign w:val="center"/>
          </w:tcPr>
          <w:p w:rsidR="009A3251" w:rsidRPr="00495CB1" w:rsidRDefault="009A3251" w:rsidP="009564C5">
            <w:pPr>
              <w:pStyle w:val="TableParagraph"/>
              <w:spacing w:line="273" w:lineRule="exact"/>
              <w:ind w:left="1019"/>
              <w:jc w:val="left"/>
              <w:rPr>
                <w:sz w:val="24"/>
              </w:rPr>
            </w:pPr>
            <w:r w:rsidRPr="00495CB1">
              <w:rPr>
                <w:sz w:val="24"/>
              </w:rPr>
              <w:t>есть</w:t>
            </w:r>
          </w:p>
        </w:tc>
        <w:tc>
          <w:tcPr>
            <w:tcW w:w="3991" w:type="dxa"/>
            <w:vAlign w:val="center"/>
          </w:tcPr>
          <w:p w:rsidR="009A3251" w:rsidRPr="00495CB1" w:rsidRDefault="009A3251" w:rsidP="009564C5">
            <w:pPr>
              <w:pStyle w:val="TableParagraph"/>
              <w:spacing w:line="273" w:lineRule="exact"/>
              <w:ind w:left="182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нет</w:t>
            </w:r>
          </w:p>
        </w:tc>
      </w:tr>
    </w:tbl>
    <w:p w:rsidR="009A3251" w:rsidRPr="00495CB1" w:rsidRDefault="009A3251">
      <w:pPr>
        <w:pStyle w:val="BodyText"/>
        <w:rPr>
          <w:sz w:val="42"/>
        </w:rPr>
      </w:pPr>
    </w:p>
    <w:p w:rsidR="009A3251" w:rsidRPr="00495CB1" w:rsidRDefault="009A3251" w:rsidP="00BA5B45">
      <w:pPr>
        <w:pStyle w:val="ListParagraph"/>
        <w:numPr>
          <w:ilvl w:val="2"/>
          <w:numId w:val="22"/>
        </w:numPr>
        <w:tabs>
          <w:tab w:val="left" w:pos="969"/>
        </w:tabs>
        <w:spacing w:before="1" w:line="357" w:lineRule="auto"/>
        <w:ind w:left="113" w:right="494" w:firstLine="454"/>
        <w:rPr>
          <w:sz w:val="28"/>
        </w:rPr>
      </w:pPr>
      <w:r w:rsidRPr="00495CB1">
        <w:rPr>
          <w:b/>
          <w:sz w:val="28"/>
        </w:rPr>
        <w:t>Анализ</w:t>
      </w:r>
      <w:r w:rsidRPr="00495CB1">
        <w:rPr>
          <w:b/>
          <w:spacing w:val="12"/>
          <w:sz w:val="28"/>
        </w:rPr>
        <w:t xml:space="preserve"> </w:t>
      </w:r>
      <w:r w:rsidRPr="00495CB1">
        <w:rPr>
          <w:b/>
          <w:sz w:val="28"/>
        </w:rPr>
        <w:t>работы</w:t>
      </w:r>
      <w:r w:rsidRPr="00495CB1">
        <w:rPr>
          <w:b/>
          <w:spacing w:val="12"/>
          <w:sz w:val="28"/>
        </w:rPr>
        <w:t xml:space="preserve"> </w:t>
      </w:r>
      <w:r w:rsidRPr="00495CB1">
        <w:rPr>
          <w:b/>
          <w:sz w:val="28"/>
        </w:rPr>
        <w:t>диспетчерских</w:t>
      </w:r>
      <w:r w:rsidRPr="00495CB1">
        <w:rPr>
          <w:b/>
          <w:spacing w:val="11"/>
          <w:sz w:val="28"/>
        </w:rPr>
        <w:t xml:space="preserve"> </w:t>
      </w:r>
      <w:r w:rsidRPr="00495CB1">
        <w:rPr>
          <w:b/>
          <w:sz w:val="28"/>
        </w:rPr>
        <w:t>служб</w:t>
      </w:r>
      <w:r w:rsidRPr="00495CB1">
        <w:rPr>
          <w:b/>
          <w:spacing w:val="13"/>
          <w:sz w:val="28"/>
        </w:rPr>
        <w:t xml:space="preserve"> </w:t>
      </w:r>
      <w:r w:rsidRPr="00495CB1">
        <w:rPr>
          <w:b/>
          <w:sz w:val="28"/>
        </w:rPr>
        <w:t>теплоснабжающих</w:t>
      </w:r>
      <w:r w:rsidRPr="00495CB1">
        <w:rPr>
          <w:b/>
          <w:spacing w:val="14"/>
          <w:sz w:val="28"/>
        </w:rPr>
        <w:t xml:space="preserve"> </w:t>
      </w:r>
      <w:r w:rsidRPr="00495CB1">
        <w:rPr>
          <w:b/>
          <w:sz w:val="28"/>
        </w:rPr>
        <w:t>(теплосетевых)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организаций</w:t>
      </w:r>
      <w:r w:rsidRPr="00495CB1">
        <w:rPr>
          <w:b/>
          <w:spacing w:val="-16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16"/>
          <w:sz w:val="28"/>
        </w:rPr>
        <w:t xml:space="preserve"> </w:t>
      </w:r>
      <w:r w:rsidRPr="00495CB1">
        <w:rPr>
          <w:b/>
          <w:sz w:val="28"/>
        </w:rPr>
        <w:t>используемых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средств</w:t>
      </w:r>
      <w:r w:rsidRPr="00495CB1">
        <w:rPr>
          <w:b/>
          <w:spacing w:val="-17"/>
          <w:sz w:val="28"/>
        </w:rPr>
        <w:t xml:space="preserve"> </w:t>
      </w:r>
      <w:r w:rsidRPr="00495CB1">
        <w:rPr>
          <w:b/>
          <w:sz w:val="28"/>
        </w:rPr>
        <w:t>автоматизации,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телемеханизации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17"/>
          <w:sz w:val="28"/>
        </w:rPr>
        <w:t xml:space="preserve"> </w:t>
      </w:r>
      <w:r w:rsidRPr="00495CB1">
        <w:rPr>
          <w:b/>
          <w:sz w:val="28"/>
        </w:rPr>
        <w:t>связи.</w:t>
      </w:r>
      <w:r w:rsidRPr="00495CB1">
        <w:rPr>
          <w:b/>
          <w:spacing w:val="-67"/>
          <w:sz w:val="28"/>
        </w:rPr>
        <w:t xml:space="preserve">        </w:t>
      </w:r>
    </w:p>
    <w:p w:rsidR="009A3251" w:rsidRPr="00495CB1" w:rsidRDefault="009A3251" w:rsidP="00BA5B45">
      <w:pPr>
        <w:pStyle w:val="ListParagraph"/>
        <w:tabs>
          <w:tab w:val="left" w:pos="969"/>
        </w:tabs>
        <w:spacing w:before="1" w:line="357" w:lineRule="auto"/>
        <w:ind w:left="567" w:right="494"/>
        <w:rPr>
          <w:sz w:val="28"/>
        </w:rPr>
      </w:pPr>
      <w:r w:rsidRPr="00495CB1">
        <w:rPr>
          <w:sz w:val="28"/>
        </w:rPr>
        <w:t>Диспетчерская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служба,</w:t>
      </w:r>
      <w:r w:rsidRPr="00495CB1">
        <w:rPr>
          <w:spacing w:val="10"/>
          <w:sz w:val="28"/>
        </w:rPr>
        <w:t xml:space="preserve"> </w:t>
      </w:r>
      <w:r w:rsidRPr="00495CB1">
        <w:rPr>
          <w:sz w:val="28"/>
        </w:rPr>
        <w:t>согласно</w:t>
      </w:r>
      <w:r w:rsidRPr="00495CB1">
        <w:rPr>
          <w:spacing w:val="9"/>
          <w:sz w:val="28"/>
        </w:rPr>
        <w:t xml:space="preserve"> </w:t>
      </w:r>
      <w:r w:rsidRPr="00495CB1">
        <w:rPr>
          <w:sz w:val="28"/>
        </w:rPr>
        <w:t>данным</w:t>
      </w:r>
      <w:r w:rsidRPr="00495CB1">
        <w:rPr>
          <w:spacing w:val="8"/>
          <w:sz w:val="28"/>
        </w:rPr>
        <w:t xml:space="preserve"> </w:t>
      </w:r>
      <w:r w:rsidRPr="00495CB1">
        <w:rPr>
          <w:sz w:val="28"/>
        </w:rPr>
        <w:t>ресурсоснабжающей</w:t>
      </w:r>
      <w:r w:rsidRPr="00495CB1">
        <w:rPr>
          <w:spacing w:val="10"/>
          <w:sz w:val="28"/>
        </w:rPr>
        <w:t xml:space="preserve"> </w:t>
      </w:r>
      <w:r w:rsidRPr="00495CB1">
        <w:rPr>
          <w:sz w:val="28"/>
        </w:rPr>
        <w:t>организации,</w:t>
      </w:r>
    </w:p>
    <w:p w:rsidR="009A3251" w:rsidRPr="00495CB1" w:rsidRDefault="009A3251" w:rsidP="00BA5B45">
      <w:pPr>
        <w:pStyle w:val="BodyText"/>
        <w:spacing w:before="5"/>
        <w:ind w:left="113"/>
        <w:jc w:val="both"/>
      </w:pPr>
      <w:r w:rsidRPr="00495CB1">
        <w:t>отсутствует.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4"/>
        <w:rPr>
          <w:sz w:val="26"/>
        </w:rPr>
      </w:pP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1114"/>
          <w:tab w:val="left" w:pos="2428"/>
          <w:tab w:val="left" w:pos="4592"/>
          <w:tab w:val="left" w:pos="4983"/>
          <w:tab w:val="left" w:pos="7042"/>
          <w:tab w:val="left" w:pos="8977"/>
        </w:tabs>
        <w:spacing w:line="360" w:lineRule="auto"/>
        <w:ind w:left="113" w:right="494" w:firstLine="0"/>
        <w:jc w:val="left"/>
      </w:pPr>
      <w:bookmarkStart w:id="33" w:name="_Toc162189725"/>
      <w:r w:rsidRPr="00495CB1">
        <w:t>Уровень</w:t>
      </w:r>
      <w:r w:rsidRPr="00495CB1">
        <w:tab/>
        <w:t>автоматизации</w:t>
      </w:r>
      <w:r w:rsidRPr="00495CB1">
        <w:tab/>
        <w:t>и</w:t>
      </w:r>
      <w:r w:rsidRPr="00495CB1">
        <w:tab/>
        <w:t>обслуживания</w:t>
      </w:r>
      <w:r w:rsidRPr="00495CB1">
        <w:tab/>
        <w:t>центральных</w:t>
      </w:r>
      <w:r w:rsidRPr="00495CB1">
        <w:tab/>
        <w:t>тепловых</w:t>
      </w:r>
      <w:r w:rsidRPr="00495CB1">
        <w:rPr>
          <w:spacing w:val="-67"/>
        </w:rPr>
        <w:t xml:space="preserve"> </w:t>
      </w:r>
      <w:r w:rsidRPr="00495CB1">
        <w:t>пунктов,</w:t>
      </w:r>
      <w:r w:rsidRPr="00495CB1">
        <w:rPr>
          <w:spacing w:val="-1"/>
        </w:rPr>
        <w:t xml:space="preserve"> </w:t>
      </w:r>
      <w:r w:rsidRPr="00495CB1">
        <w:t>насосных</w:t>
      </w:r>
      <w:r w:rsidRPr="00495CB1">
        <w:rPr>
          <w:spacing w:val="1"/>
        </w:rPr>
        <w:t xml:space="preserve"> </w:t>
      </w:r>
      <w:r w:rsidRPr="00495CB1">
        <w:t>станций.</w:t>
      </w:r>
      <w:bookmarkEnd w:id="33"/>
    </w:p>
    <w:p w:rsidR="009A3251" w:rsidRPr="00495CB1" w:rsidRDefault="009A3251" w:rsidP="00BA5B45">
      <w:pPr>
        <w:pStyle w:val="BodyText"/>
        <w:spacing w:line="318" w:lineRule="exact"/>
        <w:ind w:left="681"/>
        <w:jc w:val="both"/>
      </w:pPr>
      <w:r w:rsidRPr="00495CB1">
        <w:t>Центральные</w:t>
      </w:r>
      <w:r w:rsidRPr="00495CB1">
        <w:rPr>
          <w:spacing w:val="-3"/>
        </w:rPr>
        <w:t xml:space="preserve"> </w:t>
      </w:r>
      <w:r w:rsidRPr="00495CB1">
        <w:t>тепловые</w:t>
      </w:r>
      <w:r w:rsidRPr="00495CB1">
        <w:rPr>
          <w:spacing w:val="-3"/>
        </w:rPr>
        <w:t xml:space="preserve"> </w:t>
      </w:r>
      <w:r w:rsidRPr="00495CB1">
        <w:t>пункты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насосные</w:t>
      </w:r>
      <w:r w:rsidRPr="00495CB1">
        <w:rPr>
          <w:spacing w:val="-3"/>
        </w:rPr>
        <w:t xml:space="preserve"> </w:t>
      </w:r>
      <w:r w:rsidRPr="00495CB1">
        <w:t>станции</w:t>
      </w:r>
      <w:r w:rsidRPr="00495CB1">
        <w:rPr>
          <w:spacing w:val="-2"/>
        </w:rPr>
        <w:t xml:space="preserve"> </w:t>
      </w:r>
      <w:r w:rsidRPr="00495CB1">
        <w:t>отсутствуют.</w:t>
      </w:r>
    </w:p>
    <w:p w:rsidR="009A3251" w:rsidRPr="00E870A4" w:rsidRDefault="009A3251">
      <w:pPr>
        <w:pStyle w:val="BodyText"/>
      </w:pP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954"/>
        </w:tabs>
        <w:spacing w:before="234"/>
        <w:ind w:left="954" w:hanging="840"/>
        <w:jc w:val="left"/>
      </w:pPr>
      <w:bookmarkStart w:id="34" w:name="_Toc162189726"/>
      <w:r w:rsidRPr="00495CB1">
        <w:t>Сведения</w:t>
      </w:r>
      <w:r w:rsidRPr="00495CB1">
        <w:rPr>
          <w:spacing w:val="-3"/>
        </w:rPr>
        <w:t xml:space="preserve"> </w:t>
      </w:r>
      <w:r w:rsidRPr="00495CB1">
        <w:t>о</w:t>
      </w:r>
      <w:r w:rsidRPr="00495CB1">
        <w:rPr>
          <w:spacing w:val="-2"/>
        </w:rPr>
        <w:t xml:space="preserve"> </w:t>
      </w:r>
      <w:r w:rsidRPr="00495CB1">
        <w:t>наличии</w:t>
      </w:r>
      <w:r w:rsidRPr="00495CB1">
        <w:rPr>
          <w:spacing w:val="-3"/>
        </w:rPr>
        <w:t xml:space="preserve"> </w:t>
      </w:r>
      <w:r w:rsidRPr="00495CB1">
        <w:t>защиты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сетей</w:t>
      </w:r>
      <w:r w:rsidRPr="00495CB1">
        <w:rPr>
          <w:spacing w:val="-4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превышения</w:t>
      </w:r>
      <w:r w:rsidRPr="00495CB1">
        <w:rPr>
          <w:spacing w:val="-4"/>
        </w:rPr>
        <w:t xml:space="preserve"> </w:t>
      </w:r>
      <w:r w:rsidRPr="00495CB1">
        <w:t>давления.</w:t>
      </w:r>
      <w:bookmarkEnd w:id="34"/>
    </w:p>
    <w:p w:rsidR="009A3251" w:rsidRPr="00495CB1" w:rsidRDefault="009A3251" w:rsidP="00585359">
      <w:pPr>
        <w:pStyle w:val="BodyText"/>
        <w:spacing w:before="157" w:line="360" w:lineRule="auto"/>
        <w:ind w:left="114" w:right="504" w:firstLine="567"/>
        <w:jc w:val="both"/>
      </w:pPr>
      <w:r w:rsidRPr="00495CB1">
        <w:t>По</w:t>
      </w:r>
      <w:r w:rsidRPr="00495CB1">
        <w:rPr>
          <w:spacing w:val="-8"/>
        </w:rPr>
        <w:t xml:space="preserve"> </w:t>
      </w:r>
      <w:r w:rsidRPr="00495CB1">
        <w:t>данным</w:t>
      </w:r>
      <w:r w:rsidRPr="00495CB1">
        <w:rPr>
          <w:spacing w:val="-10"/>
        </w:rPr>
        <w:t xml:space="preserve"> </w:t>
      </w:r>
      <w:r w:rsidRPr="00495CB1">
        <w:t>полученным</w:t>
      </w:r>
      <w:r w:rsidRPr="00495CB1">
        <w:rPr>
          <w:spacing w:val="-9"/>
        </w:rPr>
        <w:t xml:space="preserve"> </w:t>
      </w:r>
      <w:r w:rsidRPr="00495CB1">
        <w:t>от</w:t>
      </w:r>
      <w:r w:rsidRPr="00495CB1">
        <w:rPr>
          <w:spacing w:val="-9"/>
        </w:rPr>
        <w:t xml:space="preserve"> </w:t>
      </w:r>
      <w:r w:rsidRPr="00495CB1">
        <w:t>ресурсоснабжающей</w:t>
      </w:r>
      <w:r w:rsidRPr="00495CB1">
        <w:rPr>
          <w:spacing w:val="-7"/>
        </w:rPr>
        <w:t xml:space="preserve"> </w:t>
      </w:r>
      <w:r w:rsidRPr="00495CB1">
        <w:t>организации</w:t>
      </w:r>
      <w:r w:rsidRPr="00495CB1">
        <w:rPr>
          <w:spacing w:val="-9"/>
        </w:rPr>
        <w:t xml:space="preserve"> </w:t>
      </w:r>
      <w:r w:rsidRPr="00495CB1">
        <w:t>защиты</w:t>
      </w:r>
      <w:r w:rsidRPr="00495CB1">
        <w:rPr>
          <w:spacing w:val="-7"/>
        </w:rPr>
        <w:t xml:space="preserve"> </w:t>
      </w:r>
      <w:r w:rsidRPr="00495CB1">
        <w:t>тепловых</w:t>
      </w:r>
      <w:r w:rsidRPr="00495CB1">
        <w:rPr>
          <w:spacing w:val="-67"/>
        </w:rPr>
        <w:t xml:space="preserve"> </w:t>
      </w:r>
      <w:r w:rsidRPr="00495CB1">
        <w:t>сетей</w:t>
      </w:r>
      <w:r w:rsidRPr="00495CB1">
        <w:rPr>
          <w:spacing w:val="-2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превышения</w:t>
      </w:r>
      <w:r w:rsidRPr="00495CB1">
        <w:rPr>
          <w:spacing w:val="-1"/>
        </w:rPr>
        <w:t xml:space="preserve"> </w:t>
      </w:r>
      <w:r w:rsidRPr="00495CB1">
        <w:t>давления</w:t>
      </w:r>
      <w:r w:rsidRPr="00495CB1">
        <w:rPr>
          <w:spacing w:val="-2"/>
        </w:rPr>
        <w:t xml:space="preserve"> </w:t>
      </w:r>
      <w:r w:rsidRPr="00495CB1">
        <w:t>нет.</w:t>
      </w:r>
    </w:p>
    <w:p w:rsidR="009A3251" w:rsidRPr="00495CB1" w:rsidRDefault="009A3251">
      <w:pPr>
        <w:pStyle w:val="BodyText"/>
        <w:spacing w:before="3"/>
        <w:rPr>
          <w:sz w:val="42"/>
        </w:rPr>
      </w:pPr>
    </w:p>
    <w:p w:rsidR="009A3251" w:rsidRPr="00495CB1" w:rsidRDefault="009A3251">
      <w:pPr>
        <w:pStyle w:val="Heading2"/>
        <w:numPr>
          <w:ilvl w:val="2"/>
          <w:numId w:val="22"/>
        </w:numPr>
        <w:tabs>
          <w:tab w:val="left" w:pos="1058"/>
        </w:tabs>
        <w:spacing w:line="360" w:lineRule="auto"/>
        <w:ind w:left="113" w:right="495" w:firstLine="0"/>
        <w:jc w:val="left"/>
      </w:pPr>
      <w:bookmarkStart w:id="35" w:name="_Toc162189727"/>
      <w:r w:rsidRPr="00495CB1">
        <w:t>Перечень</w:t>
      </w:r>
      <w:r w:rsidRPr="00495CB1">
        <w:rPr>
          <w:spacing w:val="31"/>
        </w:rPr>
        <w:t xml:space="preserve"> </w:t>
      </w:r>
      <w:r w:rsidRPr="00495CB1">
        <w:t>выявленных</w:t>
      </w:r>
      <w:r w:rsidRPr="00495CB1">
        <w:rPr>
          <w:spacing w:val="31"/>
        </w:rPr>
        <w:t xml:space="preserve"> </w:t>
      </w:r>
      <w:r w:rsidRPr="00495CB1">
        <w:t>бесхозяйных</w:t>
      </w:r>
      <w:r w:rsidRPr="00495CB1">
        <w:rPr>
          <w:spacing w:val="31"/>
        </w:rPr>
        <w:t xml:space="preserve"> </w:t>
      </w:r>
      <w:r w:rsidRPr="00495CB1">
        <w:t>тепловых</w:t>
      </w:r>
      <w:r w:rsidRPr="00495CB1">
        <w:rPr>
          <w:spacing w:val="31"/>
        </w:rPr>
        <w:t xml:space="preserve"> </w:t>
      </w:r>
      <w:r w:rsidRPr="00495CB1">
        <w:t>сетей</w:t>
      </w:r>
      <w:r w:rsidRPr="00495CB1">
        <w:rPr>
          <w:spacing w:val="31"/>
        </w:rPr>
        <w:t xml:space="preserve"> </w:t>
      </w:r>
      <w:r w:rsidRPr="00495CB1">
        <w:t>и</w:t>
      </w:r>
      <w:r w:rsidRPr="00495CB1">
        <w:rPr>
          <w:spacing w:val="30"/>
        </w:rPr>
        <w:t xml:space="preserve"> </w:t>
      </w:r>
      <w:r w:rsidRPr="00495CB1">
        <w:t>обоснование</w:t>
      </w:r>
      <w:r w:rsidRPr="00495CB1">
        <w:rPr>
          <w:spacing w:val="-67"/>
        </w:rPr>
        <w:t xml:space="preserve"> </w:t>
      </w:r>
      <w:r w:rsidRPr="00495CB1">
        <w:t>выбора</w:t>
      </w:r>
      <w:r w:rsidRPr="00495CB1">
        <w:rPr>
          <w:spacing w:val="-1"/>
        </w:rPr>
        <w:t xml:space="preserve"> </w:t>
      </w:r>
      <w:r w:rsidRPr="00495CB1">
        <w:t>организации, уполномоченной</w:t>
      </w:r>
      <w:r w:rsidRPr="00495CB1">
        <w:rPr>
          <w:spacing w:val="-1"/>
        </w:rPr>
        <w:t xml:space="preserve"> </w:t>
      </w:r>
      <w:r w:rsidRPr="00495CB1">
        <w:t>на их эксплуатацию.</w:t>
      </w:r>
      <w:bookmarkEnd w:id="35"/>
    </w:p>
    <w:p w:rsidR="009A3251" w:rsidRPr="00495CB1" w:rsidRDefault="009A3251" w:rsidP="00BA5B45">
      <w:pPr>
        <w:pStyle w:val="BodyText"/>
        <w:spacing w:line="360" w:lineRule="auto"/>
        <w:ind w:left="113" w:right="487" w:firstLine="567"/>
        <w:jc w:val="both"/>
      </w:pPr>
      <w:r w:rsidRPr="00495CB1">
        <w:t>В</w:t>
      </w:r>
      <w:r w:rsidRPr="00495CB1">
        <w:rPr>
          <w:spacing w:val="19"/>
        </w:rPr>
        <w:t xml:space="preserve"> </w:t>
      </w:r>
      <w:r w:rsidRPr="00495CB1">
        <w:t>настоящее</w:t>
      </w:r>
      <w:r w:rsidRPr="00495CB1">
        <w:rPr>
          <w:spacing w:val="19"/>
        </w:rPr>
        <w:t xml:space="preserve"> </w:t>
      </w:r>
      <w:r w:rsidRPr="00495CB1">
        <w:t>время</w:t>
      </w:r>
      <w:r w:rsidRPr="00495CB1">
        <w:rPr>
          <w:spacing w:val="19"/>
        </w:rPr>
        <w:t xml:space="preserve"> </w:t>
      </w:r>
      <w:r w:rsidRPr="00495CB1">
        <w:t>в</w:t>
      </w:r>
      <w:r w:rsidRPr="00495CB1">
        <w:rPr>
          <w:spacing w:val="19"/>
        </w:rPr>
        <w:t xml:space="preserve"> </w:t>
      </w:r>
      <w:r w:rsidRPr="00495CB1">
        <w:t>п.</w:t>
      </w:r>
      <w:r w:rsidRPr="00495CB1">
        <w:rPr>
          <w:spacing w:val="20"/>
        </w:rPr>
        <w:t xml:space="preserve"> </w:t>
      </w:r>
      <w:r w:rsidRPr="00495CB1">
        <w:t>Старая</w:t>
      </w:r>
      <w:r w:rsidRPr="00495CB1">
        <w:rPr>
          <w:spacing w:val="21"/>
        </w:rPr>
        <w:t xml:space="preserve"> </w:t>
      </w:r>
      <w:r w:rsidRPr="00495CB1">
        <w:t>Вичуга</w:t>
      </w:r>
      <w:r w:rsidRPr="00495CB1">
        <w:rPr>
          <w:spacing w:val="19"/>
        </w:rPr>
        <w:t xml:space="preserve"> </w:t>
      </w:r>
      <w:r w:rsidRPr="00495CB1">
        <w:t>Ивановской</w:t>
      </w:r>
      <w:r w:rsidRPr="00495CB1">
        <w:rPr>
          <w:spacing w:val="21"/>
        </w:rPr>
        <w:t xml:space="preserve"> </w:t>
      </w:r>
      <w:r w:rsidRPr="00495CB1">
        <w:t>области</w:t>
      </w:r>
      <w:r w:rsidRPr="00495CB1">
        <w:rPr>
          <w:spacing w:val="21"/>
        </w:rPr>
        <w:t xml:space="preserve"> </w:t>
      </w:r>
      <w:r w:rsidRPr="00495CB1">
        <w:t>бесхозяйные</w:t>
      </w:r>
      <w:r w:rsidRPr="00495CB1">
        <w:rPr>
          <w:spacing w:val="-67"/>
        </w:rPr>
        <w:t xml:space="preserve"> </w:t>
      </w:r>
      <w:r w:rsidRPr="00495CB1">
        <w:t>тепловые</w:t>
      </w:r>
      <w:r w:rsidRPr="00495CB1">
        <w:rPr>
          <w:spacing w:val="-1"/>
        </w:rPr>
        <w:t xml:space="preserve"> </w:t>
      </w:r>
      <w:r w:rsidRPr="00495CB1">
        <w:t>сети</w:t>
      </w:r>
      <w:r w:rsidRPr="00495CB1">
        <w:rPr>
          <w:spacing w:val="-1"/>
        </w:rPr>
        <w:t xml:space="preserve"> </w:t>
      </w:r>
      <w:r w:rsidRPr="00495CB1">
        <w:t>отсутствуют.</w:t>
      </w:r>
    </w:p>
    <w:p w:rsidR="009A3251" w:rsidRPr="00495CB1" w:rsidRDefault="009A3251">
      <w:pPr>
        <w:spacing w:line="360" w:lineRule="auto"/>
        <w:sectPr w:rsidR="009A3251" w:rsidRPr="00495CB1">
          <w:pgSz w:w="11910" w:h="16840"/>
          <w:pgMar w:top="680" w:right="18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79" style="width:496.1pt;height:.8pt;mso-position-horizontal-relative:char;mso-position-vertical-relative:line" coordsize="9922,16">
            <v:line id="_x0000_s1080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spacing w:before="88"/>
        <w:ind w:left="114"/>
      </w:pPr>
      <w:bookmarkStart w:id="36" w:name="_TOC_250025"/>
      <w:bookmarkStart w:id="37" w:name="_Toc162189728"/>
      <w:r w:rsidRPr="00495CB1">
        <w:t>Часть</w:t>
      </w:r>
      <w:r w:rsidRPr="00495CB1">
        <w:rPr>
          <w:spacing w:val="-2"/>
        </w:rPr>
        <w:t xml:space="preserve"> </w:t>
      </w:r>
      <w:r w:rsidRPr="00495CB1">
        <w:t>4.</w:t>
      </w:r>
      <w:r w:rsidRPr="00495CB1">
        <w:rPr>
          <w:spacing w:val="-1"/>
        </w:rPr>
        <w:t xml:space="preserve"> </w:t>
      </w:r>
      <w:r w:rsidRPr="00495CB1">
        <w:t>Зоны</w:t>
      </w:r>
      <w:r w:rsidRPr="00495CB1">
        <w:rPr>
          <w:spacing w:val="-3"/>
        </w:rPr>
        <w:t xml:space="preserve"> </w:t>
      </w:r>
      <w:r w:rsidRPr="00495CB1">
        <w:t>действия</w:t>
      </w:r>
      <w:r w:rsidRPr="00495CB1">
        <w:rPr>
          <w:spacing w:val="-2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bookmarkEnd w:id="36"/>
      <w:r w:rsidRPr="00495CB1">
        <w:t>энергии</w:t>
      </w:r>
      <w:bookmarkEnd w:id="37"/>
    </w:p>
    <w:p w:rsidR="009A3251" w:rsidRPr="00495CB1" w:rsidRDefault="009A3251" w:rsidP="00BA5B45">
      <w:pPr>
        <w:pStyle w:val="BodyText"/>
        <w:spacing w:before="158" w:line="360" w:lineRule="auto"/>
        <w:ind w:left="113" w:right="381" w:firstLine="454"/>
        <w:jc w:val="both"/>
      </w:pPr>
      <w:r w:rsidRPr="00495CB1">
        <w:t>Зоны действия источников тепловой энергии напрямую зависят от расположения</w:t>
      </w:r>
      <w:r w:rsidRPr="00495CB1">
        <w:rPr>
          <w:spacing w:val="1"/>
        </w:rPr>
        <w:t xml:space="preserve"> </w:t>
      </w:r>
      <w:r w:rsidRPr="00495CB1">
        <w:t>котельных.</w:t>
      </w:r>
    </w:p>
    <w:p w:rsidR="009A3251" w:rsidRPr="00495CB1" w:rsidRDefault="009A3251" w:rsidP="00BA5B45">
      <w:pPr>
        <w:pStyle w:val="BodyText"/>
        <w:spacing w:before="160" w:line="360" w:lineRule="auto"/>
        <w:ind w:left="113" w:right="381" w:firstLine="454"/>
        <w:jc w:val="both"/>
      </w:pPr>
      <w:r w:rsidRPr="00495CB1">
        <w:t>Ниже</w:t>
      </w:r>
      <w:r w:rsidRPr="00495CB1">
        <w:rPr>
          <w:spacing w:val="1"/>
        </w:rPr>
        <w:t xml:space="preserve"> </w:t>
      </w:r>
      <w:r w:rsidRPr="00495CB1">
        <w:t>приведено</w:t>
      </w:r>
      <w:r w:rsidRPr="00495CB1">
        <w:rPr>
          <w:spacing w:val="1"/>
        </w:rPr>
        <w:t xml:space="preserve"> </w:t>
      </w:r>
      <w:r w:rsidRPr="00495CB1">
        <w:t>наименование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(котельной)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зоны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-1"/>
        </w:rPr>
        <w:t xml:space="preserve"> </w:t>
      </w:r>
      <w:r w:rsidRPr="00495CB1">
        <w:t>поселения: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317"/>
        </w:tabs>
        <w:spacing w:before="160" w:line="360" w:lineRule="auto"/>
        <w:ind w:right="383" w:hanging="1"/>
        <w:rPr>
          <w:sz w:val="28"/>
        </w:rPr>
      </w:pPr>
      <w:r w:rsidRPr="00495CB1">
        <w:rPr>
          <w:sz w:val="28"/>
        </w:rPr>
        <w:t>котельная № 1 обеспечивает теплоснабжением земли с кадастровыми номерами: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010301,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010303,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010304,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010305,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0,0106,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010307.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Обеспечивает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теплоснабжением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потребителей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жилого фонда,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социальной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сферы,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так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же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прочих;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317"/>
        </w:tabs>
        <w:spacing w:before="159" w:line="360" w:lineRule="auto"/>
        <w:ind w:right="381" w:firstLine="0"/>
        <w:rPr>
          <w:sz w:val="28"/>
        </w:rPr>
      </w:pPr>
      <w:r w:rsidRPr="00495CB1">
        <w:rPr>
          <w:sz w:val="28"/>
        </w:rPr>
        <w:t>котельная № 3 обеспечивает теплоснабжением земли с кадастровыми номерами: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010309. Обеспечивает теплоснабжением потребителей жилого фонда, социальной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сферы.</w:t>
      </w:r>
    </w:p>
    <w:p w:rsidR="009A3251" w:rsidRPr="00495CB1" w:rsidRDefault="009A3251">
      <w:pPr>
        <w:spacing w:line="360" w:lineRule="auto"/>
        <w:jc w:val="both"/>
        <w:rPr>
          <w:sz w:val="28"/>
        </w:rPr>
        <w:sectPr w:rsidR="009A3251" w:rsidRPr="00495CB1">
          <w:pgSz w:w="11910" w:h="16840"/>
          <w:pgMar w:top="680" w:right="18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81" style="width:502.05pt;height:.8pt;mso-position-horizontal-relative:char;mso-position-vertical-relative:line" coordsize="10041,16">
            <v:line id="_x0000_s1082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spacing w:before="88" w:line="360" w:lineRule="auto"/>
        <w:ind w:right="380"/>
      </w:pPr>
      <w:bookmarkStart w:id="38" w:name="_TOC_250024"/>
      <w:bookmarkStart w:id="39" w:name="_Toc162189729"/>
      <w:r w:rsidRPr="00495CB1">
        <w:t>Часть</w:t>
      </w:r>
      <w:r w:rsidRPr="00495CB1">
        <w:rPr>
          <w:spacing w:val="1"/>
        </w:rPr>
        <w:t xml:space="preserve"> </w:t>
      </w:r>
      <w:r w:rsidRPr="00495CB1">
        <w:t>5.</w:t>
      </w:r>
      <w:r w:rsidRPr="00495CB1">
        <w:rPr>
          <w:spacing w:val="1"/>
        </w:rPr>
        <w:t xml:space="preserve"> </w:t>
      </w:r>
      <w:r w:rsidRPr="00495CB1">
        <w:t>Тепловые</w:t>
      </w:r>
      <w:r w:rsidRPr="00495CB1">
        <w:rPr>
          <w:spacing w:val="1"/>
        </w:rPr>
        <w:t xml:space="preserve"> </w:t>
      </w:r>
      <w:r w:rsidRPr="00495CB1">
        <w:t>нагрузки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групп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энергии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зонах</w:t>
      </w:r>
      <w:r w:rsidRPr="00495CB1">
        <w:rPr>
          <w:spacing w:val="-2"/>
        </w:rPr>
        <w:t xml:space="preserve"> </w:t>
      </w:r>
      <w:r w:rsidRPr="00495CB1">
        <w:t>действия</w:t>
      </w:r>
      <w:r w:rsidRPr="00495CB1">
        <w:rPr>
          <w:spacing w:val="-3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bookmarkEnd w:id="38"/>
      <w:r w:rsidRPr="00495CB1">
        <w:t>энергии</w:t>
      </w:r>
      <w:bookmarkEnd w:id="39"/>
    </w:p>
    <w:p w:rsidR="009A3251" w:rsidRPr="00495CB1" w:rsidRDefault="009A3251">
      <w:pPr>
        <w:pStyle w:val="ListParagraph"/>
        <w:numPr>
          <w:ilvl w:val="2"/>
          <w:numId w:val="20"/>
        </w:numPr>
        <w:tabs>
          <w:tab w:val="left" w:pos="820"/>
        </w:tabs>
        <w:spacing w:line="360" w:lineRule="auto"/>
        <w:ind w:right="384" w:hanging="1"/>
        <w:rPr>
          <w:b/>
          <w:sz w:val="28"/>
        </w:rPr>
      </w:pPr>
      <w:r w:rsidRPr="00495CB1">
        <w:rPr>
          <w:b/>
          <w:sz w:val="28"/>
        </w:rPr>
        <w:t>Описание значений спроса на тепловую мощность в расчетных элементах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территориального деления</w:t>
      </w:r>
    </w:p>
    <w:p w:rsidR="009A3251" w:rsidRPr="00495CB1" w:rsidRDefault="009A3251">
      <w:pPr>
        <w:pStyle w:val="BodyText"/>
        <w:spacing w:before="156" w:line="360" w:lineRule="auto"/>
        <w:ind w:left="113" w:right="382" w:firstLine="708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тепловая</w:t>
      </w:r>
      <w:r w:rsidRPr="00495CB1">
        <w:rPr>
          <w:spacing w:val="1"/>
        </w:rPr>
        <w:t xml:space="preserve"> </w:t>
      </w:r>
      <w:r w:rsidRPr="00495CB1">
        <w:t>мощность</w:t>
      </w:r>
      <w:r w:rsidRPr="00495CB1">
        <w:rPr>
          <w:spacing w:val="1"/>
        </w:rPr>
        <w:t xml:space="preserve"> </w:t>
      </w:r>
      <w:r w:rsidRPr="00495CB1">
        <w:t>определена нуждами тепловой энергии на отопление жилого фонда, общественных</w:t>
      </w:r>
      <w:r w:rsidRPr="00495CB1">
        <w:rPr>
          <w:spacing w:val="1"/>
        </w:rPr>
        <w:t xml:space="preserve"> </w:t>
      </w:r>
      <w:r w:rsidRPr="00495CB1">
        <w:t>зданий.</w:t>
      </w:r>
    </w:p>
    <w:p w:rsidR="009A3251" w:rsidRPr="00495CB1" w:rsidRDefault="009A3251">
      <w:pPr>
        <w:pStyle w:val="BodyText"/>
        <w:spacing w:before="1" w:line="360" w:lineRule="auto"/>
        <w:ind w:left="113" w:right="385" w:firstLine="708"/>
        <w:jc w:val="both"/>
      </w:pPr>
      <w:r w:rsidRPr="00495CB1">
        <w:t>В таблице 11 приведены значения расчетных тепловых нагрузок потребителей</w:t>
      </w:r>
      <w:r w:rsidRPr="00495CB1">
        <w:rPr>
          <w:spacing w:val="-67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1"/>
        </w:rPr>
        <w:t xml:space="preserve"> </w:t>
      </w:r>
      <w:r w:rsidRPr="00495CB1">
        <w:t>№</w:t>
      </w:r>
      <w:r w:rsidRPr="00495CB1">
        <w:rPr>
          <w:spacing w:val="-1"/>
        </w:rPr>
        <w:t xml:space="preserve"> </w:t>
      </w:r>
      <w:r w:rsidRPr="00495CB1">
        <w:t>1,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 12 – от</w:t>
      </w:r>
      <w:r w:rsidRPr="00495CB1">
        <w:rPr>
          <w:spacing w:val="-2"/>
        </w:rPr>
        <w:t xml:space="preserve"> </w:t>
      </w:r>
      <w:r w:rsidRPr="00495CB1">
        <w:t>котельной  №</w:t>
      </w:r>
      <w:r w:rsidRPr="00495CB1">
        <w:rPr>
          <w:spacing w:val="-1"/>
        </w:rPr>
        <w:t xml:space="preserve"> </w:t>
      </w:r>
      <w:r w:rsidRPr="00495CB1">
        <w:t>3.</w:t>
      </w:r>
    </w:p>
    <w:p w:rsidR="009A3251" w:rsidRPr="00495CB1" w:rsidRDefault="009A3251">
      <w:pPr>
        <w:pStyle w:val="BodyText"/>
        <w:spacing w:before="159"/>
        <w:ind w:left="8967"/>
        <w:jc w:val="both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11</w:t>
      </w:r>
    </w:p>
    <w:p w:rsidR="009A3251" w:rsidRPr="00495CB1" w:rsidRDefault="009A3251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3"/>
        <w:gridCol w:w="1909"/>
        <w:gridCol w:w="1303"/>
        <w:gridCol w:w="1301"/>
      </w:tblGrid>
      <w:tr w:rsidR="009A3251" w:rsidRPr="00495CB1">
        <w:trPr>
          <w:trHeight w:val="551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34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34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34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line="272" w:lineRule="exact"/>
              <w:ind w:left="420"/>
              <w:jc w:val="left"/>
              <w:rPr>
                <w:sz w:val="24"/>
              </w:rPr>
            </w:pPr>
            <w:r w:rsidRPr="00495CB1">
              <w:rPr>
                <w:position w:val="1"/>
                <w:sz w:val="24"/>
              </w:rPr>
              <w:t>Q</w:t>
            </w:r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</w:p>
          <w:p w:rsidR="009A3251" w:rsidRPr="00495CB1" w:rsidRDefault="009A3251">
            <w:pPr>
              <w:pStyle w:val="TableParagraph"/>
              <w:spacing w:line="259" w:lineRule="exact"/>
              <w:ind w:left="31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Гкал/ч</w:t>
            </w:r>
          </w:p>
        </w:tc>
      </w:tr>
      <w:tr w:rsidR="009A3251" w:rsidRPr="00495CB1">
        <w:trPr>
          <w:trHeight w:val="346"/>
        </w:trPr>
        <w:tc>
          <w:tcPr>
            <w:tcW w:w="10196" w:type="dxa"/>
            <w:gridSpan w:val="4"/>
          </w:tcPr>
          <w:p w:rsidR="009A3251" w:rsidRPr="00495CB1" w:rsidRDefault="009A3251">
            <w:pPr>
              <w:pStyle w:val="TableParagraph"/>
              <w:spacing w:before="35"/>
              <w:ind w:left="2458" w:right="2450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Нагрузка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отопление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сторонних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потребителей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Клубная,1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3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69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69"/>
              <w:rPr>
                <w:sz w:val="24"/>
              </w:rPr>
            </w:pPr>
            <w:r w:rsidRPr="00495CB1">
              <w:rPr>
                <w:sz w:val="24"/>
              </w:rPr>
              <w:t>45,14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Клубная,15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3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69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69"/>
              <w:rPr>
                <w:sz w:val="24"/>
              </w:rPr>
            </w:pPr>
            <w:r w:rsidRPr="00495CB1">
              <w:rPr>
                <w:sz w:val="24"/>
              </w:rPr>
              <w:t>149,76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Клубная,15а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Клубная,15а,Лыжн.база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10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13,26</w:t>
            </w:r>
          </w:p>
        </w:tc>
      </w:tr>
      <w:tr w:rsidR="009A3251" w:rsidRPr="00495CB1">
        <w:trPr>
          <w:trHeight w:val="314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Клубная,9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3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69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69"/>
              <w:rPr>
                <w:sz w:val="24"/>
              </w:rPr>
            </w:pPr>
            <w:r w:rsidRPr="00495CB1">
              <w:rPr>
                <w:sz w:val="24"/>
              </w:rPr>
              <w:t>199,68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Клубная,АО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Телеком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47,63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0"/>
              <w:rPr>
                <w:sz w:val="24"/>
              </w:rPr>
            </w:pPr>
            <w:r w:rsidRPr="00495CB1">
              <w:rPr>
                <w:sz w:val="24"/>
              </w:rPr>
              <w:t>Клубная,Клуб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383,69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Клубная,Спортзал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0,07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157,99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Клубная,почта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23,81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Комсомольская,11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9A3251" w:rsidRPr="00495CB1">
        <w:trPr>
          <w:trHeight w:val="314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Комсомольская,12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Комсомольская,5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49,92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Комсомольская,6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Комсомольская,8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Комсомольская,Больница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0,28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698,88</w:t>
            </w:r>
          </w:p>
        </w:tc>
      </w:tr>
      <w:tr w:rsidR="009A3251" w:rsidRPr="00495CB1">
        <w:trPr>
          <w:trHeight w:val="313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Комсомольская,Поликлиника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199,68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39"/>
              <w:rPr>
                <w:sz w:val="24"/>
              </w:rPr>
            </w:pPr>
            <w:r w:rsidRPr="00495CB1">
              <w:rPr>
                <w:sz w:val="24"/>
              </w:rPr>
              <w:t>Комсомольская,гараж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36,22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Комсомольская,кухня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Комсомольская,флюрогр.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2,50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Кооперативная,1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0,09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224,64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Кооперативная,2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199,68</w:t>
            </w:r>
          </w:p>
        </w:tc>
      </w:tr>
      <w:tr w:rsidR="009A3251" w:rsidRPr="00495CB1">
        <w:trPr>
          <w:trHeight w:val="313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Кооперативная,3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0,3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748,80</w:t>
            </w:r>
          </w:p>
        </w:tc>
      </w:tr>
      <w:tr w:rsidR="009A3251" w:rsidRPr="00495CB1">
        <w:trPr>
          <w:trHeight w:val="316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Кооперативная,4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</w:tbl>
    <w:p w:rsidR="009A3251" w:rsidRPr="00495CB1" w:rsidRDefault="009A3251">
      <w:pPr>
        <w:rPr>
          <w:sz w:val="24"/>
        </w:rPr>
        <w:sectPr w:rsidR="009A3251" w:rsidRPr="00495CB1">
          <w:pgSz w:w="11910" w:h="16840"/>
          <w:pgMar w:top="680" w:right="18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3"/>
        <w:gridCol w:w="1909"/>
        <w:gridCol w:w="1303"/>
        <w:gridCol w:w="1301"/>
      </w:tblGrid>
      <w:tr w:rsidR="009A3251" w:rsidRPr="00495CB1">
        <w:trPr>
          <w:trHeight w:val="551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34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34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34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line="272" w:lineRule="exact"/>
              <w:ind w:left="420"/>
              <w:jc w:val="left"/>
              <w:rPr>
                <w:sz w:val="24"/>
              </w:rPr>
            </w:pPr>
            <w:r w:rsidRPr="00495CB1">
              <w:rPr>
                <w:position w:val="1"/>
                <w:sz w:val="24"/>
              </w:rPr>
              <w:t>Q</w:t>
            </w:r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</w:p>
          <w:p w:rsidR="009A3251" w:rsidRPr="00495CB1" w:rsidRDefault="009A3251">
            <w:pPr>
              <w:pStyle w:val="TableParagraph"/>
              <w:spacing w:line="259" w:lineRule="exact"/>
              <w:ind w:left="31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Гкал/ч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Кооперативная,6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124,80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Кооперативная,8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  <w:tr w:rsidR="009A3251" w:rsidRPr="00495CB1">
        <w:trPr>
          <w:trHeight w:val="313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Кооперативная,Спальный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к.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69"/>
              <w:rPr>
                <w:sz w:val="24"/>
              </w:rPr>
            </w:pPr>
            <w:r w:rsidRPr="00495CB1">
              <w:rPr>
                <w:sz w:val="24"/>
              </w:rPr>
              <w:t>374,40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Кооперативная,Учеб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0,12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285,77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Кооперативная,школа,искусств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90,28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Писарева,1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149,76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Писарева,2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124,80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Писарева,3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  <w:tr w:rsidR="009A3251" w:rsidRPr="00495CB1">
        <w:trPr>
          <w:trHeight w:val="314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Писарева,4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124,80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Писарева,5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Писарева,баня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25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439,47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Садовая,1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374,40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74,88</w:t>
            </w:r>
          </w:p>
        </w:tc>
      </w:tr>
      <w:tr w:rsidR="009A3251" w:rsidRPr="00495CB1">
        <w:trPr>
          <w:trHeight w:val="314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Советская,11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0,13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324,48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0,26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648,96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Советская,12А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0,004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9,03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0,23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574,08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Советская,2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374,40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Советская,3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424,32</w:t>
            </w:r>
          </w:p>
        </w:tc>
      </w:tr>
      <w:tr w:rsidR="009A3251" w:rsidRPr="00495CB1">
        <w:trPr>
          <w:trHeight w:val="314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Советская,4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374,40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Советская,5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99,84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Советская,7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0,29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723,84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Советская,8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0,29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723,84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0,57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1422,72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39"/>
              <w:rPr>
                <w:sz w:val="24"/>
              </w:rPr>
            </w:pPr>
            <w:r w:rsidRPr="00495CB1">
              <w:rPr>
                <w:sz w:val="24"/>
              </w:rPr>
              <w:t>Советская,Школа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0,31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738,23</w:t>
            </w:r>
          </w:p>
        </w:tc>
      </w:tr>
      <w:tr w:rsidR="009A3251" w:rsidRPr="00495CB1">
        <w:trPr>
          <w:trHeight w:val="314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Советская,Школа,гараж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18,11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Чапаева,5,5а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49,92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Шкирятова,1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1" w:right="444"/>
              <w:rPr>
                <w:sz w:val="24"/>
              </w:rPr>
            </w:pPr>
            <w:r w:rsidRPr="00495CB1">
              <w:rPr>
                <w:sz w:val="24"/>
              </w:rPr>
              <w:t>0,16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79" w:right="170"/>
              <w:rPr>
                <w:sz w:val="24"/>
              </w:rPr>
            </w:pPr>
            <w:r w:rsidRPr="00495CB1">
              <w:rPr>
                <w:sz w:val="24"/>
              </w:rPr>
              <w:t>399,36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Школьная,6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249,60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Школьная,7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149,76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22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286,22</w:t>
            </w:r>
          </w:p>
        </w:tc>
      </w:tr>
      <w:tr w:rsidR="009A3251" w:rsidRPr="00495CB1">
        <w:trPr>
          <w:trHeight w:val="313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22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5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156,12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0"/>
              <w:rPr>
                <w:sz w:val="24"/>
              </w:rPr>
            </w:pPr>
            <w:r w:rsidRPr="00495CB1">
              <w:rPr>
                <w:sz w:val="24"/>
              </w:rPr>
              <w:t>Школьная,гараж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10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18,11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39"/>
              <w:rPr>
                <w:sz w:val="24"/>
              </w:rPr>
            </w:pPr>
            <w:r w:rsidRPr="00495CB1">
              <w:rPr>
                <w:sz w:val="24"/>
              </w:rPr>
              <w:t>Школьная,мастер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380" w:right="370"/>
              <w:rPr>
                <w:sz w:val="24"/>
              </w:rPr>
            </w:pPr>
            <w:r w:rsidRPr="00495CB1">
              <w:rPr>
                <w:sz w:val="24"/>
              </w:rPr>
              <w:t>16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90,28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0"/>
              <w:rPr>
                <w:sz w:val="24"/>
              </w:rPr>
            </w:pPr>
            <w:r w:rsidRPr="00495CB1">
              <w:rPr>
                <w:sz w:val="24"/>
              </w:rPr>
              <w:t>ИТОГО</w:t>
            </w:r>
            <w:r w:rsidRPr="00495CB1">
              <w:rPr>
                <w:spacing w:val="-6"/>
                <w:sz w:val="24"/>
              </w:rPr>
              <w:t xml:space="preserve"> </w:t>
            </w:r>
            <w:r w:rsidRPr="00495CB1">
              <w:rPr>
                <w:sz w:val="24"/>
              </w:rPr>
              <w:t>по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отоплению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6,965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17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13998,98</w:t>
            </w:r>
          </w:p>
        </w:tc>
      </w:tr>
      <w:tr w:rsidR="009A3251" w:rsidRPr="00495CB1">
        <w:trPr>
          <w:trHeight w:val="315"/>
        </w:trPr>
        <w:tc>
          <w:tcPr>
            <w:tcW w:w="10196" w:type="dxa"/>
            <w:gridSpan w:val="4"/>
          </w:tcPr>
          <w:p w:rsidR="009A3251" w:rsidRPr="00495CB1" w:rsidRDefault="009A3251">
            <w:pPr>
              <w:pStyle w:val="TableParagraph"/>
              <w:spacing w:before="19"/>
              <w:ind w:left="2458" w:right="2450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Нагрузка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отопление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сторонних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потребителей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17,50</w:t>
            </w:r>
          </w:p>
        </w:tc>
      </w:tr>
      <w:tr w:rsidR="009A3251" w:rsidRPr="00495CB1">
        <w:trPr>
          <w:trHeight w:val="313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Комсомольская,Больница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0,0661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5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231,35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Комсомольская,Поликлиника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10,50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Кооперативная,Спальный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к.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0,019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66,50</w:t>
            </w:r>
          </w:p>
        </w:tc>
      </w:tr>
    </w:tbl>
    <w:p w:rsidR="009A3251" w:rsidRPr="00495CB1" w:rsidRDefault="009A3251">
      <w:pPr>
        <w:spacing w:line="259" w:lineRule="exact"/>
        <w:rPr>
          <w:sz w:val="24"/>
        </w:rPr>
        <w:sectPr w:rsidR="009A3251" w:rsidRPr="00495CB1">
          <w:headerReference w:type="default" r:id="rId37"/>
          <w:footerReference w:type="default" r:id="rId38"/>
          <w:pgSz w:w="11910" w:h="16840"/>
          <w:pgMar w:top="980" w:right="1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3"/>
        <w:gridCol w:w="1909"/>
        <w:gridCol w:w="1303"/>
        <w:gridCol w:w="1301"/>
      </w:tblGrid>
      <w:tr w:rsidR="009A3251" w:rsidRPr="00495CB1">
        <w:trPr>
          <w:trHeight w:val="551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34"/>
              <w:ind w:left="250" w:right="243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34"/>
              <w:ind w:left="453" w:right="444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34"/>
              <w:ind w:left="380" w:right="371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line="272" w:lineRule="exact"/>
              <w:ind w:left="420"/>
              <w:jc w:val="left"/>
              <w:rPr>
                <w:sz w:val="24"/>
              </w:rPr>
            </w:pPr>
            <w:r w:rsidRPr="00495CB1">
              <w:rPr>
                <w:position w:val="1"/>
                <w:sz w:val="24"/>
              </w:rPr>
              <w:t>Q</w:t>
            </w:r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</w:p>
          <w:p w:rsidR="009A3251" w:rsidRPr="00495CB1" w:rsidRDefault="009A3251">
            <w:pPr>
              <w:pStyle w:val="TableParagraph"/>
              <w:spacing w:line="259" w:lineRule="exact"/>
              <w:ind w:left="31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Гкал/ч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Кооперативная,Учеб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0,021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36,75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0,006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21,00</w:t>
            </w:r>
          </w:p>
        </w:tc>
      </w:tr>
      <w:tr w:rsidR="009A3251" w:rsidRPr="00495CB1">
        <w:trPr>
          <w:trHeight w:val="313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0,063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5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220,50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0,042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147,00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0,118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413,00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39"/>
              <w:rPr>
                <w:sz w:val="24"/>
              </w:rPr>
            </w:pPr>
            <w:r w:rsidRPr="00495CB1">
              <w:rPr>
                <w:sz w:val="24"/>
              </w:rPr>
              <w:t>Советская,Школа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0,035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61,25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2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0,016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28,00</w:t>
            </w: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1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0,011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6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19,25</w:t>
            </w:r>
          </w:p>
        </w:tc>
      </w:tr>
      <w:tr w:rsidR="009A3251" w:rsidRPr="00495CB1">
        <w:trPr>
          <w:trHeight w:val="314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5"/>
              <w:ind w:left="250" w:right="240"/>
              <w:rPr>
                <w:sz w:val="24"/>
              </w:rPr>
            </w:pPr>
            <w:r w:rsidRPr="00495CB1">
              <w:rPr>
                <w:sz w:val="24"/>
              </w:rPr>
              <w:t>ИТОГО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по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горячему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водоснабжению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5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0,4081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5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before="35" w:line="259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1272,60</w:t>
            </w:r>
          </w:p>
        </w:tc>
      </w:tr>
      <w:tr w:rsidR="009A3251" w:rsidRPr="00495CB1">
        <w:trPr>
          <w:trHeight w:val="315"/>
        </w:trPr>
        <w:tc>
          <w:tcPr>
            <w:tcW w:w="8895" w:type="dxa"/>
            <w:gridSpan w:val="3"/>
          </w:tcPr>
          <w:p w:rsidR="009A3251" w:rsidRPr="00495CB1" w:rsidRDefault="009A3251">
            <w:pPr>
              <w:pStyle w:val="TableParagraph"/>
              <w:spacing w:before="19"/>
              <w:ind w:left="2895" w:right="2890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Производственная</w:t>
            </w:r>
            <w:r w:rsidRPr="00495CB1">
              <w:rPr>
                <w:b/>
                <w:spacing w:val="-10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нагрузка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</w:tr>
      <w:tr w:rsidR="009A3251" w:rsidRPr="00495CB1">
        <w:trPr>
          <w:trHeight w:val="315"/>
        </w:trPr>
        <w:tc>
          <w:tcPr>
            <w:tcW w:w="5683" w:type="dxa"/>
          </w:tcPr>
          <w:p w:rsidR="009A3251" w:rsidRPr="00495CB1" w:rsidRDefault="009A3251">
            <w:pPr>
              <w:pStyle w:val="TableParagraph"/>
              <w:spacing w:before="17"/>
              <w:ind w:left="250" w:right="240"/>
              <w:rPr>
                <w:sz w:val="24"/>
              </w:rPr>
            </w:pPr>
            <w:r w:rsidRPr="00495CB1">
              <w:rPr>
                <w:sz w:val="24"/>
              </w:rPr>
              <w:t>Советская,Фабрика</w:t>
            </w:r>
          </w:p>
        </w:tc>
        <w:tc>
          <w:tcPr>
            <w:tcW w:w="1909" w:type="dxa"/>
          </w:tcPr>
          <w:p w:rsidR="009A3251" w:rsidRPr="00495CB1" w:rsidRDefault="009A3251">
            <w:pPr>
              <w:pStyle w:val="TableParagraph"/>
              <w:spacing w:before="17"/>
              <w:ind w:left="452" w:right="444"/>
              <w:rPr>
                <w:sz w:val="24"/>
              </w:rPr>
            </w:pPr>
            <w:r w:rsidRPr="00495CB1">
              <w:rPr>
                <w:sz w:val="24"/>
              </w:rPr>
              <w:t>1,31</w:t>
            </w:r>
          </w:p>
        </w:tc>
        <w:tc>
          <w:tcPr>
            <w:tcW w:w="1303" w:type="dxa"/>
          </w:tcPr>
          <w:p w:rsidR="009A3251" w:rsidRPr="00495CB1" w:rsidRDefault="009A3251">
            <w:pPr>
              <w:pStyle w:val="TableParagraph"/>
              <w:spacing w:before="17"/>
              <w:ind w:left="8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1301" w:type="dxa"/>
          </w:tcPr>
          <w:p w:rsidR="009A3251" w:rsidRPr="00495CB1" w:rsidRDefault="009A3251">
            <w:pPr>
              <w:pStyle w:val="TableParagraph"/>
              <w:spacing w:line="274" w:lineRule="exact"/>
              <w:ind w:left="180" w:right="170"/>
              <w:rPr>
                <w:sz w:val="24"/>
              </w:rPr>
            </w:pPr>
            <w:r w:rsidRPr="00495CB1">
              <w:rPr>
                <w:sz w:val="24"/>
              </w:rPr>
              <w:t>21140,00</w:t>
            </w:r>
          </w:p>
        </w:tc>
      </w:tr>
    </w:tbl>
    <w:p w:rsidR="009A3251" w:rsidRPr="00495CB1" w:rsidRDefault="009A3251">
      <w:pPr>
        <w:pStyle w:val="BodyText"/>
        <w:spacing w:before="3"/>
        <w:rPr>
          <w:sz w:val="22"/>
        </w:rPr>
      </w:pPr>
    </w:p>
    <w:p w:rsidR="009A3251" w:rsidRPr="00495CB1" w:rsidRDefault="009A3251">
      <w:pPr>
        <w:pStyle w:val="BodyText"/>
        <w:spacing w:before="88"/>
        <w:ind w:right="3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12</w:t>
      </w:r>
    </w:p>
    <w:p w:rsidR="009A3251" w:rsidRPr="00495CB1" w:rsidRDefault="009A3251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7"/>
        <w:gridCol w:w="2041"/>
        <w:gridCol w:w="2855"/>
        <w:gridCol w:w="2854"/>
      </w:tblGrid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before="24"/>
              <w:ind w:left="340" w:right="332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before="24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before="24"/>
              <w:ind w:left="1156" w:right="1147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2" w:lineRule="exact"/>
              <w:ind w:left="812" w:right="804"/>
              <w:rPr>
                <w:sz w:val="24"/>
              </w:rPr>
            </w:pPr>
            <w:r w:rsidRPr="00495CB1">
              <w:rPr>
                <w:position w:val="1"/>
                <w:sz w:val="24"/>
              </w:rPr>
              <w:t>Q</w:t>
            </w:r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  <w:r w:rsidRPr="00495CB1">
              <w:rPr>
                <w:spacing w:val="-2"/>
                <w:position w:val="1"/>
                <w:sz w:val="24"/>
              </w:rPr>
              <w:t xml:space="preserve"> </w:t>
            </w:r>
            <w:r w:rsidRPr="00495CB1">
              <w:rPr>
                <w:position w:val="1"/>
                <w:sz w:val="24"/>
              </w:rPr>
              <w:t>Гкал/ч</w:t>
            </w:r>
          </w:p>
        </w:tc>
      </w:tr>
      <w:tr w:rsidR="009A3251" w:rsidRPr="00495CB1">
        <w:trPr>
          <w:trHeight w:val="329"/>
        </w:trPr>
        <w:tc>
          <w:tcPr>
            <w:tcW w:w="10197" w:type="dxa"/>
            <w:gridSpan w:val="4"/>
          </w:tcPr>
          <w:p w:rsidR="009A3251" w:rsidRPr="00495CB1" w:rsidRDefault="009A3251">
            <w:pPr>
              <w:pStyle w:val="TableParagraph"/>
              <w:ind w:left="1752" w:right="1745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Нагрузка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отопление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сторонних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потребителей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Северная,10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0,055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137,28</w:t>
            </w:r>
          </w:p>
        </w:tc>
      </w:tr>
      <w:tr w:rsidR="009A3251" w:rsidRPr="00495CB1">
        <w:trPr>
          <w:trHeight w:val="330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Северная,13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0,058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144,77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Северная,14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0,059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147,26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Северная,16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0,006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14,98</w:t>
            </w:r>
          </w:p>
        </w:tc>
      </w:tr>
      <w:tr w:rsidR="009A3251" w:rsidRPr="00495CB1">
        <w:trPr>
          <w:trHeight w:val="330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Северная,17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0,026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64,90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Северная,18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0,061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152,26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Северная,19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0,161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401,86</w:t>
            </w:r>
          </w:p>
        </w:tc>
      </w:tr>
      <w:tr w:rsidR="009A3251" w:rsidRPr="00495CB1">
        <w:trPr>
          <w:trHeight w:val="330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Северная,2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0,224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559,10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Северная,21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0,036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89,86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Северная,3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0,068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169,73</w:t>
            </w:r>
          </w:p>
        </w:tc>
      </w:tr>
      <w:tr w:rsidR="009A3251" w:rsidRPr="00495CB1">
        <w:trPr>
          <w:trHeight w:val="330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Северная,4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0,088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219,65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Северная,5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0,006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14,98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Северная,7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24,96</w:t>
            </w:r>
          </w:p>
        </w:tc>
      </w:tr>
      <w:tr w:rsidR="009A3251" w:rsidRPr="00495CB1">
        <w:trPr>
          <w:trHeight w:val="330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5" w:lineRule="exact"/>
              <w:ind w:left="342" w:right="332"/>
              <w:rPr>
                <w:sz w:val="24"/>
              </w:rPr>
            </w:pPr>
            <w:r w:rsidRPr="00495CB1">
              <w:rPr>
                <w:sz w:val="24"/>
              </w:rPr>
              <w:t>Северная,Детсад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0,09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5" w:lineRule="exact"/>
              <w:ind w:left="1155" w:right="1147"/>
              <w:rPr>
                <w:sz w:val="24"/>
              </w:rPr>
            </w:pPr>
            <w:r w:rsidRPr="00495CB1">
              <w:rPr>
                <w:sz w:val="24"/>
              </w:rPr>
              <w:t>20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224,64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39" w:right="332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0,948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jc w:val="left"/>
            </w:pP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2366,21</w:t>
            </w:r>
          </w:p>
        </w:tc>
      </w:tr>
      <w:tr w:rsidR="009A3251" w:rsidRPr="00495CB1">
        <w:trPr>
          <w:trHeight w:val="329"/>
        </w:trPr>
        <w:tc>
          <w:tcPr>
            <w:tcW w:w="10197" w:type="dxa"/>
            <w:gridSpan w:val="4"/>
          </w:tcPr>
          <w:p w:rsidR="009A3251" w:rsidRPr="00495CB1" w:rsidRDefault="009A3251">
            <w:pPr>
              <w:pStyle w:val="TableParagraph"/>
              <w:spacing w:before="26"/>
              <w:ind w:left="1753" w:right="1745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Нагрузка</w:t>
            </w:r>
            <w:r w:rsidRPr="00495CB1">
              <w:rPr>
                <w:b/>
                <w:spacing w:val="-6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на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горячее</w:t>
            </w:r>
            <w:r w:rsidRPr="00495CB1">
              <w:rPr>
                <w:b/>
                <w:spacing w:val="-5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водоснабжение</w:t>
            </w:r>
            <w:r w:rsidRPr="00495CB1">
              <w:rPr>
                <w:b/>
                <w:spacing w:val="-4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сторонних</w:t>
            </w:r>
            <w:r w:rsidRPr="00495CB1">
              <w:rPr>
                <w:b/>
                <w:spacing w:val="-6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потребителей</w:t>
            </w:r>
          </w:p>
        </w:tc>
      </w:tr>
      <w:tr w:rsidR="009A3251" w:rsidRPr="00495CB1">
        <w:trPr>
          <w:trHeight w:val="330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Заречная,31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5" w:lineRule="exact"/>
              <w:ind w:left="519" w:right="509"/>
              <w:rPr>
                <w:sz w:val="24"/>
              </w:rPr>
            </w:pPr>
            <w:r w:rsidRPr="00495CB1">
              <w:rPr>
                <w:sz w:val="24"/>
              </w:rPr>
              <w:t>0,002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5" w:lineRule="exact"/>
              <w:ind w:left="812" w:right="803"/>
              <w:rPr>
                <w:sz w:val="24"/>
              </w:rPr>
            </w:pPr>
            <w:r w:rsidRPr="00495CB1">
              <w:rPr>
                <w:sz w:val="24"/>
              </w:rPr>
              <w:t>4,42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Заречная,32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09"/>
              <w:rPr>
                <w:sz w:val="24"/>
              </w:rPr>
            </w:pPr>
            <w:r w:rsidRPr="00495CB1">
              <w:rPr>
                <w:sz w:val="24"/>
              </w:rPr>
              <w:t>0,002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3"/>
              <w:rPr>
                <w:sz w:val="24"/>
              </w:rPr>
            </w:pPr>
            <w:r w:rsidRPr="00495CB1">
              <w:rPr>
                <w:sz w:val="24"/>
              </w:rPr>
              <w:t>4,42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Северная,13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22,10</w:t>
            </w:r>
          </w:p>
        </w:tc>
      </w:tr>
      <w:tr w:rsidR="009A3251" w:rsidRPr="00495CB1">
        <w:trPr>
          <w:trHeight w:val="330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Северная,17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0,008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17,68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Северная,19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0,064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141,44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Северная,2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0,022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48,62</w:t>
            </w:r>
          </w:p>
        </w:tc>
      </w:tr>
      <w:tr w:rsidR="009A3251" w:rsidRPr="00495CB1">
        <w:trPr>
          <w:trHeight w:val="330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5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Северная,21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0,015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5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33,15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1" w:right="332"/>
              <w:rPr>
                <w:sz w:val="24"/>
              </w:rPr>
            </w:pPr>
            <w:r w:rsidRPr="00495CB1">
              <w:rPr>
                <w:sz w:val="24"/>
              </w:rPr>
              <w:t>Северная,3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0,007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15,47</w:t>
            </w:r>
          </w:p>
        </w:tc>
      </w:tr>
    </w:tbl>
    <w:p w:rsidR="009A3251" w:rsidRPr="00495CB1" w:rsidRDefault="009A3251">
      <w:pPr>
        <w:spacing w:line="274" w:lineRule="exact"/>
        <w:rPr>
          <w:sz w:val="24"/>
        </w:rPr>
        <w:sectPr w:rsidR="009A3251" w:rsidRPr="00495CB1">
          <w:pgSz w:w="11910" w:h="16840"/>
          <w:pgMar w:top="980" w:right="1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7"/>
        <w:gridCol w:w="2041"/>
        <w:gridCol w:w="2855"/>
        <w:gridCol w:w="2854"/>
      </w:tblGrid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before="24"/>
              <w:ind w:left="340" w:right="332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before="24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Q,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before="24"/>
              <w:ind w:left="1156" w:right="1147"/>
              <w:rPr>
                <w:sz w:val="24"/>
              </w:rPr>
            </w:pPr>
            <w:r w:rsidRPr="00495CB1">
              <w:rPr>
                <w:sz w:val="24"/>
              </w:rPr>
              <w:t>t.,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°С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2" w:lineRule="exact"/>
              <w:ind w:left="812" w:right="804"/>
              <w:rPr>
                <w:sz w:val="24"/>
              </w:rPr>
            </w:pPr>
            <w:r w:rsidRPr="00495CB1">
              <w:rPr>
                <w:position w:val="1"/>
                <w:sz w:val="24"/>
              </w:rPr>
              <w:t>Q</w:t>
            </w:r>
            <w:r w:rsidRPr="00495CB1">
              <w:rPr>
                <w:sz w:val="16"/>
              </w:rPr>
              <w:t>год</w:t>
            </w:r>
            <w:r w:rsidRPr="00495CB1">
              <w:rPr>
                <w:position w:val="1"/>
                <w:sz w:val="24"/>
              </w:rPr>
              <w:t>,</w:t>
            </w:r>
            <w:r w:rsidRPr="00495CB1">
              <w:rPr>
                <w:spacing w:val="-2"/>
                <w:position w:val="1"/>
                <w:sz w:val="24"/>
              </w:rPr>
              <w:t xml:space="preserve"> </w:t>
            </w:r>
            <w:r w:rsidRPr="00495CB1">
              <w:rPr>
                <w:position w:val="1"/>
                <w:sz w:val="24"/>
              </w:rPr>
              <w:t>Гкал/ч</w:t>
            </w:r>
          </w:p>
        </w:tc>
      </w:tr>
      <w:tr w:rsidR="009A3251" w:rsidRPr="00495CB1">
        <w:trPr>
          <w:trHeight w:val="329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4" w:lineRule="exact"/>
              <w:ind w:left="342" w:right="332"/>
              <w:rPr>
                <w:sz w:val="24"/>
              </w:rPr>
            </w:pPr>
            <w:r w:rsidRPr="00495CB1">
              <w:rPr>
                <w:sz w:val="24"/>
              </w:rPr>
              <w:t>Северная,Детсад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4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0,005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4" w:lineRule="exact"/>
              <w:ind w:left="812" w:right="804"/>
              <w:rPr>
                <w:sz w:val="24"/>
              </w:rPr>
            </w:pPr>
            <w:r w:rsidRPr="00495CB1">
              <w:rPr>
                <w:sz w:val="24"/>
              </w:rPr>
              <w:t>5,53</w:t>
            </w:r>
          </w:p>
        </w:tc>
      </w:tr>
      <w:tr w:rsidR="009A3251" w:rsidRPr="00495CB1">
        <w:trPr>
          <w:trHeight w:val="330"/>
        </w:trPr>
        <w:tc>
          <w:tcPr>
            <w:tcW w:w="2447" w:type="dxa"/>
          </w:tcPr>
          <w:p w:rsidR="009A3251" w:rsidRPr="00495CB1" w:rsidRDefault="009A3251">
            <w:pPr>
              <w:pStyle w:val="TableParagraph"/>
              <w:spacing w:line="275" w:lineRule="exact"/>
              <w:ind w:left="339" w:right="332"/>
              <w:rPr>
                <w:sz w:val="24"/>
              </w:rPr>
            </w:pPr>
            <w:r w:rsidRPr="00495CB1">
              <w:rPr>
                <w:sz w:val="24"/>
              </w:rPr>
              <w:t>ИТОГО:</w:t>
            </w:r>
          </w:p>
        </w:tc>
        <w:tc>
          <w:tcPr>
            <w:tcW w:w="2041" w:type="dxa"/>
          </w:tcPr>
          <w:p w:rsidR="009A3251" w:rsidRPr="00495CB1" w:rsidRDefault="009A3251">
            <w:pPr>
              <w:pStyle w:val="TableParagraph"/>
              <w:spacing w:line="275" w:lineRule="exact"/>
              <w:ind w:left="519" w:right="511"/>
              <w:rPr>
                <w:sz w:val="24"/>
              </w:rPr>
            </w:pPr>
            <w:r w:rsidRPr="00495CB1">
              <w:rPr>
                <w:sz w:val="24"/>
              </w:rPr>
              <w:t>0,135</w:t>
            </w:r>
          </w:p>
        </w:tc>
        <w:tc>
          <w:tcPr>
            <w:tcW w:w="2855" w:type="dxa"/>
          </w:tcPr>
          <w:p w:rsidR="009A3251" w:rsidRPr="00495CB1" w:rsidRDefault="009A3251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-</w:t>
            </w:r>
          </w:p>
        </w:tc>
        <w:tc>
          <w:tcPr>
            <w:tcW w:w="2854" w:type="dxa"/>
          </w:tcPr>
          <w:p w:rsidR="009A3251" w:rsidRPr="00495CB1" w:rsidRDefault="009A3251">
            <w:pPr>
              <w:pStyle w:val="TableParagraph"/>
              <w:spacing w:line="275" w:lineRule="exact"/>
              <w:ind w:left="812" w:right="803"/>
              <w:rPr>
                <w:sz w:val="24"/>
              </w:rPr>
            </w:pPr>
            <w:r w:rsidRPr="00495CB1">
              <w:rPr>
                <w:sz w:val="24"/>
              </w:rPr>
              <w:t>292,83</w:t>
            </w:r>
          </w:p>
        </w:tc>
      </w:tr>
    </w:tbl>
    <w:p w:rsidR="009A3251" w:rsidRPr="00495CB1" w:rsidRDefault="009A3251" w:rsidP="00BA5B45">
      <w:pPr>
        <w:pStyle w:val="Heading2"/>
        <w:numPr>
          <w:ilvl w:val="2"/>
          <w:numId w:val="20"/>
        </w:numPr>
        <w:tabs>
          <w:tab w:val="left" w:pos="958"/>
        </w:tabs>
        <w:spacing w:before="240" w:line="360" w:lineRule="auto"/>
        <w:ind w:left="113" w:right="381" w:firstLine="0"/>
      </w:pPr>
      <w:bookmarkStart w:id="40" w:name="_Toc162189730"/>
      <w:r w:rsidRPr="00495CB1">
        <w:t>Описание</w:t>
      </w:r>
      <w:r w:rsidRPr="00495CB1">
        <w:rPr>
          <w:spacing w:val="1"/>
        </w:rPr>
        <w:t xml:space="preserve"> </w:t>
      </w:r>
      <w:r w:rsidRPr="00495CB1">
        <w:t>значений</w:t>
      </w:r>
      <w:r w:rsidRPr="00495CB1">
        <w:rPr>
          <w:spacing w:val="1"/>
        </w:rPr>
        <w:t xml:space="preserve"> </w:t>
      </w:r>
      <w:r w:rsidRPr="00495CB1">
        <w:t>расчетных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нагрузок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коллекторах</w:t>
      </w:r>
      <w:r w:rsidRPr="00495CB1">
        <w:rPr>
          <w:spacing w:val="-67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bookmarkEnd w:id="40"/>
    </w:p>
    <w:p w:rsidR="009A3251" w:rsidRPr="00495CB1" w:rsidRDefault="009A3251">
      <w:pPr>
        <w:pStyle w:val="BodyText"/>
        <w:spacing w:before="156" w:line="360" w:lineRule="auto"/>
        <w:ind w:left="113" w:right="383" w:firstLine="709"/>
        <w:jc w:val="both"/>
      </w:pPr>
      <w:r w:rsidRPr="00495CB1">
        <w:t>Расчетной температурой наружного воздуха для Старовичугского городского</w:t>
      </w:r>
      <w:r w:rsidRPr="00495CB1">
        <w:rPr>
          <w:spacing w:val="1"/>
        </w:rPr>
        <w:t xml:space="preserve"> </w:t>
      </w:r>
      <w:r w:rsidRPr="00495CB1">
        <w:t>поселения,</w:t>
      </w:r>
      <w:r w:rsidRPr="00495CB1">
        <w:rPr>
          <w:spacing w:val="-8"/>
        </w:rPr>
        <w:t xml:space="preserve"> </w:t>
      </w:r>
      <w:r w:rsidRPr="00495CB1">
        <w:t>согласно</w:t>
      </w:r>
      <w:r w:rsidRPr="00495CB1">
        <w:rPr>
          <w:spacing w:val="-6"/>
        </w:rPr>
        <w:t xml:space="preserve"> </w:t>
      </w:r>
      <w:r w:rsidRPr="00495CB1">
        <w:t>действующему</w:t>
      </w:r>
      <w:r w:rsidRPr="00495CB1">
        <w:rPr>
          <w:spacing w:val="-5"/>
        </w:rPr>
        <w:t xml:space="preserve"> </w:t>
      </w:r>
      <w:r w:rsidRPr="00495CB1">
        <w:t>СП</w:t>
      </w:r>
      <w:r w:rsidRPr="00495CB1">
        <w:rPr>
          <w:spacing w:val="-7"/>
        </w:rPr>
        <w:t xml:space="preserve"> </w:t>
      </w:r>
      <w:r w:rsidRPr="00495CB1">
        <w:t>131.13330.2012</w:t>
      </w:r>
      <w:r w:rsidRPr="00495CB1">
        <w:rPr>
          <w:spacing w:val="-6"/>
        </w:rPr>
        <w:t xml:space="preserve"> </w:t>
      </w:r>
      <w:r w:rsidRPr="00495CB1">
        <w:t>актуализированной</w:t>
      </w:r>
      <w:r w:rsidRPr="00495CB1">
        <w:rPr>
          <w:spacing w:val="-7"/>
        </w:rPr>
        <w:t xml:space="preserve"> </w:t>
      </w:r>
      <w:r w:rsidRPr="00495CB1">
        <w:t>редакции</w:t>
      </w:r>
      <w:r w:rsidRPr="00495CB1">
        <w:rPr>
          <w:spacing w:val="-67"/>
        </w:rPr>
        <w:t xml:space="preserve"> </w:t>
      </w:r>
      <w:r w:rsidRPr="00495CB1">
        <w:t>СНиП 23-01-99* "Строительная климатология", является минус 31 градус Цельсия</w:t>
      </w:r>
      <w:r w:rsidRPr="00495CB1">
        <w:rPr>
          <w:spacing w:val="1"/>
        </w:rPr>
        <w:t xml:space="preserve"> </w:t>
      </w:r>
      <w:r w:rsidRPr="00495CB1">
        <w:t>(температура</w:t>
      </w:r>
      <w:r w:rsidRPr="00495CB1">
        <w:rPr>
          <w:spacing w:val="-5"/>
        </w:rPr>
        <w:t xml:space="preserve"> </w:t>
      </w:r>
      <w:r w:rsidRPr="00495CB1">
        <w:t>воздуха</w:t>
      </w:r>
      <w:r w:rsidRPr="00495CB1">
        <w:rPr>
          <w:spacing w:val="-3"/>
        </w:rPr>
        <w:t xml:space="preserve"> </w:t>
      </w:r>
      <w:r w:rsidRPr="00495CB1">
        <w:t>наиболее</w:t>
      </w:r>
      <w:r w:rsidRPr="00495CB1">
        <w:rPr>
          <w:spacing w:val="-3"/>
        </w:rPr>
        <w:t xml:space="preserve"> </w:t>
      </w:r>
      <w:r w:rsidRPr="00495CB1">
        <w:t>холодной</w:t>
      </w:r>
      <w:r w:rsidRPr="00495CB1">
        <w:rPr>
          <w:spacing w:val="-2"/>
        </w:rPr>
        <w:t xml:space="preserve"> </w:t>
      </w:r>
      <w:r w:rsidRPr="00495CB1">
        <w:t>пятидневки,</w:t>
      </w:r>
      <w:r w:rsidRPr="00495CB1">
        <w:rPr>
          <w:spacing w:val="-3"/>
        </w:rPr>
        <w:t xml:space="preserve"> </w:t>
      </w:r>
      <w:r w:rsidRPr="00495CB1">
        <w:t>°С,</w:t>
      </w:r>
      <w:r w:rsidRPr="00495CB1">
        <w:rPr>
          <w:spacing w:val="-2"/>
        </w:rPr>
        <w:t xml:space="preserve"> </w:t>
      </w:r>
      <w:r w:rsidRPr="00495CB1">
        <w:t>обеспеченностью</w:t>
      </w:r>
      <w:r w:rsidRPr="00495CB1">
        <w:rPr>
          <w:spacing w:val="-2"/>
        </w:rPr>
        <w:t xml:space="preserve"> </w:t>
      </w:r>
      <w:r w:rsidRPr="00495CB1">
        <w:t>0,92).</w:t>
      </w:r>
    </w:p>
    <w:p w:rsidR="009A3251" w:rsidRPr="00495CB1" w:rsidRDefault="009A3251">
      <w:pPr>
        <w:pStyle w:val="BodyText"/>
        <w:ind w:left="823"/>
        <w:jc w:val="both"/>
      </w:pPr>
      <w:r w:rsidRPr="00495CB1">
        <w:t>Продолжительность</w:t>
      </w:r>
      <w:r w:rsidRPr="00495CB1">
        <w:rPr>
          <w:spacing w:val="45"/>
        </w:rPr>
        <w:t xml:space="preserve"> </w:t>
      </w:r>
      <w:r w:rsidRPr="00495CB1">
        <w:t>периода,</w:t>
      </w:r>
      <w:r w:rsidRPr="00495CB1">
        <w:rPr>
          <w:spacing w:val="114"/>
        </w:rPr>
        <w:t xml:space="preserve"> </w:t>
      </w:r>
      <w:r w:rsidRPr="00495CB1">
        <w:t>со</w:t>
      </w:r>
      <w:r w:rsidRPr="00495CB1">
        <w:rPr>
          <w:spacing w:val="115"/>
        </w:rPr>
        <w:t xml:space="preserve"> </w:t>
      </w:r>
      <w:r w:rsidRPr="00495CB1">
        <w:t>средней</w:t>
      </w:r>
      <w:r w:rsidRPr="00495CB1">
        <w:rPr>
          <w:spacing w:val="114"/>
        </w:rPr>
        <w:t xml:space="preserve"> </w:t>
      </w:r>
      <w:r w:rsidRPr="00495CB1">
        <w:t>суточной</w:t>
      </w:r>
      <w:r w:rsidRPr="00495CB1">
        <w:rPr>
          <w:spacing w:val="113"/>
        </w:rPr>
        <w:t xml:space="preserve"> </w:t>
      </w:r>
      <w:r w:rsidRPr="00495CB1">
        <w:t>температурой</w:t>
      </w:r>
      <w:r w:rsidRPr="00495CB1">
        <w:rPr>
          <w:spacing w:val="113"/>
        </w:rPr>
        <w:t xml:space="preserve"> </w:t>
      </w:r>
      <w:r w:rsidRPr="00495CB1">
        <w:t>воздуха</w:t>
      </w:r>
    </w:p>
    <w:p w:rsidR="009A3251" w:rsidRPr="00495CB1" w:rsidRDefault="009A3251">
      <w:pPr>
        <w:pStyle w:val="BodyText"/>
        <w:spacing w:before="162" w:line="360" w:lineRule="auto"/>
        <w:ind w:left="113" w:right="382" w:hanging="1"/>
        <w:jc w:val="both"/>
      </w:pPr>
      <w:r w:rsidRPr="00495CB1">
        <w:t>≤</w:t>
      </w:r>
      <w:r w:rsidRPr="00495CB1">
        <w:rPr>
          <w:spacing w:val="-15"/>
        </w:rPr>
        <w:t xml:space="preserve"> </w:t>
      </w:r>
      <w:r w:rsidRPr="00495CB1">
        <w:t>8°С,</w:t>
      </w:r>
      <w:r w:rsidRPr="00495CB1">
        <w:rPr>
          <w:spacing w:val="-15"/>
        </w:rPr>
        <w:t xml:space="preserve"> </w:t>
      </w:r>
      <w:r w:rsidRPr="00495CB1">
        <w:t>согласно</w:t>
      </w:r>
      <w:r w:rsidRPr="00495CB1">
        <w:rPr>
          <w:spacing w:val="-14"/>
        </w:rPr>
        <w:t xml:space="preserve"> </w:t>
      </w:r>
      <w:r w:rsidRPr="00495CB1">
        <w:t>СП</w:t>
      </w:r>
      <w:r w:rsidRPr="00495CB1">
        <w:rPr>
          <w:spacing w:val="-14"/>
        </w:rPr>
        <w:t xml:space="preserve"> </w:t>
      </w:r>
      <w:r w:rsidRPr="00495CB1">
        <w:t>131.13330.2012</w:t>
      </w:r>
      <w:r w:rsidRPr="00495CB1">
        <w:rPr>
          <w:spacing w:val="-13"/>
        </w:rPr>
        <w:t xml:space="preserve"> </w:t>
      </w:r>
      <w:r w:rsidRPr="00495CB1">
        <w:t>"Строительная</w:t>
      </w:r>
      <w:r w:rsidRPr="00495CB1">
        <w:rPr>
          <w:spacing w:val="-15"/>
        </w:rPr>
        <w:t xml:space="preserve"> </w:t>
      </w:r>
      <w:r w:rsidRPr="00495CB1">
        <w:t>климатология.</w:t>
      </w:r>
      <w:r w:rsidRPr="00495CB1">
        <w:rPr>
          <w:spacing w:val="-14"/>
        </w:rPr>
        <w:t xml:space="preserve"> </w:t>
      </w:r>
      <w:r w:rsidRPr="00495CB1">
        <w:t>Актуализированная</w:t>
      </w:r>
      <w:r w:rsidRPr="00495CB1">
        <w:rPr>
          <w:spacing w:val="-68"/>
        </w:rPr>
        <w:t xml:space="preserve"> </w:t>
      </w:r>
      <w:r w:rsidRPr="00495CB1">
        <w:t>редакция</w:t>
      </w:r>
      <w:r w:rsidRPr="00495CB1">
        <w:rPr>
          <w:spacing w:val="-1"/>
        </w:rPr>
        <w:t xml:space="preserve"> </w:t>
      </w:r>
      <w:r w:rsidRPr="00495CB1">
        <w:t>СНиП 23-01-99* составляет</w:t>
      </w:r>
      <w:r w:rsidRPr="00495CB1">
        <w:rPr>
          <w:spacing w:val="1"/>
        </w:rPr>
        <w:t xml:space="preserve"> </w:t>
      </w:r>
      <w:r w:rsidRPr="00495CB1">
        <w:t>221</w:t>
      </w:r>
      <w:r w:rsidRPr="00495CB1">
        <w:rPr>
          <w:spacing w:val="-1"/>
        </w:rPr>
        <w:t xml:space="preserve"> </w:t>
      </w:r>
      <w:r w:rsidRPr="00495CB1">
        <w:t>сутки.</w:t>
      </w:r>
    </w:p>
    <w:p w:rsidR="009A3251" w:rsidRPr="00495CB1" w:rsidRDefault="009A3251">
      <w:pPr>
        <w:pStyle w:val="BodyText"/>
        <w:ind w:left="113"/>
        <w:jc w:val="both"/>
      </w:pP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13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1"/>
        </w:rPr>
        <w:t xml:space="preserve"> </w:t>
      </w:r>
      <w:r w:rsidRPr="00495CB1">
        <w:t>величины</w:t>
      </w:r>
      <w:r w:rsidRPr="00495CB1">
        <w:rPr>
          <w:spacing w:val="-1"/>
        </w:rPr>
        <w:t xml:space="preserve"> </w:t>
      </w:r>
      <w:r w:rsidRPr="00495CB1">
        <w:t>суммарных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нагрузок</w:t>
      </w:r>
      <w:r w:rsidRPr="00495CB1">
        <w:rPr>
          <w:spacing w:val="-3"/>
        </w:rPr>
        <w:t xml:space="preserve"> </w:t>
      </w:r>
      <w:r w:rsidRPr="00495CB1">
        <w:t>потребителей</w:t>
      </w:r>
      <w:r>
        <w:t>.</w:t>
      </w:r>
    </w:p>
    <w:p w:rsidR="009A3251" w:rsidRPr="00495CB1" w:rsidRDefault="009A3251">
      <w:pPr>
        <w:pStyle w:val="BodyText"/>
        <w:spacing w:before="160"/>
        <w:ind w:left="8967"/>
        <w:jc w:val="both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13</w:t>
      </w:r>
    </w:p>
    <w:p w:rsidR="009A3251" w:rsidRPr="00495CB1" w:rsidRDefault="009A3251">
      <w:pPr>
        <w:pStyle w:val="BodyText"/>
        <w:spacing w:before="3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5"/>
        <w:gridCol w:w="5970"/>
        <w:gridCol w:w="3412"/>
      </w:tblGrid>
      <w:tr w:rsidR="009A3251" w:rsidRPr="00495CB1" w:rsidTr="00C66E59">
        <w:trPr>
          <w:trHeight w:val="552"/>
        </w:trPr>
        <w:tc>
          <w:tcPr>
            <w:tcW w:w="815" w:type="dxa"/>
            <w:vAlign w:val="center"/>
          </w:tcPr>
          <w:p w:rsidR="009A3251" w:rsidRPr="00495CB1" w:rsidRDefault="009A3251" w:rsidP="00C66E59">
            <w:pPr>
              <w:pStyle w:val="TableParagraph"/>
              <w:spacing w:line="274" w:lineRule="exact"/>
              <w:ind w:left="144" w:right="135"/>
              <w:rPr>
                <w:sz w:val="24"/>
              </w:rPr>
            </w:pPr>
            <w:r w:rsidRPr="00495CB1">
              <w:rPr>
                <w:sz w:val="24"/>
              </w:rPr>
              <w:t>№п</w:t>
            </w:r>
            <w:r>
              <w:rPr>
                <w:sz w:val="24"/>
              </w:rPr>
              <w:t>/</w:t>
            </w:r>
            <w:r w:rsidRPr="00495CB1">
              <w:rPr>
                <w:sz w:val="24"/>
              </w:rPr>
              <w:t>п</w:t>
            </w:r>
          </w:p>
        </w:tc>
        <w:tc>
          <w:tcPr>
            <w:tcW w:w="5970" w:type="dxa"/>
            <w:vAlign w:val="center"/>
          </w:tcPr>
          <w:p w:rsidR="009A3251" w:rsidRPr="00495CB1" w:rsidRDefault="009A3251" w:rsidP="00C66E59">
            <w:pPr>
              <w:pStyle w:val="TableParagraph"/>
              <w:spacing w:line="274" w:lineRule="exact"/>
              <w:ind w:left="1660" w:right="1651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3412" w:type="dxa"/>
          </w:tcPr>
          <w:p w:rsidR="009A3251" w:rsidRPr="00495CB1" w:rsidRDefault="009A3251">
            <w:pPr>
              <w:pStyle w:val="TableParagraph"/>
              <w:spacing w:line="276" w:lineRule="exact"/>
              <w:ind w:left="506" w:right="488" w:firstLine="145"/>
              <w:jc w:val="left"/>
              <w:rPr>
                <w:sz w:val="24"/>
              </w:rPr>
            </w:pPr>
            <w:r w:rsidRPr="00495CB1">
              <w:rPr>
                <w:sz w:val="24"/>
              </w:rPr>
              <w:t>Суммарная нагрузка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потребителей,</w:t>
            </w:r>
            <w:r w:rsidRPr="00495CB1">
              <w:rPr>
                <w:spacing w:val="-11"/>
                <w:sz w:val="24"/>
              </w:rPr>
              <w:t xml:space="preserve"> </w:t>
            </w:r>
            <w:r w:rsidRPr="00495CB1">
              <w:rPr>
                <w:sz w:val="24"/>
              </w:rPr>
              <w:t>Гкал/час</w:t>
            </w:r>
          </w:p>
        </w:tc>
      </w:tr>
      <w:tr w:rsidR="009A3251" w:rsidRPr="00495CB1" w:rsidTr="00BA5B45">
        <w:trPr>
          <w:trHeight w:val="453"/>
        </w:trPr>
        <w:tc>
          <w:tcPr>
            <w:tcW w:w="815" w:type="dxa"/>
            <w:vAlign w:val="center"/>
          </w:tcPr>
          <w:p w:rsidR="009A3251" w:rsidRPr="00495CB1" w:rsidRDefault="009A3251" w:rsidP="00BA5B45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5970" w:type="dxa"/>
          </w:tcPr>
          <w:p w:rsidR="009A3251" w:rsidRPr="00495CB1" w:rsidRDefault="009A3251">
            <w:pPr>
              <w:pStyle w:val="TableParagraph"/>
              <w:spacing w:before="85"/>
              <w:ind w:left="1660" w:right="1651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3412" w:type="dxa"/>
          </w:tcPr>
          <w:p w:rsidR="009A3251" w:rsidRPr="00495CB1" w:rsidRDefault="009A3251">
            <w:pPr>
              <w:pStyle w:val="TableParagraph"/>
              <w:spacing w:before="85"/>
              <w:ind w:left="1474" w:right="1467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</w:tr>
      <w:tr w:rsidR="009A3251" w:rsidRPr="00495CB1" w:rsidTr="00BA5B45">
        <w:trPr>
          <w:trHeight w:val="454"/>
        </w:trPr>
        <w:tc>
          <w:tcPr>
            <w:tcW w:w="815" w:type="dxa"/>
            <w:vAlign w:val="center"/>
          </w:tcPr>
          <w:p w:rsidR="009A3251" w:rsidRPr="00495CB1" w:rsidRDefault="009A3251" w:rsidP="00BA5B45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5970" w:type="dxa"/>
          </w:tcPr>
          <w:p w:rsidR="009A3251" w:rsidRPr="00495CB1" w:rsidRDefault="009A3251">
            <w:pPr>
              <w:pStyle w:val="TableParagraph"/>
              <w:spacing w:before="86"/>
              <w:ind w:left="1660" w:right="1651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3412" w:type="dxa"/>
          </w:tcPr>
          <w:p w:rsidR="009A3251" w:rsidRPr="00495CB1" w:rsidRDefault="009A3251">
            <w:pPr>
              <w:pStyle w:val="TableParagraph"/>
              <w:spacing w:before="86"/>
              <w:ind w:left="1474" w:right="1467"/>
              <w:rPr>
                <w:sz w:val="24"/>
              </w:rPr>
            </w:pPr>
            <w:r w:rsidRPr="00495CB1">
              <w:rPr>
                <w:sz w:val="24"/>
              </w:rPr>
              <w:t>1,20</w:t>
            </w:r>
          </w:p>
        </w:tc>
      </w:tr>
    </w:tbl>
    <w:p w:rsidR="009A3251" w:rsidRPr="00495CB1" w:rsidRDefault="009A3251">
      <w:pPr>
        <w:ind w:left="114"/>
        <w:jc w:val="both"/>
        <w:rPr>
          <w:sz w:val="20"/>
        </w:rPr>
      </w:pPr>
      <w:r w:rsidRPr="00495CB1">
        <w:rPr>
          <w:sz w:val="20"/>
        </w:rPr>
        <w:t>*с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учётом</w:t>
      </w:r>
      <w:r w:rsidRPr="00495CB1">
        <w:rPr>
          <w:spacing w:val="-4"/>
          <w:sz w:val="20"/>
        </w:rPr>
        <w:t xml:space="preserve"> </w:t>
      </w:r>
      <w:r w:rsidRPr="00495CB1">
        <w:rPr>
          <w:sz w:val="20"/>
        </w:rPr>
        <w:t>величины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потерь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тепловой</w:t>
      </w:r>
      <w:r w:rsidRPr="00495CB1">
        <w:rPr>
          <w:spacing w:val="-4"/>
          <w:sz w:val="20"/>
        </w:rPr>
        <w:t xml:space="preserve"> </w:t>
      </w:r>
      <w:r w:rsidRPr="00495CB1">
        <w:rPr>
          <w:sz w:val="20"/>
        </w:rPr>
        <w:t>энергии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в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тепловых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сетях</w:t>
      </w:r>
      <w:r w:rsidRPr="00495CB1">
        <w:rPr>
          <w:spacing w:val="-4"/>
          <w:sz w:val="20"/>
        </w:rPr>
        <w:t xml:space="preserve"> </w:t>
      </w:r>
      <w:r w:rsidRPr="00495CB1">
        <w:rPr>
          <w:sz w:val="20"/>
        </w:rPr>
        <w:t>при</w:t>
      </w:r>
      <w:r w:rsidRPr="00495CB1">
        <w:rPr>
          <w:spacing w:val="-5"/>
          <w:sz w:val="20"/>
        </w:rPr>
        <w:t xml:space="preserve"> </w:t>
      </w:r>
      <w:r w:rsidRPr="00495CB1">
        <w:rPr>
          <w:sz w:val="20"/>
        </w:rPr>
        <w:t>передаче</w:t>
      </w:r>
    </w:p>
    <w:p w:rsidR="009A3251" w:rsidRPr="00495CB1" w:rsidRDefault="009A3251">
      <w:pPr>
        <w:pStyle w:val="Heading2"/>
        <w:numPr>
          <w:ilvl w:val="2"/>
          <w:numId w:val="20"/>
        </w:numPr>
        <w:tabs>
          <w:tab w:val="left" w:pos="1000"/>
        </w:tabs>
        <w:spacing w:before="179" w:line="360" w:lineRule="auto"/>
        <w:ind w:right="383" w:hanging="1"/>
      </w:pPr>
      <w:bookmarkStart w:id="41" w:name="_Toc162189731"/>
      <w:r w:rsidRPr="00495CB1">
        <w:t>Случаи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условия</w:t>
      </w:r>
      <w:r w:rsidRPr="00495CB1">
        <w:rPr>
          <w:spacing w:val="1"/>
        </w:rPr>
        <w:t xml:space="preserve"> </w:t>
      </w:r>
      <w:r w:rsidRPr="00495CB1">
        <w:t>применения</w:t>
      </w:r>
      <w:r w:rsidRPr="00495CB1">
        <w:rPr>
          <w:spacing w:val="1"/>
        </w:rPr>
        <w:t xml:space="preserve"> </w:t>
      </w:r>
      <w:r w:rsidRPr="00495CB1">
        <w:t>отопления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</w:t>
      </w:r>
      <w:r w:rsidRPr="00495CB1">
        <w:rPr>
          <w:spacing w:val="1"/>
        </w:rPr>
        <w:t xml:space="preserve"> </w:t>
      </w:r>
      <w:r w:rsidRPr="00495CB1">
        <w:t>домах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использованием</w:t>
      </w:r>
      <w:r w:rsidRPr="00495CB1">
        <w:rPr>
          <w:spacing w:val="1"/>
        </w:rPr>
        <w:t xml:space="preserve"> </w:t>
      </w:r>
      <w:r w:rsidRPr="00495CB1">
        <w:t>индивидуальных</w:t>
      </w:r>
      <w:r w:rsidRPr="00495CB1">
        <w:rPr>
          <w:spacing w:val="1"/>
        </w:rPr>
        <w:t xml:space="preserve"> </w:t>
      </w:r>
      <w:r w:rsidRPr="00495CB1">
        <w:t>квартирных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bookmarkEnd w:id="41"/>
    </w:p>
    <w:p w:rsidR="009A3251" w:rsidRPr="00495CB1" w:rsidRDefault="009A3251">
      <w:pPr>
        <w:pStyle w:val="BodyText"/>
        <w:spacing w:before="156" w:line="360" w:lineRule="auto"/>
        <w:ind w:left="113" w:right="380" w:firstLine="493"/>
        <w:jc w:val="both"/>
      </w:pPr>
      <w:r>
        <w:t>Информация</w:t>
      </w:r>
      <w:r w:rsidRPr="00495CB1">
        <w:t xml:space="preserve"> о применении отопления жилых помещений в многоквартирных</w:t>
      </w:r>
      <w:r w:rsidRPr="00495CB1">
        <w:rPr>
          <w:spacing w:val="1"/>
        </w:rPr>
        <w:t xml:space="preserve"> </w:t>
      </w:r>
      <w:r w:rsidRPr="00495CB1">
        <w:t>домах с использованием индивидуальных квартирных источников тепловой энергии</w:t>
      </w:r>
      <w:r w:rsidRPr="00495CB1">
        <w:rPr>
          <w:spacing w:val="-67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>
        <w:t>предоставлена, либо отсутствует.</w:t>
      </w:r>
    </w:p>
    <w:p w:rsidR="009A3251" w:rsidRPr="00495CB1" w:rsidRDefault="009A3251">
      <w:pPr>
        <w:pStyle w:val="Heading2"/>
        <w:numPr>
          <w:ilvl w:val="2"/>
          <w:numId w:val="20"/>
        </w:numPr>
        <w:tabs>
          <w:tab w:val="left" w:pos="814"/>
        </w:tabs>
        <w:spacing w:before="164"/>
        <w:ind w:left="813" w:hanging="700"/>
      </w:pPr>
      <w:bookmarkStart w:id="42" w:name="_Toc162189732"/>
      <w:r w:rsidRPr="00495CB1">
        <w:t>Расчетные значения</w:t>
      </w:r>
      <w:r w:rsidRPr="00495CB1">
        <w:rPr>
          <w:spacing w:val="-4"/>
        </w:rPr>
        <w:t xml:space="preserve"> </w:t>
      </w:r>
      <w:r w:rsidRPr="00495CB1">
        <w:t>потребления</w:t>
      </w:r>
      <w:r w:rsidRPr="00495CB1">
        <w:rPr>
          <w:spacing w:val="-4"/>
        </w:rPr>
        <w:t xml:space="preserve"> </w:t>
      </w:r>
      <w:r w:rsidRPr="00495CB1">
        <w:t>тепловой</w:t>
      </w:r>
      <w:r w:rsidRPr="00495CB1">
        <w:rPr>
          <w:spacing w:val="-4"/>
        </w:rPr>
        <w:t xml:space="preserve"> </w:t>
      </w:r>
      <w:r w:rsidRPr="00495CB1">
        <w:t>энергии</w:t>
      </w:r>
      <w:bookmarkEnd w:id="42"/>
    </w:p>
    <w:p w:rsidR="009A3251" w:rsidRPr="00495CB1" w:rsidRDefault="009A3251">
      <w:pPr>
        <w:pStyle w:val="BodyText"/>
        <w:spacing w:before="1"/>
        <w:ind w:left="8967"/>
        <w:jc w:val="both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14</w:t>
      </w:r>
    </w:p>
    <w:p w:rsidR="009A3251" w:rsidRPr="00495CB1" w:rsidRDefault="009A3251">
      <w:pPr>
        <w:pStyle w:val="BodyText"/>
        <w:spacing w:before="8" w:after="1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4"/>
        <w:gridCol w:w="6158"/>
      </w:tblGrid>
      <w:tr w:rsidR="009A3251" w:rsidRPr="00495CB1">
        <w:trPr>
          <w:trHeight w:val="387"/>
        </w:trPr>
        <w:tc>
          <w:tcPr>
            <w:tcW w:w="3964" w:type="dxa"/>
          </w:tcPr>
          <w:p w:rsidR="009A3251" w:rsidRPr="00495CB1" w:rsidRDefault="009A3251">
            <w:pPr>
              <w:pStyle w:val="TableParagraph"/>
              <w:spacing w:before="42"/>
              <w:ind w:left="67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6158" w:type="dxa"/>
          </w:tcPr>
          <w:p w:rsidR="009A3251" w:rsidRPr="00495CB1" w:rsidRDefault="009A3251">
            <w:pPr>
              <w:pStyle w:val="TableParagraph"/>
              <w:spacing w:before="42"/>
              <w:ind w:left="861" w:right="851"/>
              <w:rPr>
                <w:sz w:val="24"/>
              </w:rPr>
            </w:pPr>
            <w:r w:rsidRPr="00495CB1">
              <w:rPr>
                <w:sz w:val="24"/>
              </w:rPr>
              <w:t>Расчетное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потребление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на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отопление,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Гкал</w:t>
            </w:r>
          </w:p>
        </w:tc>
      </w:tr>
      <w:tr w:rsidR="009A3251" w:rsidRPr="00495CB1" w:rsidTr="004C513D">
        <w:trPr>
          <w:trHeight w:val="386"/>
        </w:trPr>
        <w:tc>
          <w:tcPr>
            <w:tcW w:w="3964" w:type="dxa"/>
            <w:vAlign w:val="center"/>
          </w:tcPr>
          <w:p w:rsidR="009A3251" w:rsidRPr="00495CB1" w:rsidRDefault="009A3251" w:rsidP="004C513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(расчет)</w:t>
            </w:r>
          </w:p>
        </w:tc>
        <w:tc>
          <w:tcPr>
            <w:tcW w:w="6158" w:type="dxa"/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860" w:right="851"/>
              <w:rPr>
                <w:sz w:val="24"/>
              </w:rPr>
            </w:pPr>
            <w:r>
              <w:rPr>
                <w:sz w:val="24"/>
              </w:rPr>
              <w:t>33579</w:t>
            </w:r>
          </w:p>
        </w:tc>
      </w:tr>
      <w:tr w:rsidR="009A3251" w:rsidRPr="00495CB1" w:rsidTr="004C513D">
        <w:trPr>
          <w:trHeight w:val="388"/>
        </w:trPr>
        <w:tc>
          <w:tcPr>
            <w:tcW w:w="3964" w:type="dxa"/>
            <w:vAlign w:val="center"/>
          </w:tcPr>
          <w:p w:rsidR="009A3251" w:rsidRPr="00495CB1" w:rsidRDefault="009A3251" w:rsidP="004C513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(расчет)</w:t>
            </w:r>
          </w:p>
        </w:tc>
        <w:tc>
          <w:tcPr>
            <w:tcW w:w="6158" w:type="dxa"/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860" w:right="851"/>
              <w:rPr>
                <w:sz w:val="24"/>
              </w:rPr>
            </w:pPr>
            <w:r>
              <w:rPr>
                <w:sz w:val="24"/>
              </w:rPr>
              <w:t>1922</w:t>
            </w:r>
          </w:p>
        </w:tc>
      </w:tr>
    </w:tbl>
    <w:p w:rsidR="009A3251" w:rsidRPr="00495CB1" w:rsidRDefault="009A3251">
      <w:pPr>
        <w:spacing w:line="275" w:lineRule="exact"/>
        <w:rPr>
          <w:sz w:val="24"/>
        </w:rPr>
        <w:sectPr w:rsidR="009A3251" w:rsidRPr="00495CB1">
          <w:pgSz w:w="11910" w:h="16840"/>
          <w:pgMar w:top="980" w:right="1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84" style="width:496.1pt;height:.8pt;mso-position-horizontal-relative:char;mso-position-vertical-relative:line" coordsize="9922,16">
            <v:line id="_x0000_s1085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spacing w:before="88" w:line="360" w:lineRule="auto"/>
        <w:ind w:right="843"/>
      </w:pPr>
      <w:bookmarkStart w:id="43" w:name="_TOC_250023"/>
      <w:bookmarkStart w:id="44" w:name="_Toc162189733"/>
      <w:r w:rsidRPr="00495CB1">
        <w:t>Часть 6. Балансы тепловой мощности и тепловой нагрузки в зонах действия</w:t>
      </w:r>
      <w:r w:rsidRPr="00495CB1">
        <w:rPr>
          <w:spacing w:val="-67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bookmarkEnd w:id="43"/>
      <w:r w:rsidRPr="00495CB1">
        <w:t>энергии</w:t>
      </w:r>
      <w:bookmarkEnd w:id="44"/>
    </w:p>
    <w:p w:rsidR="009A3251" w:rsidRPr="00495CB1" w:rsidRDefault="009A3251">
      <w:pPr>
        <w:pStyle w:val="ListParagraph"/>
        <w:numPr>
          <w:ilvl w:val="2"/>
          <w:numId w:val="19"/>
        </w:numPr>
        <w:tabs>
          <w:tab w:val="left" w:pos="839"/>
        </w:tabs>
        <w:spacing w:line="360" w:lineRule="auto"/>
        <w:ind w:right="494" w:hanging="1"/>
        <w:rPr>
          <w:b/>
          <w:sz w:val="28"/>
        </w:rPr>
      </w:pPr>
      <w:r w:rsidRPr="00495CB1">
        <w:rPr>
          <w:b/>
          <w:sz w:val="28"/>
        </w:rPr>
        <w:t>Балансы установленной, располагаемой тепловой мощности и 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нетто,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потерь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сетях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присоединенной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нагрузки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по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каждому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источнику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энергии</w:t>
      </w:r>
    </w:p>
    <w:p w:rsidR="009A3251" w:rsidRPr="00495CB1" w:rsidRDefault="009A3251">
      <w:pPr>
        <w:pStyle w:val="BodyText"/>
        <w:spacing w:line="318" w:lineRule="exact"/>
        <w:ind w:left="8854"/>
        <w:jc w:val="both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15</w:t>
      </w:r>
    </w:p>
    <w:tbl>
      <w:tblPr>
        <w:tblW w:w="4449" w:type="pct"/>
        <w:jc w:val="center"/>
        <w:tblCellMar>
          <w:left w:w="40" w:type="dxa"/>
          <w:right w:w="40" w:type="dxa"/>
        </w:tblCellMar>
        <w:tblLook w:val="0000"/>
      </w:tblPr>
      <w:tblGrid>
        <w:gridCol w:w="1763"/>
        <w:gridCol w:w="1630"/>
        <w:gridCol w:w="1582"/>
        <w:gridCol w:w="1630"/>
        <w:gridCol w:w="1795"/>
        <w:gridCol w:w="1201"/>
      </w:tblGrid>
      <w:tr w:rsidR="009A3251" w:rsidRPr="00495CB1" w:rsidTr="00D16CCB">
        <w:trPr>
          <w:trHeight w:val="1265"/>
          <w:jc w:val="center"/>
        </w:trPr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Мощность нетто, Гкал/час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Присоединенная нагрузка потребителей, Гкал/час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9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Резервная тепловая мощность источника, Гкал/час</w:t>
            </w:r>
          </w:p>
        </w:tc>
      </w:tr>
      <w:tr w:rsidR="009A3251" w:rsidRPr="00495CB1" w:rsidTr="00D16CCB">
        <w:trPr>
          <w:trHeight w:val="633"/>
          <w:jc w:val="center"/>
        </w:trPr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ООО Галтекс котельная ул. Комсомольская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12,74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12,068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4,118</w:t>
            </w:r>
          </w:p>
        </w:tc>
      </w:tr>
      <w:tr w:rsidR="009A3251" w:rsidRPr="00495CB1" w:rsidTr="00D16CCB">
        <w:trPr>
          <w:trHeight w:val="633"/>
          <w:jc w:val="center"/>
        </w:trPr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3251" w:rsidRPr="00495CB1" w:rsidRDefault="009A3251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ООО Галтекс котельная ул. Северная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3,174</w:t>
            </w:r>
          </w:p>
        </w:tc>
        <w:tc>
          <w:tcPr>
            <w:tcW w:w="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1,97</w:t>
            </w:r>
          </w:p>
        </w:tc>
      </w:tr>
    </w:tbl>
    <w:p w:rsidR="009A3251" w:rsidRPr="00495CB1" w:rsidRDefault="009A3251" w:rsidP="007D3D7A">
      <w:pPr>
        <w:pStyle w:val="Heading2"/>
        <w:numPr>
          <w:ilvl w:val="2"/>
          <w:numId w:val="19"/>
        </w:numPr>
        <w:tabs>
          <w:tab w:val="left" w:pos="857"/>
        </w:tabs>
        <w:spacing w:before="240" w:line="360" w:lineRule="auto"/>
        <w:ind w:right="497" w:firstLine="0"/>
      </w:pPr>
      <w:bookmarkStart w:id="45" w:name="_Toc162189734"/>
      <w:r w:rsidRPr="00495CB1">
        <w:t>Резервы и дефициты тепловой мощности нетто по каждому источнику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bookmarkEnd w:id="45"/>
    </w:p>
    <w:p w:rsidR="009A3251" w:rsidRPr="00495CB1" w:rsidRDefault="009A3251" w:rsidP="007D3D7A">
      <w:pPr>
        <w:pStyle w:val="BodyText"/>
        <w:spacing w:line="360" w:lineRule="auto"/>
        <w:ind w:left="113" w:right="487" w:firstLine="709"/>
        <w:jc w:val="both"/>
      </w:pPr>
      <w:r w:rsidRPr="00495CB1">
        <w:t>В таблице 16 представлены значения резервов/дефицитов тепловой мощности</w:t>
      </w:r>
      <w:r w:rsidRPr="00495CB1">
        <w:rPr>
          <w:spacing w:val="-67"/>
        </w:rPr>
        <w:t xml:space="preserve"> </w:t>
      </w:r>
      <w:r w:rsidRPr="00495CB1">
        <w:t>нетто</w:t>
      </w:r>
      <w:r w:rsidRPr="00495CB1">
        <w:rPr>
          <w:spacing w:val="-1"/>
        </w:rPr>
        <w:t xml:space="preserve"> </w:t>
      </w:r>
      <w:r w:rsidRPr="00495CB1">
        <w:t>по каждому</w:t>
      </w:r>
      <w:r w:rsidRPr="00495CB1">
        <w:rPr>
          <w:spacing w:val="-1"/>
        </w:rPr>
        <w:t xml:space="preserve"> </w:t>
      </w:r>
      <w:r w:rsidRPr="00495CB1">
        <w:t>из</w:t>
      </w:r>
      <w:r w:rsidRPr="00495CB1">
        <w:rPr>
          <w:spacing w:val="-1"/>
        </w:rPr>
        <w:t xml:space="preserve"> </w:t>
      </w:r>
      <w:r w:rsidRPr="00495CB1">
        <w:t>источников.</w:t>
      </w:r>
    </w:p>
    <w:p w:rsidR="009A3251" w:rsidRPr="00495CB1" w:rsidRDefault="009A3251">
      <w:pPr>
        <w:pStyle w:val="BodyText"/>
        <w:spacing w:after="3" w:line="319" w:lineRule="exact"/>
        <w:ind w:right="495"/>
        <w:jc w:val="right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16</w:t>
      </w:r>
    </w:p>
    <w:tbl>
      <w:tblPr>
        <w:tblW w:w="48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80"/>
        <w:gridCol w:w="2640"/>
        <w:gridCol w:w="2133"/>
      </w:tblGrid>
      <w:tr w:rsidR="009A3251" w:rsidRPr="00495CB1" w:rsidTr="003D433A">
        <w:trPr>
          <w:trHeight w:val="458"/>
        </w:trPr>
        <w:tc>
          <w:tcPr>
            <w:tcW w:w="2695" w:type="pct"/>
            <w:vMerge w:val="restart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Наименование котельной</w:t>
            </w:r>
          </w:p>
        </w:tc>
        <w:tc>
          <w:tcPr>
            <w:tcW w:w="2305" w:type="pct"/>
            <w:gridSpan w:val="2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Резерв тепловой мощности</w:t>
            </w:r>
          </w:p>
        </w:tc>
      </w:tr>
      <w:tr w:rsidR="009A3251" w:rsidRPr="00495CB1" w:rsidTr="003D433A">
        <w:trPr>
          <w:trHeight w:val="457"/>
        </w:trPr>
        <w:tc>
          <w:tcPr>
            <w:tcW w:w="2695" w:type="pct"/>
            <w:vMerge/>
            <w:tcBorders>
              <w:top w:val="nil"/>
            </w:tcBorders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</w:p>
        </w:tc>
        <w:tc>
          <w:tcPr>
            <w:tcW w:w="1275" w:type="pct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Гкал/час</w:t>
            </w:r>
          </w:p>
        </w:tc>
        <w:tc>
          <w:tcPr>
            <w:tcW w:w="1029" w:type="pct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%</w:t>
            </w:r>
          </w:p>
        </w:tc>
      </w:tr>
      <w:tr w:rsidR="009A3251" w:rsidRPr="00495CB1" w:rsidTr="003D433A">
        <w:trPr>
          <w:trHeight w:val="374"/>
        </w:trPr>
        <w:tc>
          <w:tcPr>
            <w:tcW w:w="2695" w:type="pct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1</w:t>
            </w:r>
          </w:p>
        </w:tc>
        <w:tc>
          <w:tcPr>
            <w:tcW w:w="1275" w:type="pct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1029" w:type="pct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32,32</w:t>
            </w:r>
          </w:p>
        </w:tc>
      </w:tr>
      <w:tr w:rsidR="009A3251" w:rsidRPr="00495CB1" w:rsidTr="003D433A">
        <w:trPr>
          <w:trHeight w:val="438"/>
        </w:trPr>
        <w:tc>
          <w:tcPr>
            <w:tcW w:w="2695" w:type="pct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3</w:t>
            </w:r>
          </w:p>
        </w:tc>
        <w:tc>
          <w:tcPr>
            <w:tcW w:w="1275" w:type="pct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1,97</w:t>
            </w:r>
          </w:p>
        </w:tc>
        <w:tc>
          <w:tcPr>
            <w:tcW w:w="1029" w:type="pct"/>
            <w:vAlign w:val="center"/>
          </w:tcPr>
          <w:p w:rsidR="009A3251" w:rsidRPr="00495CB1" w:rsidRDefault="009A3251" w:rsidP="003D433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61,95</w:t>
            </w:r>
          </w:p>
        </w:tc>
      </w:tr>
    </w:tbl>
    <w:p w:rsidR="009A3251" w:rsidRPr="00495CB1" w:rsidRDefault="009A3251" w:rsidP="007D3D7A">
      <w:pPr>
        <w:pStyle w:val="Heading2"/>
        <w:numPr>
          <w:ilvl w:val="2"/>
          <w:numId w:val="19"/>
        </w:numPr>
        <w:tabs>
          <w:tab w:val="left" w:pos="812"/>
        </w:tabs>
        <w:spacing w:before="240" w:line="360" w:lineRule="auto"/>
        <w:ind w:right="495" w:firstLine="0"/>
      </w:pPr>
      <w:bookmarkStart w:id="46" w:name="_Toc162189735"/>
      <w:r w:rsidRPr="00495CB1">
        <w:t>Гидравлические</w:t>
      </w:r>
      <w:r w:rsidRPr="00495CB1">
        <w:rPr>
          <w:spacing w:val="-8"/>
        </w:rPr>
        <w:t xml:space="preserve"> </w:t>
      </w:r>
      <w:r w:rsidRPr="00495CB1">
        <w:t>режимы,</w:t>
      </w:r>
      <w:r w:rsidRPr="00495CB1">
        <w:rPr>
          <w:spacing w:val="-9"/>
        </w:rPr>
        <w:t xml:space="preserve"> </w:t>
      </w:r>
      <w:r w:rsidRPr="00495CB1">
        <w:t>обеспечивающие</w:t>
      </w:r>
      <w:r w:rsidRPr="00495CB1">
        <w:rPr>
          <w:spacing w:val="-7"/>
        </w:rPr>
        <w:t xml:space="preserve"> </w:t>
      </w:r>
      <w:r w:rsidRPr="00495CB1">
        <w:t>передачу</w:t>
      </w:r>
      <w:r w:rsidRPr="00495CB1">
        <w:rPr>
          <w:spacing w:val="-7"/>
        </w:rPr>
        <w:t xml:space="preserve"> </w:t>
      </w:r>
      <w:r w:rsidRPr="00495CB1">
        <w:t>тепловой</w:t>
      </w:r>
      <w:r w:rsidRPr="00495CB1">
        <w:rPr>
          <w:spacing w:val="-8"/>
        </w:rPr>
        <w:t xml:space="preserve"> </w:t>
      </w:r>
      <w:r w:rsidRPr="00495CB1">
        <w:t>энергии</w:t>
      </w:r>
      <w:r w:rsidRPr="00495CB1">
        <w:rPr>
          <w:spacing w:val="-8"/>
        </w:rPr>
        <w:t xml:space="preserve"> </w:t>
      </w:r>
      <w:r w:rsidRPr="00495CB1">
        <w:t>от</w:t>
      </w:r>
      <w:r w:rsidRPr="00495CB1">
        <w:rPr>
          <w:spacing w:val="-68"/>
        </w:rPr>
        <w:t xml:space="preserve"> </w:t>
      </w:r>
      <w:r w:rsidRPr="00495CB1">
        <w:t>источника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до</w:t>
      </w:r>
      <w:r w:rsidRPr="00495CB1">
        <w:rPr>
          <w:spacing w:val="-1"/>
        </w:rPr>
        <w:t xml:space="preserve"> </w:t>
      </w:r>
      <w:r w:rsidRPr="00495CB1">
        <w:t>самого</w:t>
      </w:r>
      <w:r w:rsidRPr="00495CB1">
        <w:rPr>
          <w:spacing w:val="-1"/>
        </w:rPr>
        <w:t xml:space="preserve"> </w:t>
      </w:r>
      <w:r w:rsidRPr="00495CB1">
        <w:t>удаленного потребителя</w:t>
      </w:r>
      <w:bookmarkEnd w:id="46"/>
    </w:p>
    <w:p w:rsidR="009A3251" w:rsidRPr="00495CB1" w:rsidRDefault="009A3251" w:rsidP="007D3D7A">
      <w:pPr>
        <w:spacing w:line="360" w:lineRule="auto"/>
        <w:ind w:right="504" w:firstLine="567"/>
        <w:jc w:val="both"/>
        <w:rPr>
          <w:sz w:val="28"/>
          <w:szCs w:val="28"/>
        </w:rPr>
      </w:pPr>
      <w:r w:rsidRPr="00495CB1">
        <w:rPr>
          <w:sz w:val="28"/>
          <w:szCs w:val="28"/>
        </w:rPr>
        <w:t>Более детальный расчет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к потребителю представлена в электронной модели системы теплоснабжения п. Старая Вичуга на базе Графико-информационном расчетном комплексе «ТеплоЭксперт» для наладки тепловых и гидравлических режимов работы.</w:t>
      </w:r>
    </w:p>
    <w:p w:rsidR="009A3251" w:rsidRPr="00495CB1" w:rsidRDefault="009A3251" w:rsidP="007D3D7A"/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86" style="width:502.05pt;height:.8pt;mso-position-horizontal-relative:char;mso-position-vertical-relative:line" coordsize="10041,16">
            <v:line id="_x0000_s1087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4" w:right="495" w:firstLine="567"/>
        <w:jc w:val="both"/>
      </w:pPr>
      <w:r w:rsidRPr="00495CB1">
        <w:t>Результаты</w:t>
      </w:r>
      <w:r w:rsidRPr="00495CB1">
        <w:rPr>
          <w:spacing w:val="1"/>
        </w:rPr>
        <w:t xml:space="preserve"> </w:t>
      </w:r>
      <w:r w:rsidRPr="00495CB1">
        <w:t>гидравлического</w:t>
      </w:r>
      <w:r w:rsidRPr="00495CB1">
        <w:rPr>
          <w:spacing w:val="1"/>
        </w:rPr>
        <w:t xml:space="preserve"> </w:t>
      </w:r>
      <w:r w:rsidRPr="00495CB1">
        <w:t>расчета</w:t>
      </w:r>
      <w:r w:rsidRPr="00495CB1">
        <w:rPr>
          <w:spacing w:val="1"/>
        </w:rPr>
        <w:t xml:space="preserve"> </w:t>
      </w:r>
      <w:r w:rsidRPr="00495CB1">
        <w:t>режимов,</w:t>
      </w:r>
      <w:r w:rsidRPr="00495CB1">
        <w:rPr>
          <w:spacing w:val="1"/>
        </w:rPr>
        <w:t xml:space="preserve"> </w:t>
      </w:r>
      <w:r w:rsidRPr="00495CB1">
        <w:t>обеспечивающих</w:t>
      </w:r>
      <w:r w:rsidRPr="00495CB1">
        <w:rPr>
          <w:spacing w:val="1"/>
        </w:rPr>
        <w:t xml:space="preserve"> </w:t>
      </w:r>
      <w:r w:rsidRPr="00495CB1">
        <w:t>передачу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2"/>
        </w:rPr>
        <w:t xml:space="preserve"> </w:t>
      </w:r>
      <w:r w:rsidRPr="00495CB1">
        <w:t>энергии</w:t>
      </w:r>
      <w:r w:rsidRPr="00495CB1">
        <w:rPr>
          <w:spacing w:val="-12"/>
        </w:rPr>
        <w:t xml:space="preserve"> </w:t>
      </w:r>
      <w:r w:rsidRPr="00495CB1">
        <w:t>от</w:t>
      </w:r>
      <w:r w:rsidRPr="00495CB1">
        <w:rPr>
          <w:spacing w:val="-13"/>
        </w:rPr>
        <w:t xml:space="preserve"> </w:t>
      </w:r>
      <w:r w:rsidRPr="00495CB1">
        <w:t>источника</w:t>
      </w:r>
      <w:r w:rsidRPr="00495CB1">
        <w:rPr>
          <w:spacing w:val="-12"/>
        </w:rPr>
        <w:t xml:space="preserve"> </w:t>
      </w:r>
      <w:r w:rsidRPr="00495CB1">
        <w:t>тепловой</w:t>
      </w:r>
      <w:r w:rsidRPr="00495CB1">
        <w:rPr>
          <w:spacing w:val="-13"/>
        </w:rPr>
        <w:t xml:space="preserve"> </w:t>
      </w:r>
      <w:r w:rsidRPr="00495CB1">
        <w:t>энергии</w:t>
      </w:r>
      <w:r w:rsidRPr="00495CB1">
        <w:rPr>
          <w:spacing w:val="-12"/>
        </w:rPr>
        <w:t xml:space="preserve"> </w:t>
      </w:r>
      <w:r w:rsidRPr="00495CB1">
        <w:t>до</w:t>
      </w:r>
      <w:r w:rsidRPr="00495CB1">
        <w:rPr>
          <w:spacing w:val="-13"/>
        </w:rPr>
        <w:t xml:space="preserve"> </w:t>
      </w:r>
      <w:r w:rsidRPr="00495CB1">
        <w:t>самого</w:t>
      </w:r>
      <w:r w:rsidRPr="00495CB1">
        <w:rPr>
          <w:spacing w:val="-12"/>
        </w:rPr>
        <w:t xml:space="preserve"> </w:t>
      </w:r>
      <w:r w:rsidRPr="00495CB1">
        <w:t>удаленного</w:t>
      </w:r>
      <w:r w:rsidRPr="00495CB1">
        <w:rPr>
          <w:spacing w:val="-13"/>
        </w:rPr>
        <w:t xml:space="preserve"> </w:t>
      </w:r>
      <w:r w:rsidRPr="00495CB1">
        <w:t>потребителя</w:t>
      </w:r>
      <w:r w:rsidRPr="00495CB1">
        <w:rPr>
          <w:spacing w:val="-67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характеризующих</w:t>
      </w:r>
      <w:r w:rsidRPr="00495CB1">
        <w:rPr>
          <w:spacing w:val="1"/>
        </w:rPr>
        <w:t xml:space="preserve"> </w:t>
      </w:r>
      <w:r w:rsidRPr="00495CB1">
        <w:t>существующие</w:t>
      </w:r>
      <w:r w:rsidRPr="00495CB1">
        <w:rPr>
          <w:spacing w:val="1"/>
        </w:rPr>
        <w:t xml:space="preserve"> </w:t>
      </w:r>
      <w:r w:rsidRPr="00495CB1">
        <w:t>возможности</w:t>
      </w:r>
      <w:r w:rsidRPr="00495CB1">
        <w:rPr>
          <w:spacing w:val="1"/>
        </w:rPr>
        <w:t xml:space="preserve"> </w:t>
      </w:r>
      <w:r w:rsidRPr="00495CB1">
        <w:t>(резервы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дефициты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пропускной способности) передачи тепловой энергии от источника к потребителю</w:t>
      </w:r>
      <w:r w:rsidRPr="00495CB1">
        <w:rPr>
          <w:spacing w:val="1"/>
        </w:rPr>
        <w:t xml:space="preserve"> </w:t>
      </w:r>
      <w:r w:rsidRPr="00495CB1">
        <w:t>представлены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пункте</w:t>
      </w:r>
      <w:r w:rsidRPr="00495CB1">
        <w:rPr>
          <w:spacing w:val="-1"/>
        </w:rPr>
        <w:t xml:space="preserve"> </w:t>
      </w:r>
      <w:r w:rsidRPr="00495CB1">
        <w:t>4.2</w:t>
      </w:r>
      <w:r w:rsidRPr="00495CB1">
        <w:rPr>
          <w:spacing w:val="-1"/>
        </w:rPr>
        <w:t xml:space="preserve"> </w:t>
      </w:r>
      <w:r w:rsidRPr="00495CB1">
        <w:t>раздела 4 обосновывающих</w:t>
      </w:r>
      <w:r w:rsidRPr="00495CB1">
        <w:rPr>
          <w:spacing w:val="-1"/>
        </w:rPr>
        <w:t xml:space="preserve"> </w:t>
      </w:r>
      <w:r w:rsidRPr="00495CB1">
        <w:t>материалов.</w:t>
      </w:r>
    </w:p>
    <w:p w:rsidR="009A3251" w:rsidRPr="00495CB1" w:rsidRDefault="009A3251">
      <w:pPr>
        <w:pStyle w:val="Heading2"/>
        <w:numPr>
          <w:ilvl w:val="2"/>
          <w:numId w:val="19"/>
        </w:numPr>
        <w:tabs>
          <w:tab w:val="left" w:pos="845"/>
        </w:tabs>
        <w:spacing w:before="3" w:line="360" w:lineRule="auto"/>
        <w:ind w:right="496" w:firstLine="0"/>
      </w:pPr>
      <w:bookmarkStart w:id="47" w:name="_Toc162189736"/>
      <w:r w:rsidRPr="00495CB1">
        <w:t>Причины возникновения дефицитов тепловой мощности и последствий</w:t>
      </w:r>
      <w:r w:rsidRPr="00495CB1">
        <w:rPr>
          <w:spacing w:val="1"/>
        </w:rPr>
        <w:t xml:space="preserve"> </w:t>
      </w:r>
      <w:r w:rsidRPr="00495CB1">
        <w:t>влияния</w:t>
      </w:r>
      <w:r w:rsidRPr="00495CB1">
        <w:rPr>
          <w:spacing w:val="-1"/>
        </w:rPr>
        <w:t xml:space="preserve"> </w:t>
      </w:r>
      <w:r w:rsidRPr="00495CB1">
        <w:t>дефицитов на качество</w:t>
      </w:r>
      <w:r w:rsidRPr="00495CB1">
        <w:rPr>
          <w:spacing w:val="1"/>
        </w:rPr>
        <w:t xml:space="preserve"> </w:t>
      </w:r>
      <w:r w:rsidRPr="00495CB1">
        <w:t>теплоснабжения</w:t>
      </w:r>
      <w:bookmarkEnd w:id="47"/>
    </w:p>
    <w:p w:rsidR="009A3251" w:rsidRPr="00495CB1" w:rsidRDefault="009A3251">
      <w:pPr>
        <w:pStyle w:val="BodyText"/>
        <w:spacing w:line="360" w:lineRule="auto"/>
        <w:ind w:left="113" w:right="494" w:firstLine="709"/>
        <w:jc w:val="both"/>
      </w:pPr>
      <w:r w:rsidRPr="00495CB1">
        <w:t>Дефицит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первую</w:t>
      </w:r>
      <w:r w:rsidRPr="00495CB1">
        <w:rPr>
          <w:spacing w:val="1"/>
        </w:rPr>
        <w:t xml:space="preserve"> </w:t>
      </w:r>
      <w:r w:rsidRPr="00495CB1">
        <w:t>очередь,</w:t>
      </w:r>
      <w:r w:rsidRPr="00495CB1">
        <w:rPr>
          <w:spacing w:val="1"/>
        </w:rPr>
        <w:t xml:space="preserve"> </w:t>
      </w:r>
      <w:r w:rsidRPr="00495CB1">
        <w:t>является</w:t>
      </w:r>
      <w:r w:rsidRPr="00495CB1">
        <w:rPr>
          <w:spacing w:val="1"/>
        </w:rPr>
        <w:t xml:space="preserve"> </w:t>
      </w:r>
      <w:r w:rsidRPr="00495CB1">
        <w:t>последствием</w:t>
      </w:r>
      <w:r w:rsidRPr="00495CB1">
        <w:rPr>
          <w:spacing w:val="1"/>
        </w:rPr>
        <w:t xml:space="preserve"> </w:t>
      </w:r>
      <w:r w:rsidRPr="00495CB1">
        <w:t>потери</w:t>
      </w:r>
      <w:r w:rsidRPr="00495CB1">
        <w:rPr>
          <w:spacing w:val="1"/>
        </w:rPr>
        <w:t xml:space="preserve"> </w:t>
      </w:r>
      <w:r w:rsidRPr="00495CB1">
        <w:t>установленной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свою</w:t>
      </w:r>
      <w:r w:rsidRPr="00495CB1">
        <w:rPr>
          <w:spacing w:val="1"/>
        </w:rPr>
        <w:t xml:space="preserve"> </w:t>
      </w:r>
      <w:r w:rsidRPr="00495CB1">
        <w:t>очередь</w:t>
      </w:r>
      <w:r w:rsidRPr="00495CB1">
        <w:rPr>
          <w:spacing w:val="1"/>
        </w:rPr>
        <w:t xml:space="preserve"> </w:t>
      </w:r>
      <w:r w:rsidRPr="00495CB1">
        <w:t>происходит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причине износа теплофикационного оборудования. Также причиной возникновения</w:t>
      </w:r>
      <w:r w:rsidRPr="00495CB1">
        <w:rPr>
          <w:spacing w:val="-67"/>
        </w:rPr>
        <w:t xml:space="preserve"> </w:t>
      </w:r>
      <w:r w:rsidRPr="00495CB1">
        <w:t>дефицита тепловой мощности может служить недостаточное проходное сечение</w:t>
      </w:r>
      <w:r w:rsidRPr="00495CB1">
        <w:rPr>
          <w:spacing w:val="1"/>
        </w:rPr>
        <w:t xml:space="preserve"> </w:t>
      </w:r>
      <w:r w:rsidRPr="00495CB1">
        <w:t>участков тепловой сети.</w:t>
      </w:r>
    </w:p>
    <w:p w:rsidR="009A3251" w:rsidRPr="00495CB1" w:rsidRDefault="009A3251">
      <w:pPr>
        <w:pStyle w:val="BodyText"/>
        <w:spacing w:line="360" w:lineRule="auto"/>
        <w:ind w:left="114" w:right="496" w:firstLine="709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сегодняшний</w:t>
      </w:r>
      <w:r w:rsidRPr="00495CB1">
        <w:rPr>
          <w:spacing w:val="1"/>
        </w:rPr>
        <w:t xml:space="preserve"> </w:t>
      </w:r>
      <w:r w:rsidRPr="00495CB1">
        <w:t>день</w:t>
      </w:r>
      <w:r w:rsidRPr="00495CB1">
        <w:rPr>
          <w:spacing w:val="1"/>
        </w:rPr>
        <w:t xml:space="preserve"> </w:t>
      </w:r>
      <w:r w:rsidRPr="00495CB1">
        <w:t>дефицит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котельных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-1"/>
        </w:rPr>
        <w:t xml:space="preserve"> </w:t>
      </w:r>
      <w:r w:rsidRPr="00495CB1">
        <w:t>городского</w:t>
      </w:r>
      <w:r w:rsidRPr="00495CB1">
        <w:rPr>
          <w:spacing w:val="-1"/>
        </w:rPr>
        <w:t xml:space="preserve"> </w:t>
      </w:r>
      <w:r w:rsidRPr="00495CB1">
        <w:t>поселения</w:t>
      </w:r>
      <w:r w:rsidRPr="00495CB1">
        <w:rPr>
          <w:spacing w:val="-1"/>
        </w:rPr>
        <w:t xml:space="preserve"> </w:t>
      </w:r>
      <w:r w:rsidRPr="00495CB1">
        <w:t>отсутствует.</w:t>
      </w:r>
    </w:p>
    <w:p w:rsidR="009A3251" w:rsidRPr="00495CB1" w:rsidRDefault="009A3251">
      <w:pPr>
        <w:pStyle w:val="Heading2"/>
        <w:numPr>
          <w:ilvl w:val="2"/>
          <w:numId w:val="19"/>
        </w:numPr>
        <w:tabs>
          <w:tab w:val="left" w:pos="918"/>
        </w:tabs>
        <w:spacing w:before="161" w:line="360" w:lineRule="auto"/>
        <w:ind w:right="496" w:firstLine="0"/>
      </w:pPr>
      <w:bookmarkStart w:id="48" w:name="_Toc162189737"/>
      <w:r w:rsidRPr="00495CB1">
        <w:t>Резервы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нетто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возможностей</w:t>
      </w:r>
      <w:r w:rsidRPr="00495CB1">
        <w:rPr>
          <w:spacing w:val="1"/>
        </w:rPr>
        <w:t xml:space="preserve"> </w:t>
      </w:r>
      <w:r w:rsidRPr="00495CB1">
        <w:t>расширения</w:t>
      </w:r>
      <w:r w:rsidRPr="00495CB1">
        <w:rPr>
          <w:spacing w:val="1"/>
        </w:rPr>
        <w:t xml:space="preserve"> </w:t>
      </w:r>
      <w:r w:rsidRPr="00495CB1">
        <w:t>технологических</w:t>
      </w:r>
      <w:r w:rsidRPr="00495CB1">
        <w:rPr>
          <w:spacing w:val="1"/>
        </w:rPr>
        <w:t xml:space="preserve"> </w:t>
      </w:r>
      <w:r w:rsidRPr="00495CB1">
        <w:t>зон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резервами</w:t>
      </w:r>
      <w:r w:rsidRPr="00495CB1">
        <w:rPr>
          <w:spacing w:val="67"/>
        </w:rPr>
        <w:t xml:space="preserve"> </w:t>
      </w:r>
      <w:r w:rsidRPr="00495CB1">
        <w:t>тепловой</w:t>
      </w:r>
      <w:r w:rsidRPr="00495CB1">
        <w:rPr>
          <w:spacing w:val="66"/>
        </w:rPr>
        <w:t xml:space="preserve"> </w:t>
      </w:r>
      <w:r w:rsidRPr="00495CB1">
        <w:t>мощности</w:t>
      </w:r>
      <w:r w:rsidRPr="00495CB1">
        <w:rPr>
          <w:spacing w:val="66"/>
        </w:rPr>
        <w:t xml:space="preserve"> </w:t>
      </w:r>
      <w:r w:rsidRPr="00495CB1">
        <w:t>в</w:t>
      </w:r>
      <w:r w:rsidRPr="00495CB1">
        <w:rPr>
          <w:spacing w:val="68"/>
        </w:rPr>
        <w:t xml:space="preserve"> </w:t>
      </w:r>
      <w:r w:rsidRPr="00495CB1">
        <w:t>зоны</w:t>
      </w:r>
      <w:r w:rsidRPr="00495CB1">
        <w:rPr>
          <w:spacing w:val="66"/>
        </w:rPr>
        <w:t xml:space="preserve"> </w:t>
      </w:r>
      <w:r w:rsidRPr="00495CB1">
        <w:t>действия</w:t>
      </w:r>
      <w:r w:rsidRPr="00495CB1">
        <w:rPr>
          <w:spacing w:val="67"/>
        </w:rPr>
        <w:t xml:space="preserve"> </w:t>
      </w:r>
      <w:r w:rsidRPr="00495CB1">
        <w:t>с</w:t>
      </w:r>
      <w:r w:rsidRPr="00495CB1">
        <w:rPr>
          <w:spacing w:val="66"/>
        </w:rPr>
        <w:t xml:space="preserve"> </w:t>
      </w:r>
      <w:r w:rsidRPr="00495CB1">
        <w:t>дефицитом</w:t>
      </w:r>
      <w:r w:rsidRPr="00495CB1">
        <w:rPr>
          <w:spacing w:val="68"/>
        </w:rPr>
        <w:t xml:space="preserve"> </w:t>
      </w:r>
      <w:r w:rsidRPr="00495CB1">
        <w:t>тепловой</w:t>
      </w:r>
      <w:r w:rsidRPr="00495CB1">
        <w:rPr>
          <w:spacing w:val="-68"/>
        </w:rPr>
        <w:t xml:space="preserve"> </w:t>
      </w:r>
      <w:r w:rsidRPr="00495CB1">
        <w:t>мощности</w:t>
      </w:r>
      <w:bookmarkEnd w:id="48"/>
    </w:p>
    <w:p w:rsidR="009A3251" w:rsidRPr="00495CB1" w:rsidRDefault="009A3251">
      <w:pPr>
        <w:pStyle w:val="BodyText"/>
        <w:spacing w:line="360" w:lineRule="auto"/>
        <w:ind w:left="113" w:right="494" w:firstLine="567"/>
        <w:jc w:val="both"/>
      </w:pPr>
      <w:r w:rsidRPr="00495CB1">
        <w:t>Возникновение существенных резервов тепловой мощности нетто связано в</w:t>
      </w:r>
      <w:r w:rsidRPr="00495CB1">
        <w:rPr>
          <w:spacing w:val="1"/>
        </w:rPr>
        <w:t xml:space="preserve"> </w:t>
      </w:r>
      <w:r w:rsidRPr="00495CB1">
        <w:t>первую очередь с падением спроса на теплоту и переходом на индивидуальные</w:t>
      </w:r>
      <w:r w:rsidRPr="00495CB1">
        <w:rPr>
          <w:spacing w:val="1"/>
        </w:rPr>
        <w:t xml:space="preserve"> </w:t>
      </w:r>
      <w:r w:rsidRPr="00495CB1">
        <w:t>источники</w:t>
      </w:r>
      <w:r w:rsidRPr="00495CB1">
        <w:rPr>
          <w:spacing w:val="-1"/>
        </w:rPr>
        <w:t xml:space="preserve"> </w:t>
      </w:r>
      <w:r w:rsidRPr="00495CB1">
        <w:t>теплоснабжения.</w:t>
      </w:r>
    </w:p>
    <w:p w:rsidR="009A3251" w:rsidRPr="00495CB1" w:rsidRDefault="009A3251">
      <w:pPr>
        <w:pStyle w:val="BodyText"/>
        <w:spacing w:line="317" w:lineRule="exact"/>
        <w:ind w:right="495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17</w:t>
      </w:r>
    </w:p>
    <w:p w:rsidR="009A3251" w:rsidRPr="00495CB1" w:rsidRDefault="009A3251">
      <w:pPr>
        <w:pStyle w:val="BodyText"/>
        <w:spacing w:before="9"/>
        <w:rPr>
          <w:sz w:val="1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46"/>
        <w:gridCol w:w="2127"/>
        <w:gridCol w:w="5409"/>
      </w:tblGrid>
      <w:tr w:rsidR="009A3251" w:rsidRPr="00495CB1">
        <w:trPr>
          <w:trHeight w:val="1268"/>
        </w:trPr>
        <w:tc>
          <w:tcPr>
            <w:tcW w:w="2546" w:type="dxa"/>
          </w:tcPr>
          <w:p w:rsidR="009A3251" w:rsidRPr="00495CB1" w:rsidRDefault="009A3251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9A3251" w:rsidRPr="00495CB1" w:rsidRDefault="009A3251">
            <w:pPr>
              <w:pStyle w:val="TableParagraph"/>
              <w:ind w:left="746" w:right="507" w:hanging="224"/>
              <w:jc w:val="left"/>
              <w:rPr>
                <w:sz w:val="24"/>
              </w:rPr>
            </w:pPr>
            <w:r w:rsidRPr="00495CB1">
              <w:rPr>
                <w:spacing w:val="-1"/>
                <w:sz w:val="24"/>
              </w:rPr>
              <w:t>Наименование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2127" w:type="dxa"/>
          </w:tcPr>
          <w:p w:rsidR="009A3251" w:rsidRPr="00495CB1" w:rsidRDefault="009A3251">
            <w:pPr>
              <w:pStyle w:val="TableParagraph"/>
              <w:spacing w:before="217"/>
              <w:ind w:left="139" w:right="125" w:hanging="3"/>
              <w:rPr>
                <w:sz w:val="24"/>
              </w:rPr>
            </w:pPr>
            <w:r w:rsidRPr="00495CB1">
              <w:rPr>
                <w:sz w:val="24"/>
              </w:rPr>
              <w:t>Резервная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мощность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источника,</w:t>
            </w:r>
            <w:r w:rsidRPr="00495CB1">
              <w:rPr>
                <w:spacing w:val="-8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  <w:tc>
          <w:tcPr>
            <w:tcW w:w="5409" w:type="dxa"/>
          </w:tcPr>
          <w:p w:rsidR="009A3251" w:rsidRPr="00495CB1" w:rsidRDefault="009A3251">
            <w:pPr>
              <w:pStyle w:val="TableParagraph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spacing w:before="194"/>
              <w:ind w:left="925"/>
              <w:jc w:val="left"/>
              <w:rPr>
                <w:sz w:val="24"/>
              </w:rPr>
            </w:pPr>
            <w:r w:rsidRPr="00495CB1">
              <w:rPr>
                <w:sz w:val="24"/>
              </w:rPr>
              <w:t>Расширение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зоны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теплоснабжения</w:t>
            </w:r>
          </w:p>
        </w:tc>
      </w:tr>
      <w:tr w:rsidR="009A3251" w:rsidRPr="00495CB1" w:rsidTr="00D16CCB">
        <w:trPr>
          <w:trHeight w:val="712"/>
        </w:trPr>
        <w:tc>
          <w:tcPr>
            <w:tcW w:w="2546" w:type="dxa"/>
            <w:vAlign w:val="center"/>
          </w:tcPr>
          <w:p w:rsidR="009A3251" w:rsidRPr="00495CB1" w:rsidRDefault="009A3251" w:rsidP="00D16CCB">
            <w:pPr>
              <w:pStyle w:val="TableParagraph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№1</w:t>
            </w:r>
          </w:p>
        </w:tc>
        <w:tc>
          <w:tcPr>
            <w:tcW w:w="2127" w:type="dxa"/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4,118</w:t>
            </w:r>
          </w:p>
        </w:tc>
        <w:tc>
          <w:tcPr>
            <w:tcW w:w="5409" w:type="dxa"/>
            <w:vAlign w:val="center"/>
          </w:tcPr>
          <w:p w:rsidR="009A3251" w:rsidRPr="00495CB1" w:rsidRDefault="009A3251" w:rsidP="00D16CCB">
            <w:pPr>
              <w:pStyle w:val="TableParagraph"/>
              <w:ind w:left="468" w:right="454" w:firstLine="183"/>
              <w:rPr>
                <w:sz w:val="24"/>
              </w:rPr>
            </w:pPr>
            <w:r w:rsidRPr="00495CB1">
              <w:rPr>
                <w:sz w:val="24"/>
              </w:rPr>
              <w:t>Присутствует возможность расширения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технологической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зоны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действия</w:t>
            </w:r>
            <w:r w:rsidRPr="00495CB1">
              <w:rPr>
                <w:spacing w:val="53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</w:t>
            </w:r>
          </w:p>
        </w:tc>
      </w:tr>
      <w:tr w:rsidR="009A3251" w:rsidRPr="00495CB1" w:rsidTr="00D16CCB">
        <w:trPr>
          <w:trHeight w:val="712"/>
        </w:trPr>
        <w:tc>
          <w:tcPr>
            <w:tcW w:w="2546" w:type="dxa"/>
            <w:vAlign w:val="center"/>
          </w:tcPr>
          <w:p w:rsidR="009A3251" w:rsidRPr="00495CB1" w:rsidRDefault="009A3251" w:rsidP="00D16CCB">
            <w:pPr>
              <w:pStyle w:val="TableParagraph"/>
              <w:ind w:left="107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№3</w:t>
            </w:r>
          </w:p>
        </w:tc>
        <w:tc>
          <w:tcPr>
            <w:tcW w:w="2127" w:type="dxa"/>
            <w:vAlign w:val="center"/>
          </w:tcPr>
          <w:p w:rsidR="009A3251" w:rsidRPr="00495CB1" w:rsidRDefault="009A3251" w:rsidP="00D16CCB">
            <w:pPr>
              <w:widowControl/>
              <w:adjustRightInd w:val="0"/>
              <w:spacing w:line="254" w:lineRule="exac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5409" w:type="dxa"/>
            <w:vAlign w:val="center"/>
          </w:tcPr>
          <w:p w:rsidR="009A3251" w:rsidRPr="00495CB1" w:rsidRDefault="009A3251" w:rsidP="00D16CCB">
            <w:pPr>
              <w:pStyle w:val="TableParagraph"/>
              <w:ind w:left="468" w:right="454" w:firstLine="183"/>
              <w:rPr>
                <w:sz w:val="24"/>
              </w:rPr>
            </w:pPr>
            <w:r w:rsidRPr="00495CB1">
              <w:rPr>
                <w:sz w:val="24"/>
              </w:rPr>
              <w:t>Присутствует возможность расширения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технологической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зоны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действия</w:t>
            </w:r>
            <w:r w:rsidRPr="00495CB1">
              <w:rPr>
                <w:spacing w:val="53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</w:t>
            </w:r>
          </w:p>
        </w:tc>
      </w:tr>
    </w:tbl>
    <w:p w:rsidR="009A3251" w:rsidRPr="00495CB1" w:rsidRDefault="009A3251">
      <w:pPr>
        <w:rPr>
          <w:sz w:val="24"/>
        </w:rPr>
        <w:sectPr w:rsidR="009A3251" w:rsidRPr="00495CB1">
          <w:headerReference w:type="default" r:id="rId39"/>
          <w:footerReference w:type="default" r:id="rId40"/>
          <w:pgSz w:w="11910" w:h="16840"/>
          <w:pgMar w:top="680" w:right="18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88" style="width:496.1pt;height:.8pt;mso-position-horizontal-relative:char;mso-position-vertical-relative:line" coordsize="9922,16">
            <v:line id="_x0000_s1089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spacing w:before="88"/>
        <w:ind w:left="114"/>
        <w:jc w:val="left"/>
      </w:pPr>
      <w:bookmarkStart w:id="49" w:name="_TOC_250022"/>
      <w:bookmarkStart w:id="50" w:name="_Toc162189738"/>
      <w:r w:rsidRPr="00495CB1">
        <w:t>Часть</w:t>
      </w:r>
      <w:r w:rsidRPr="00495CB1">
        <w:rPr>
          <w:spacing w:val="-3"/>
        </w:rPr>
        <w:t xml:space="preserve"> </w:t>
      </w:r>
      <w:r w:rsidRPr="00495CB1">
        <w:t>7.</w:t>
      </w:r>
      <w:r w:rsidRPr="00495CB1">
        <w:rPr>
          <w:spacing w:val="-1"/>
        </w:rPr>
        <w:t xml:space="preserve"> </w:t>
      </w:r>
      <w:r w:rsidRPr="00495CB1">
        <w:t>Балансы</w:t>
      </w:r>
      <w:r w:rsidRPr="00495CB1">
        <w:rPr>
          <w:spacing w:val="-1"/>
        </w:rPr>
        <w:t xml:space="preserve"> </w:t>
      </w:r>
      <w:bookmarkEnd w:id="49"/>
      <w:r w:rsidRPr="00495CB1">
        <w:t>теплоносителя</w:t>
      </w:r>
      <w:bookmarkEnd w:id="50"/>
    </w:p>
    <w:p w:rsidR="009A3251" w:rsidRPr="00495CB1" w:rsidRDefault="009A3251">
      <w:pPr>
        <w:pStyle w:val="BodyText"/>
        <w:tabs>
          <w:tab w:val="left" w:pos="1364"/>
          <w:tab w:val="left" w:pos="1738"/>
          <w:tab w:val="left" w:pos="1827"/>
          <w:tab w:val="left" w:pos="3077"/>
          <w:tab w:val="left" w:pos="3946"/>
          <w:tab w:val="left" w:pos="4337"/>
          <w:tab w:val="left" w:pos="5582"/>
          <w:tab w:val="left" w:pos="6482"/>
          <w:tab w:val="left" w:pos="6854"/>
          <w:tab w:val="left" w:pos="8684"/>
          <w:tab w:val="left" w:pos="9063"/>
        </w:tabs>
        <w:spacing w:before="158" w:line="360" w:lineRule="auto"/>
        <w:ind w:left="113" w:right="382" w:firstLine="426"/>
        <w:jc w:val="right"/>
      </w:pPr>
      <w:r w:rsidRPr="00495CB1">
        <w:t>Данные</w:t>
      </w:r>
      <w:r w:rsidRPr="00495CB1">
        <w:rPr>
          <w:spacing w:val="-15"/>
        </w:rPr>
        <w:t xml:space="preserve"> </w:t>
      </w:r>
      <w:r w:rsidRPr="00495CB1">
        <w:t>об</w:t>
      </w:r>
      <w:r w:rsidRPr="00495CB1">
        <w:rPr>
          <w:spacing w:val="-14"/>
        </w:rPr>
        <w:t xml:space="preserve"> </w:t>
      </w:r>
      <w:r w:rsidRPr="00495CB1">
        <w:t>объёмах</w:t>
      </w:r>
      <w:r w:rsidRPr="00495CB1">
        <w:rPr>
          <w:spacing w:val="-13"/>
        </w:rPr>
        <w:t xml:space="preserve"> </w:t>
      </w:r>
      <w:r w:rsidRPr="00495CB1">
        <w:t>системы</w:t>
      </w:r>
      <w:r w:rsidRPr="00495CB1">
        <w:rPr>
          <w:spacing w:val="-13"/>
        </w:rPr>
        <w:t xml:space="preserve"> </w:t>
      </w:r>
      <w:r w:rsidRPr="00495CB1">
        <w:t>теплопотребления</w:t>
      </w:r>
      <w:r w:rsidRPr="00495CB1">
        <w:rPr>
          <w:spacing w:val="-14"/>
        </w:rPr>
        <w:t xml:space="preserve"> </w:t>
      </w:r>
      <w:r w:rsidRPr="00495CB1">
        <w:t>у</w:t>
      </w:r>
      <w:r w:rsidRPr="00495CB1">
        <w:rPr>
          <w:spacing w:val="-13"/>
        </w:rPr>
        <w:t xml:space="preserve"> </w:t>
      </w:r>
      <w:r w:rsidRPr="00495CB1">
        <w:t>потребителей</w:t>
      </w:r>
      <w:r w:rsidRPr="00495CB1">
        <w:rPr>
          <w:spacing w:val="-14"/>
        </w:rPr>
        <w:t xml:space="preserve"> </w:t>
      </w:r>
      <w:r w:rsidRPr="00495CB1">
        <w:t>не</w:t>
      </w:r>
      <w:r w:rsidRPr="00495CB1">
        <w:rPr>
          <w:spacing w:val="-15"/>
        </w:rPr>
        <w:t xml:space="preserve"> </w:t>
      </w:r>
      <w:r w:rsidRPr="00495CB1">
        <w:t>предоставлены.</w:t>
      </w:r>
      <w:r w:rsidRPr="00495CB1">
        <w:rPr>
          <w:spacing w:val="-67"/>
        </w:rPr>
        <w:t xml:space="preserve"> </w:t>
      </w:r>
      <w:r w:rsidRPr="00495CB1">
        <w:t>Данные</w:t>
      </w:r>
      <w:r w:rsidRPr="00495CB1">
        <w:tab/>
        <w:t>о</w:t>
      </w:r>
      <w:r w:rsidRPr="00495CB1">
        <w:tab/>
      </w:r>
      <w:r w:rsidRPr="00495CB1">
        <w:tab/>
        <w:t>существующее</w:t>
      </w:r>
      <w:r w:rsidRPr="00495CB1">
        <w:tab/>
        <w:t>положение</w:t>
      </w:r>
      <w:r w:rsidRPr="00495CB1">
        <w:tab/>
        <w:t>водоподготовительных</w:t>
      </w:r>
      <w:r w:rsidRPr="00495CB1">
        <w:tab/>
        <w:t>установок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tab/>
        <w:t>тепловой</w:t>
      </w:r>
      <w:r w:rsidRPr="00495CB1">
        <w:tab/>
        <w:t>энергии,</w:t>
      </w:r>
      <w:r w:rsidRPr="00495CB1">
        <w:tab/>
        <w:t>расположенных</w:t>
      </w:r>
      <w:r w:rsidRPr="00495CB1">
        <w:tab/>
        <w:t>в</w:t>
      </w:r>
      <w:r w:rsidRPr="00495CB1">
        <w:tab/>
        <w:t>Старовичугском</w:t>
      </w:r>
      <w:r w:rsidRPr="00495CB1">
        <w:tab/>
        <w:t>городском</w:t>
      </w:r>
    </w:p>
    <w:p w:rsidR="009A3251" w:rsidRPr="00495CB1" w:rsidRDefault="009A3251">
      <w:pPr>
        <w:pStyle w:val="BodyText"/>
        <w:spacing w:line="321" w:lineRule="exact"/>
        <w:ind w:left="113"/>
      </w:pPr>
      <w:r w:rsidRPr="00495CB1">
        <w:t>поселении</w:t>
      </w:r>
      <w:r w:rsidRPr="00495CB1">
        <w:rPr>
          <w:spacing w:val="-4"/>
        </w:rPr>
        <w:t xml:space="preserve"> </w:t>
      </w:r>
      <w:r w:rsidRPr="00495CB1">
        <w:t>не</w:t>
      </w:r>
      <w:r w:rsidRPr="00495CB1">
        <w:rPr>
          <w:spacing w:val="-5"/>
        </w:rPr>
        <w:t xml:space="preserve"> </w:t>
      </w:r>
      <w:r w:rsidRPr="00495CB1">
        <w:t>предоставлены.</w:t>
      </w:r>
    </w:p>
    <w:p w:rsidR="009A3251" w:rsidRPr="00495CB1" w:rsidRDefault="009A3251">
      <w:pPr>
        <w:pStyle w:val="BodyText"/>
        <w:spacing w:before="160" w:line="360" w:lineRule="auto"/>
        <w:ind w:left="113" w:firstLine="426"/>
      </w:pPr>
      <w:r w:rsidRPr="00495CB1">
        <w:t>Баланс</w:t>
      </w:r>
      <w:r w:rsidRPr="00495CB1">
        <w:rPr>
          <w:spacing w:val="52"/>
        </w:rPr>
        <w:t xml:space="preserve"> </w:t>
      </w:r>
      <w:r w:rsidRPr="00495CB1">
        <w:t>производительности</w:t>
      </w:r>
      <w:r w:rsidRPr="00495CB1">
        <w:rPr>
          <w:spacing w:val="55"/>
        </w:rPr>
        <w:t xml:space="preserve"> </w:t>
      </w:r>
      <w:r w:rsidRPr="00495CB1">
        <w:t>водоподготовительных</w:t>
      </w:r>
      <w:r w:rsidRPr="00495CB1">
        <w:rPr>
          <w:spacing w:val="55"/>
        </w:rPr>
        <w:t xml:space="preserve"> </w:t>
      </w:r>
      <w:r w:rsidRPr="00495CB1">
        <w:t>установок</w:t>
      </w:r>
      <w:r w:rsidRPr="00495CB1">
        <w:rPr>
          <w:spacing w:val="53"/>
        </w:rPr>
        <w:t xml:space="preserve"> </w:t>
      </w:r>
      <w:r w:rsidRPr="00495CB1">
        <w:t>складывается</w:t>
      </w:r>
      <w:r w:rsidRPr="00495CB1">
        <w:rPr>
          <w:spacing w:val="55"/>
        </w:rPr>
        <w:t xml:space="preserve"> </w:t>
      </w:r>
      <w:r w:rsidRPr="00495CB1">
        <w:t>из</w:t>
      </w:r>
      <w:r w:rsidRPr="00495CB1">
        <w:rPr>
          <w:spacing w:val="-67"/>
        </w:rPr>
        <w:t xml:space="preserve"> </w:t>
      </w:r>
      <w:r w:rsidRPr="00495CB1">
        <w:t>нижеприведенных</w:t>
      </w:r>
      <w:r w:rsidRPr="00495CB1">
        <w:rPr>
          <w:spacing w:val="-1"/>
        </w:rPr>
        <w:t xml:space="preserve"> </w:t>
      </w:r>
      <w:r w:rsidRPr="00495CB1">
        <w:t>статей:</w:t>
      </w:r>
    </w:p>
    <w:p w:rsidR="009A3251" w:rsidRPr="00495CB1" w:rsidRDefault="009A3251">
      <w:pPr>
        <w:pStyle w:val="ListParagraph"/>
        <w:numPr>
          <w:ilvl w:val="0"/>
          <w:numId w:val="18"/>
        </w:numPr>
        <w:tabs>
          <w:tab w:val="left" w:pos="704"/>
        </w:tabs>
        <w:ind w:hanging="165"/>
        <w:jc w:val="left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заполнение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наружных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сети,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9A3251" w:rsidRPr="00495CB1" w:rsidRDefault="009A3251">
      <w:pPr>
        <w:pStyle w:val="ListParagraph"/>
        <w:numPr>
          <w:ilvl w:val="0"/>
          <w:numId w:val="18"/>
        </w:numPr>
        <w:tabs>
          <w:tab w:val="left" w:pos="704"/>
        </w:tabs>
        <w:spacing w:before="162"/>
        <w:ind w:hanging="165"/>
        <w:jc w:val="left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подпитку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системы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теплоснабжения,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9A3251" w:rsidRPr="00495CB1" w:rsidRDefault="009A3251">
      <w:pPr>
        <w:pStyle w:val="ListParagraph"/>
        <w:numPr>
          <w:ilvl w:val="0"/>
          <w:numId w:val="18"/>
        </w:numPr>
        <w:tabs>
          <w:tab w:val="left" w:pos="704"/>
        </w:tabs>
        <w:spacing w:before="160"/>
        <w:ind w:hanging="165"/>
        <w:jc w:val="left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собственные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нужды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котельной,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9A3251" w:rsidRPr="00495CB1" w:rsidRDefault="009A3251">
      <w:pPr>
        <w:pStyle w:val="ListParagraph"/>
        <w:numPr>
          <w:ilvl w:val="0"/>
          <w:numId w:val="18"/>
        </w:numPr>
        <w:tabs>
          <w:tab w:val="left" w:pos="704"/>
        </w:tabs>
        <w:spacing w:before="162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заполнение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системы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отопления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(объектов),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9A3251" w:rsidRPr="00495CB1" w:rsidRDefault="009A3251">
      <w:pPr>
        <w:pStyle w:val="ListParagraph"/>
        <w:numPr>
          <w:ilvl w:val="0"/>
          <w:numId w:val="18"/>
        </w:numPr>
        <w:tabs>
          <w:tab w:val="left" w:pos="704"/>
        </w:tabs>
        <w:spacing w:before="160"/>
        <w:ind w:hanging="165"/>
        <w:rPr>
          <w:sz w:val="28"/>
        </w:rPr>
      </w:pPr>
      <w:r w:rsidRPr="00495CB1">
        <w:rPr>
          <w:sz w:val="28"/>
        </w:rPr>
        <w:t>объем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горячее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теплоснабжение,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м</w:t>
      </w:r>
      <w:r w:rsidRPr="00495CB1">
        <w:rPr>
          <w:sz w:val="28"/>
          <w:vertAlign w:val="superscript"/>
        </w:rPr>
        <w:t>3</w:t>
      </w:r>
      <w:r w:rsidRPr="00495CB1">
        <w:rPr>
          <w:sz w:val="28"/>
        </w:rPr>
        <w:t>;</w:t>
      </w:r>
    </w:p>
    <w:p w:rsidR="009A3251" w:rsidRPr="00495CB1" w:rsidRDefault="009A3251">
      <w:pPr>
        <w:pStyle w:val="BodyText"/>
        <w:spacing w:before="162" w:line="360" w:lineRule="auto"/>
        <w:ind w:left="113" w:right="382" w:firstLine="70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процессе</w:t>
      </w:r>
      <w:r w:rsidRPr="00495CB1">
        <w:rPr>
          <w:spacing w:val="1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необходимо</w:t>
      </w:r>
      <w:r w:rsidRPr="00495CB1">
        <w:rPr>
          <w:spacing w:val="1"/>
        </w:rPr>
        <w:t xml:space="preserve"> </w:t>
      </w:r>
      <w:r w:rsidRPr="00495CB1">
        <w:t>чтобы</w:t>
      </w:r>
      <w:r w:rsidRPr="00495CB1">
        <w:rPr>
          <w:spacing w:val="1"/>
        </w:rPr>
        <w:t xml:space="preserve"> </w:t>
      </w:r>
      <w:r w:rsidRPr="00495CB1">
        <w:t>ВПУ</w:t>
      </w:r>
      <w:r w:rsidRPr="00495CB1">
        <w:rPr>
          <w:spacing w:val="1"/>
        </w:rPr>
        <w:t xml:space="preserve"> </w:t>
      </w:r>
      <w:r w:rsidRPr="00495CB1">
        <w:t>обеспечивала</w:t>
      </w:r>
      <w:r w:rsidRPr="00495CB1">
        <w:rPr>
          <w:spacing w:val="1"/>
        </w:rPr>
        <w:t xml:space="preserve"> </w:t>
      </w:r>
      <w:r w:rsidRPr="00495CB1">
        <w:t>подпитку</w:t>
      </w:r>
      <w:r w:rsidRPr="00495CB1">
        <w:rPr>
          <w:spacing w:val="1"/>
        </w:rPr>
        <w:t xml:space="preserve"> </w:t>
      </w:r>
      <w:r w:rsidRPr="00495CB1">
        <w:t>тепловой сети, расход потребителями теплоносителя (ГВС) и собственные нужды</w:t>
      </w:r>
      <w:r w:rsidRPr="00495CB1">
        <w:rPr>
          <w:spacing w:val="1"/>
        </w:rPr>
        <w:t xml:space="preserve"> </w:t>
      </w:r>
      <w:r w:rsidRPr="00495CB1">
        <w:t>котельной.</w:t>
      </w:r>
    </w:p>
    <w:p w:rsidR="009A3251" w:rsidRPr="00495CB1" w:rsidRDefault="009A3251">
      <w:pPr>
        <w:pStyle w:val="BodyText"/>
        <w:spacing w:line="360" w:lineRule="auto"/>
        <w:ind w:left="113" w:right="383" w:firstLine="708"/>
        <w:jc w:val="both"/>
      </w:pPr>
      <w:r w:rsidRPr="00495CB1">
        <w:t>Результаты расчетов по каждому источников тепловой энергии приведены в</w:t>
      </w:r>
      <w:r w:rsidRPr="00495CB1">
        <w:rPr>
          <w:spacing w:val="1"/>
        </w:rPr>
        <w:t xml:space="preserve"> </w:t>
      </w:r>
      <w:r w:rsidRPr="00495CB1">
        <w:t>таблице</w:t>
      </w:r>
      <w:r w:rsidRPr="00495CB1">
        <w:rPr>
          <w:spacing w:val="-2"/>
        </w:rPr>
        <w:t xml:space="preserve"> </w:t>
      </w:r>
      <w:r w:rsidRPr="00495CB1">
        <w:t>18.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18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9"/>
        <w:rPr>
          <w:i/>
        </w:rPr>
      </w:pPr>
      <w:r>
        <w:rPr>
          <w:noProof/>
          <w:lang w:eastAsia="ru-RU"/>
        </w:rPr>
        <w:pict>
          <v:shape id="_x0000_s1090" style="position:absolute;margin-left:56.7pt;margin-top:14.3pt;width:496.1pt;height:.1pt;z-index:-251665408;mso-wrap-distance-left:0;mso-wrap-distance-right:0;mso-position-horizontal-relative:page" coordorigin="1134,286" coordsize="9922,0" path="m1134,286r9921,e" filled="f" strokeweight=".27489mm">
            <v:path arrowok="t"/>
            <w10:wrap type="topAndBottom" anchorx="page"/>
          </v:shape>
        </w:pict>
      </w:r>
    </w:p>
    <w:p w:rsidR="009A3251" w:rsidRPr="00495CB1" w:rsidRDefault="009A3251">
      <w:pPr>
        <w:pStyle w:val="BodyText"/>
        <w:spacing w:before="4"/>
        <w:rPr>
          <w:i/>
          <w:sz w:val="7"/>
        </w:rPr>
      </w:pPr>
    </w:p>
    <w:p w:rsidR="009A3251" w:rsidRPr="00495CB1" w:rsidRDefault="009A3251">
      <w:pPr>
        <w:pStyle w:val="BodyText"/>
        <w:spacing w:before="88"/>
        <w:ind w:right="115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18</w:t>
      </w:r>
    </w:p>
    <w:p w:rsidR="009A3251" w:rsidRPr="00495CB1" w:rsidRDefault="009A3251">
      <w:pPr>
        <w:pStyle w:val="BodyText"/>
        <w:spacing w:before="5"/>
        <w:rPr>
          <w:sz w:val="16"/>
        </w:r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0"/>
        <w:gridCol w:w="3113"/>
        <w:gridCol w:w="1576"/>
        <w:gridCol w:w="1388"/>
        <w:gridCol w:w="1209"/>
        <w:gridCol w:w="1209"/>
        <w:gridCol w:w="1400"/>
        <w:gridCol w:w="1579"/>
      </w:tblGrid>
      <w:tr w:rsidR="009A3251" w:rsidRPr="00495CB1">
        <w:trPr>
          <w:trHeight w:val="319"/>
        </w:trPr>
        <w:tc>
          <w:tcPr>
            <w:tcW w:w="3820" w:type="dxa"/>
            <w:vMerge w:val="restart"/>
          </w:tcPr>
          <w:p w:rsidR="009A3251" w:rsidRPr="00495CB1" w:rsidRDefault="009A3251">
            <w:pPr>
              <w:pStyle w:val="TableParagraph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spacing w:before="4"/>
              <w:jc w:val="left"/>
              <w:rPr>
                <w:sz w:val="31"/>
              </w:rPr>
            </w:pPr>
          </w:p>
          <w:p w:rsidR="009A3251" w:rsidRPr="00495CB1" w:rsidRDefault="009A3251">
            <w:pPr>
              <w:pStyle w:val="TableParagraph"/>
              <w:ind w:left="163" w:right="144" w:hanging="1"/>
              <w:rPr>
                <w:sz w:val="24"/>
              </w:rPr>
            </w:pPr>
            <w:r w:rsidRPr="00495CB1">
              <w:rPr>
                <w:sz w:val="24"/>
              </w:rPr>
              <w:t>Наименование предприятия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(филиала ЭСО),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эксплуатирующего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тепловые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сети</w:t>
            </w:r>
          </w:p>
        </w:tc>
        <w:tc>
          <w:tcPr>
            <w:tcW w:w="3113" w:type="dxa"/>
            <w:vMerge w:val="restart"/>
          </w:tcPr>
          <w:p w:rsidR="009A3251" w:rsidRPr="00495CB1" w:rsidRDefault="009A3251">
            <w:pPr>
              <w:pStyle w:val="TableParagraph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spacing w:before="200"/>
              <w:ind w:left="1002" w:right="312" w:hanging="654"/>
              <w:jc w:val="left"/>
              <w:rPr>
                <w:sz w:val="24"/>
              </w:rPr>
            </w:pPr>
            <w:r w:rsidRPr="00495CB1">
              <w:rPr>
                <w:sz w:val="24"/>
              </w:rPr>
              <w:t>Тип теплоносителя, его</w:t>
            </w:r>
            <w:r w:rsidRPr="00495CB1">
              <w:rPr>
                <w:spacing w:val="-58"/>
                <w:sz w:val="24"/>
              </w:rPr>
              <w:t xml:space="preserve"> </w:t>
            </w:r>
            <w:r w:rsidRPr="00495CB1">
              <w:rPr>
                <w:sz w:val="24"/>
              </w:rPr>
              <w:t>параметры</w:t>
            </w:r>
          </w:p>
        </w:tc>
        <w:tc>
          <w:tcPr>
            <w:tcW w:w="8361" w:type="dxa"/>
            <w:gridSpan w:val="6"/>
          </w:tcPr>
          <w:p w:rsidR="009A3251" w:rsidRPr="00495CB1" w:rsidRDefault="009A3251">
            <w:pPr>
              <w:pStyle w:val="TableParagraph"/>
              <w:spacing w:before="40" w:line="259" w:lineRule="exact"/>
              <w:ind w:left="1856" w:right="1843"/>
              <w:rPr>
                <w:sz w:val="24"/>
              </w:rPr>
            </w:pPr>
            <w:r w:rsidRPr="00495CB1">
              <w:rPr>
                <w:sz w:val="24"/>
              </w:rPr>
              <w:t>Годовые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затраты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и</w:t>
            </w:r>
            <w:r w:rsidRPr="00495CB1">
              <w:rPr>
                <w:spacing w:val="-3"/>
                <w:sz w:val="24"/>
              </w:rPr>
              <w:t xml:space="preserve"> </w:t>
            </w:r>
            <w:r w:rsidRPr="00495CB1">
              <w:rPr>
                <w:sz w:val="24"/>
              </w:rPr>
              <w:t>потери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теплоносителя,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м</w:t>
            </w:r>
            <w:r w:rsidRPr="00495CB1">
              <w:rPr>
                <w:sz w:val="24"/>
                <w:vertAlign w:val="superscript"/>
              </w:rPr>
              <w:t>3</w:t>
            </w:r>
          </w:p>
        </w:tc>
      </w:tr>
      <w:tr w:rsidR="009A3251" w:rsidRPr="00495CB1" w:rsidTr="00676B0B">
        <w:trPr>
          <w:trHeight w:val="336"/>
        </w:trPr>
        <w:tc>
          <w:tcPr>
            <w:tcW w:w="3820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 w:val="restart"/>
            <w:textDirection w:val="btLr"/>
            <w:vAlign w:val="center"/>
          </w:tcPr>
          <w:p w:rsidR="009A3251" w:rsidRPr="00676B0B" w:rsidRDefault="009A3251" w:rsidP="00676B0B">
            <w:pPr>
              <w:jc w:val="center"/>
              <w:rPr>
                <w:sz w:val="24"/>
                <w:szCs w:val="24"/>
              </w:rPr>
            </w:pPr>
            <w:r w:rsidRPr="00676B0B">
              <w:rPr>
                <w:sz w:val="24"/>
                <w:szCs w:val="24"/>
              </w:rPr>
              <w:t>с утечкой</w:t>
            </w:r>
          </w:p>
        </w:tc>
        <w:tc>
          <w:tcPr>
            <w:tcW w:w="5206" w:type="dxa"/>
            <w:gridSpan w:val="4"/>
            <w:vAlign w:val="center"/>
          </w:tcPr>
          <w:p w:rsidR="009A3251" w:rsidRPr="00676B0B" w:rsidRDefault="009A3251" w:rsidP="00676B0B">
            <w:pPr>
              <w:jc w:val="center"/>
              <w:rPr>
                <w:sz w:val="24"/>
                <w:szCs w:val="24"/>
              </w:rPr>
            </w:pPr>
            <w:r w:rsidRPr="00676B0B">
              <w:rPr>
                <w:sz w:val="24"/>
                <w:szCs w:val="24"/>
              </w:rPr>
              <w:t>технологические затраты</w:t>
            </w:r>
          </w:p>
        </w:tc>
        <w:tc>
          <w:tcPr>
            <w:tcW w:w="1579" w:type="dxa"/>
            <w:vMerge w:val="restart"/>
          </w:tcPr>
          <w:p w:rsidR="009A3251" w:rsidRPr="00495CB1" w:rsidRDefault="009A3251">
            <w:pPr>
              <w:pStyle w:val="TableParagraph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jc w:val="left"/>
              <w:rPr>
                <w:sz w:val="26"/>
              </w:rPr>
            </w:pPr>
          </w:p>
          <w:p w:rsidR="009A3251" w:rsidRPr="00495CB1" w:rsidRDefault="009A3251">
            <w:pPr>
              <w:pStyle w:val="TableParagraph"/>
              <w:spacing w:before="167"/>
              <w:ind w:left="511"/>
              <w:jc w:val="left"/>
              <w:rPr>
                <w:sz w:val="24"/>
              </w:rPr>
            </w:pPr>
            <w:r w:rsidRPr="00495CB1">
              <w:rPr>
                <w:sz w:val="24"/>
              </w:rPr>
              <w:t>всего</w:t>
            </w:r>
          </w:p>
        </w:tc>
      </w:tr>
      <w:tr w:rsidR="009A3251" w:rsidRPr="00495CB1" w:rsidTr="00676B0B">
        <w:trPr>
          <w:trHeight w:val="1457"/>
        </w:trPr>
        <w:tc>
          <w:tcPr>
            <w:tcW w:w="3820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  <w:textDirection w:val="btLr"/>
            <w:vAlign w:val="center"/>
          </w:tcPr>
          <w:p w:rsidR="009A3251" w:rsidRPr="00676B0B" w:rsidRDefault="009A3251" w:rsidP="00676B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textDirection w:val="btLr"/>
            <w:vAlign w:val="center"/>
          </w:tcPr>
          <w:p w:rsidR="009A3251" w:rsidRPr="00676B0B" w:rsidRDefault="009A3251" w:rsidP="00676B0B">
            <w:pPr>
              <w:jc w:val="center"/>
              <w:rPr>
                <w:sz w:val="24"/>
                <w:szCs w:val="24"/>
              </w:rPr>
            </w:pPr>
            <w:r w:rsidRPr="00676B0B">
              <w:rPr>
                <w:sz w:val="24"/>
                <w:szCs w:val="24"/>
              </w:rPr>
              <w:t>на пусковое заполнение</w:t>
            </w:r>
          </w:p>
        </w:tc>
        <w:tc>
          <w:tcPr>
            <w:tcW w:w="1209" w:type="dxa"/>
            <w:textDirection w:val="btLr"/>
            <w:vAlign w:val="center"/>
          </w:tcPr>
          <w:p w:rsidR="009A3251" w:rsidRPr="00676B0B" w:rsidRDefault="009A3251" w:rsidP="00676B0B">
            <w:pPr>
              <w:jc w:val="center"/>
              <w:rPr>
                <w:sz w:val="24"/>
                <w:szCs w:val="24"/>
              </w:rPr>
            </w:pPr>
            <w:r w:rsidRPr="00676B0B">
              <w:rPr>
                <w:sz w:val="24"/>
                <w:szCs w:val="24"/>
              </w:rPr>
              <w:t>на регламентные испытания</w:t>
            </w:r>
          </w:p>
        </w:tc>
        <w:tc>
          <w:tcPr>
            <w:tcW w:w="1209" w:type="dxa"/>
            <w:textDirection w:val="btLr"/>
            <w:vAlign w:val="center"/>
          </w:tcPr>
          <w:p w:rsidR="009A3251" w:rsidRPr="00676B0B" w:rsidRDefault="009A3251" w:rsidP="00676B0B">
            <w:pPr>
              <w:jc w:val="center"/>
              <w:rPr>
                <w:sz w:val="24"/>
                <w:szCs w:val="24"/>
              </w:rPr>
            </w:pPr>
            <w:r w:rsidRPr="00676B0B">
              <w:rPr>
                <w:sz w:val="24"/>
                <w:szCs w:val="24"/>
              </w:rPr>
              <w:t>со сливами САРЗ</w:t>
            </w:r>
          </w:p>
        </w:tc>
        <w:tc>
          <w:tcPr>
            <w:tcW w:w="1400" w:type="dxa"/>
            <w:textDirection w:val="btLr"/>
            <w:vAlign w:val="center"/>
          </w:tcPr>
          <w:p w:rsidR="009A3251" w:rsidRPr="00676B0B" w:rsidRDefault="009A3251" w:rsidP="00676B0B">
            <w:pPr>
              <w:jc w:val="center"/>
              <w:rPr>
                <w:sz w:val="24"/>
                <w:szCs w:val="24"/>
              </w:rPr>
            </w:pPr>
            <w:r w:rsidRPr="00676B0B">
              <w:rPr>
                <w:sz w:val="24"/>
                <w:szCs w:val="24"/>
              </w:rPr>
              <w:t>всего</w:t>
            </w:r>
          </w:p>
        </w:tc>
        <w:tc>
          <w:tcPr>
            <w:tcW w:w="1579" w:type="dxa"/>
            <w:vMerge/>
            <w:tcBorders>
              <w:top w:val="nil"/>
            </w:tcBorders>
          </w:tcPr>
          <w:p w:rsidR="009A3251" w:rsidRPr="00495CB1" w:rsidRDefault="009A3251">
            <w:pPr>
              <w:rPr>
                <w:sz w:val="2"/>
                <w:szCs w:val="2"/>
              </w:rPr>
            </w:pPr>
          </w:p>
        </w:tc>
      </w:tr>
      <w:tr w:rsidR="009A3251" w:rsidRPr="00495CB1" w:rsidTr="007D3D7A">
        <w:trPr>
          <w:trHeight w:val="457"/>
        </w:trPr>
        <w:tc>
          <w:tcPr>
            <w:tcW w:w="15294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7D3D7A">
            <w:pPr>
              <w:pStyle w:val="TableParagraph"/>
              <w:spacing w:before="1"/>
              <w:ind w:left="6716" w:right="6702"/>
              <w:rPr>
                <w:b/>
                <w:i/>
                <w:sz w:val="24"/>
              </w:rPr>
            </w:pPr>
            <w:r w:rsidRPr="00495CB1">
              <w:rPr>
                <w:b/>
                <w:i/>
                <w:sz w:val="24"/>
                <w:u w:val="thick"/>
              </w:rPr>
              <w:t>Сети</w:t>
            </w:r>
            <w:r w:rsidRPr="00495CB1"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 w:rsidRPr="00495CB1">
              <w:rPr>
                <w:b/>
                <w:i/>
                <w:sz w:val="24"/>
                <w:u w:val="thick"/>
              </w:rPr>
              <w:t>отопления</w:t>
            </w:r>
          </w:p>
        </w:tc>
      </w:tr>
      <w:tr w:rsidR="009A3251" w:rsidRPr="00495CB1" w:rsidTr="007D3D7A">
        <w:trPr>
          <w:trHeight w:val="458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251" w:rsidRPr="00495CB1" w:rsidRDefault="009A3251" w:rsidP="00285AED">
            <w:pPr>
              <w:pStyle w:val="TableParagraph"/>
              <w:spacing w:before="87"/>
              <w:ind w:left="112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7D3D7A">
            <w:pPr>
              <w:pStyle w:val="TableParagraph"/>
              <w:spacing w:line="275" w:lineRule="exact"/>
              <w:ind w:left="1308" w:right="1292"/>
              <w:rPr>
                <w:sz w:val="24"/>
              </w:rPr>
            </w:pPr>
            <w:r w:rsidRPr="00495CB1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381" w:right="365"/>
              <w:rPr>
                <w:sz w:val="24"/>
              </w:rPr>
            </w:pPr>
            <w:r>
              <w:rPr>
                <w:sz w:val="24"/>
              </w:rPr>
              <w:t>2177,48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379" w:right="370"/>
              <w:rPr>
                <w:sz w:val="24"/>
              </w:rPr>
            </w:pPr>
            <w:r>
              <w:rPr>
                <w:sz w:val="24"/>
              </w:rPr>
              <w:t>2177,48</w:t>
            </w:r>
          </w:p>
        </w:tc>
      </w:tr>
      <w:tr w:rsidR="009A3251" w:rsidRPr="00495CB1" w:rsidTr="007D3D7A">
        <w:trPr>
          <w:trHeight w:val="457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251" w:rsidRPr="00495CB1" w:rsidRDefault="009A3251" w:rsidP="00285AED">
            <w:pPr>
              <w:pStyle w:val="TableParagraph"/>
              <w:spacing w:before="87"/>
              <w:ind w:left="112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7D3D7A">
            <w:pPr>
              <w:pStyle w:val="TableParagraph"/>
              <w:spacing w:line="275" w:lineRule="exact"/>
              <w:ind w:left="1308" w:right="1292"/>
              <w:rPr>
                <w:sz w:val="24"/>
              </w:rPr>
            </w:pPr>
            <w:r w:rsidRPr="00495CB1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381" w:right="365"/>
              <w:rPr>
                <w:sz w:val="24"/>
              </w:rPr>
            </w:pPr>
            <w:r>
              <w:rPr>
                <w:sz w:val="24"/>
              </w:rPr>
              <w:t>312,24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5" w:lineRule="exact"/>
              <w:ind w:left="379" w:right="370"/>
              <w:rPr>
                <w:sz w:val="24"/>
              </w:rPr>
            </w:pPr>
            <w:r>
              <w:rPr>
                <w:sz w:val="24"/>
              </w:rPr>
              <w:t>312,24</w:t>
            </w:r>
          </w:p>
        </w:tc>
      </w:tr>
      <w:tr w:rsidR="009A3251" w:rsidRPr="00495CB1" w:rsidTr="007D3D7A">
        <w:trPr>
          <w:trHeight w:val="458"/>
        </w:trPr>
        <w:tc>
          <w:tcPr>
            <w:tcW w:w="152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7D3D7A">
            <w:pPr>
              <w:pStyle w:val="TableParagraph"/>
              <w:ind w:left="6715" w:right="6702"/>
              <w:rPr>
                <w:b/>
                <w:i/>
                <w:sz w:val="24"/>
              </w:rPr>
            </w:pPr>
            <w:r w:rsidRPr="00495CB1">
              <w:rPr>
                <w:b/>
                <w:i/>
                <w:sz w:val="24"/>
                <w:u w:val="thick"/>
              </w:rPr>
              <w:t>Сети</w:t>
            </w:r>
            <w:r w:rsidRPr="00495CB1"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 w:rsidRPr="00495CB1">
              <w:rPr>
                <w:b/>
                <w:i/>
                <w:sz w:val="24"/>
                <w:u w:val="thick"/>
              </w:rPr>
              <w:t>ГВС</w:t>
            </w:r>
          </w:p>
        </w:tc>
      </w:tr>
      <w:tr w:rsidR="009A3251" w:rsidRPr="00495CB1" w:rsidTr="007D3D7A">
        <w:trPr>
          <w:trHeight w:val="457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251" w:rsidRPr="00495CB1" w:rsidRDefault="009A3251" w:rsidP="00285AED">
            <w:pPr>
              <w:pStyle w:val="TableParagraph"/>
              <w:spacing w:before="87"/>
              <w:ind w:left="112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7D3D7A">
            <w:pPr>
              <w:pStyle w:val="TableParagraph"/>
              <w:spacing w:line="274" w:lineRule="exact"/>
              <w:ind w:left="1308" w:right="1292"/>
              <w:rPr>
                <w:sz w:val="24"/>
              </w:rPr>
            </w:pPr>
            <w:r w:rsidRPr="00495CB1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381" w:right="365"/>
              <w:rPr>
                <w:sz w:val="24"/>
              </w:rPr>
            </w:pPr>
            <w:r>
              <w:rPr>
                <w:sz w:val="24"/>
              </w:rPr>
              <w:t>262,29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379" w:right="370"/>
              <w:rPr>
                <w:sz w:val="24"/>
              </w:rPr>
            </w:pPr>
            <w:r>
              <w:rPr>
                <w:sz w:val="24"/>
              </w:rPr>
              <w:t>262,29</w:t>
            </w:r>
          </w:p>
        </w:tc>
      </w:tr>
      <w:tr w:rsidR="009A3251" w:rsidRPr="00495CB1" w:rsidTr="007D3D7A">
        <w:trPr>
          <w:trHeight w:val="458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251" w:rsidRPr="00495CB1" w:rsidRDefault="009A3251" w:rsidP="00285AED">
            <w:pPr>
              <w:pStyle w:val="TableParagraph"/>
              <w:spacing w:before="87"/>
              <w:ind w:left="112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7D3D7A">
            <w:pPr>
              <w:pStyle w:val="TableParagraph"/>
              <w:spacing w:line="274" w:lineRule="exact"/>
              <w:ind w:left="1308" w:right="1292"/>
              <w:rPr>
                <w:sz w:val="24"/>
              </w:rPr>
            </w:pPr>
            <w:r w:rsidRPr="00495CB1">
              <w:rPr>
                <w:sz w:val="24"/>
              </w:rPr>
              <w:t>вода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381" w:right="365"/>
              <w:rPr>
                <w:sz w:val="24"/>
              </w:rPr>
            </w:pPr>
            <w:r>
              <w:rPr>
                <w:sz w:val="24"/>
              </w:rPr>
              <w:t>58,26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13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 w:rsidRPr="00495CB1">
              <w:rPr>
                <w:sz w:val="24"/>
              </w:rPr>
              <w:t>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251" w:rsidRPr="00495CB1" w:rsidRDefault="009A3251" w:rsidP="005D3548">
            <w:pPr>
              <w:pStyle w:val="TableParagraph"/>
              <w:spacing w:line="274" w:lineRule="exact"/>
              <w:ind w:left="379" w:right="370"/>
              <w:rPr>
                <w:sz w:val="24"/>
              </w:rPr>
            </w:pPr>
            <w:r>
              <w:rPr>
                <w:sz w:val="24"/>
              </w:rPr>
              <w:t>58,26</w:t>
            </w:r>
          </w:p>
        </w:tc>
      </w:tr>
    </w:tbl>
    <w:p w:rsidR="009A3251" w:rsidRPr="00495CB1" w:rsidRDefault="009A3251">
      <w:pPr>
        <w:ind w:left="113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rPr>
          <w:sz w:val="29"/>
        </w:rPr>
      </w:pPr>
    </w:p>
    <w:p w:rsidR="009A3251" w:rsidRPr="00495CB1" w:rsidRDefault="009A3251">
      <w:pPr>
        <w:jc w:val="right"/>
        <w:rPr>
          <w:rFonts w:ascii="Calibri"/>
        </w:rPr>
        <w:sectPr w:rsidR="009A3251" w:rsidRPr="00495CB1" w:rsidSect="009812C2">
          <w:headerReference w:type="default" r:id="rId41"/>
          <w:footerReference w:type="default" r:id="rId42"/>
          <w:pgSz w:w="16840" w:h="11910" w:orient="landscape"/>
          <w:pgMar w:top="340" w:right="280" w:bottom="280" w:left="1020" w:header="0" w:footer="622" w:gutter="0"/>
          <w:cols w:space="720"/>
        </w:sectPr>
      </w:pPr>
    </w:p>
    <w:p w:rsidR="009A3251" w:rsidRPr="00495CB1" w:rsidRDefault="009A3251">
      <w:pPr>
        <w:pStyle w:val="BodyText"/>
        <w:spacing w:before="8"/>
        <w:rPr>
          <w:i/>
        </w:rPr>
      </w:pPr>
      <w:r>
        <w:rPr>
          <w:noProof/>
          <w:lang w:eastAsia="ru-RU"/>
        </w:rPr>
        <w:pict>
          <v:shape id="_x0000_s1091" style="position:absolute;margin-left:56.7pt;margin-top:14.25pt;width:496.1pt;height:.1pt;z-index:-251664384;mso-wrap-distance-left:0;mso-wrap-distance-right:0;mso-position-horizontal-relative:page" coordorigin="1134,285" coordsize="9922,0" path="m1134,285r9922,e" filled="f" strokeweight=".27489mm">
            <v:path arrowok="t"/>
            <w10:wrap type="topAndBottom" anchorx="page"/>
          </v:shape>
        </w:pict>
      </w:r>
    </w:p>
    <w:p w:rsidR="009A3251" w:rsidRPr="00495CB1" w:rsidRDefault="009A3251">
      <w:pPr>
        <w:pStyle w:val="BodyText"/>
        <w:spacing w:before="8"/>
        <w:rPr>
          <w:i/>
          <w:sz w:val="7"/>
        </w:rPr>
      </w:pPr>
    </w:p>
    <w:p w:rsidR="009A3251" w:rsidRPr="00495CB1" w:rsidRDefault="009A3251">
      <w:pPr>
        <w:pStyle w:val="Heading2"/>
        <w:spacing w:before="88" w:line="360" w:lineRule="auto"/>
        <w:ind w:right="1383"/>
        <w:jc w:val="left"/>
      </w:pPr>
      <w:bookmarkStart w:id="51" w:name="_Toc162189739"/>
      <w:r w:rsidRPr="00495CB1">
        <w:t>Часть 8. Топливные балансы источников тепловой энергии и система</w:t>
      </w:r>
      <w:r w:rsidRPr="00495CB1">
        <w:rPr>
          <w:spacing w:val="-67"/>
        </w:rPr>
        <w:t xml:space="preserve"> </w:t>
      </w:r>
      <w:r w:rsidRPr="00495CB1">
        <w:t>обеспечения топливом</w:t>
      </w:r>
      <w:bookmarkEnd w:id="51"/>
    </w:p>
    <w:p w:rsidR="009A3251" w:rsidRPr="00495CB1" w:rsidRDefault="009A3251" w:rsidP="00D16CCB">
      <w:pPr>
        <w:pStyle w:val="ListParagraph"/>
        <w:numPr>
          <w:ilvl w:val="2"/>
          <w:numId w:val="17"/>
        </w:numPr>
        <w:ind w:left="851" w:hanging="701"/>
        <w:jc w:val="left"/>
        <w:rPr>
          <w:b/>
          <w:sz w:val="28"/>
        </w:rPr>
      </w:pPr>
      <w:r w:rsidRPr="00495CB1">
        <w:rPr>
          <w:b/>
          <w:sz w:val="28"/>
        </w:rPr>
        <w:t>Основные</w:t>
      </w:r>
      <w:r w:rsidRPr="00495CB1">
        <w:rPr>
          <w:b/>
          <w:spacing w:val="-5"/>
          <w:sz w:val="28"/>
        </w:rPr>
        <w:t xml:space="preserve"> </w:t>
      </w:r>
      <w:r w:rsidRPr="00495CB1">
        <w:rPr>
          <w:b/>
          <w:sz w:val="28"/>
        </w:rPr>
        <w:t>виды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количество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используемого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топлива</w:t>
      </w:r>
    </w:p>
    <w:p w:rsidR="009A3251" w:rsidRPr="00495CB1" w:rsidRDefault="009A3251">
      <w:pPr>
        <w:pStyle w:val="BodyText"/>
        <w:tabs>
          <w:tab w:val="left" w:pos="1483"/>
          <w:tab w:val="left" w:pos="2955"/>
          <w:tab w:val="left" w:pos="5205"/>
          <w:tab w:val="left" w:pos="6740"/>
          <w:tab w:val="left" w:pos="8174"/>
          <w:tab w:val="left" w:pos="9578"/>
        </w:tabs>
        <w:spacing w:before="158" w:line="360" w:lineRule="auto"/>
        <w:ind w:left="113" w:right="101" w:firstLine="708"/>
      </w:pPr>
      <w:r w:rsidRPr="00495CB1">
        <w:t>Для</w:t>
      </w:r>
      <w:r w:rsidRPr="00495CB1">
        <w:tab/>
        <w:t>котельных</w:t>
      </w:r>
      <w:r w:rsidRPr="00495CB1">
        <w:tab/>
        <w:t>Старовичугского</w:t>
      </w:r>
      <w:r w:rsidRPr="00495CB1">
        <w:tab/>
        <w:t>городского</w:t>
      </w:r>
      <w:r w:rsidRPr="00495CB1">
        <w:tab/>
        <w:t>поселения</w:t>
      </w:r>
      <w:r w:rsidRPr="00495CB1">
        <w:tab/>
        <w:t>основным</w:t>
      </w:r>
      <w:r w:rsidRPr="00495CB1">
        <w:tab/>
        <w:t>видом</w:t>
      </w:r>
      <w:r w:rsidRPr="00495CB1">
        <w:rPr>
          <w:spacing w:val="-67"/>
        </w:rPr>
        <w:t xml:space="preserve"> </w:t>
      </w:r>
      <w:r w:rsidRPr="00495CB1">
        <w:t>топлива</w:t>
      </w:r>
      <w:r w:rsidRPr="00495CB1">
        <w:rPr>
          <w:spacing w:val="-2"/>
        </w:rPr>
        <w:t xml:space="preserve"> </w:t>
      </w:r>
      <w:r w:rsidRPr="00495CB1">
        <w:t>является природный</w:t>
      </w:r>
      <w:r w:rsidRPr="00495CB1">
        <w:rPr>
          <w:spacing w:val="-1"/>
        </w:rPr>
        <w:t xml:space="preserve"> </w:t>
      </w:r>
      <w:r w:rsidRPr="00495CB1">
        <w:t>газ.</w:t>
      </w:r>
    </w:p>
    <w:p w:rsidR="009A3251" w:rsidRPr="00495CB1" w:rsidRDefault="009A3251">
      <w:pPr>
        <w:pStyle w:val="BodyText"/>
        <w:spacing w:line="321" w:lineRule="exact"/>
        <w:ind w:left="821"/>
      </w:pPr>
      <w:r w:rsidRPr="00495CB1">
        <w:t>Годовые</w:t>
      </w:r>
      <w:r w:rsidRPr="00495CB1">
        <w:rPr>
          <w:spacing w:val="-3"/>
        </w:rPr>
        <w:t xml:space="preserve"> </w:t>
      </w:r>
      <w:r w:rsidRPr="00495CB1">
        <w:t>расходы</w:t>
      </w:r>
      <w:r w:rsidRPr="00495CB1">
        <w:rPr>
          <w:spacing w:val="-1"/>
        </w:rPr>
        <w:t xml:space="preserve"> </w:t>
      </w:r>
      <w:r w:rsidRPr="00495CB1">
        <w:t>основного</w:t>
      </w:r>
      <w:r w:rsidRPr="00495CB1">
        <w:rPr>
          <w:spacing w:val="-2"/>
        </w:rPr>
        <w:t xml:space="preserve"> </w:t>
      </w:r>
      <w:r w:rsidRPr="00495CB1">
        <w:t>вида</w:t>
      </w:r>
      <w:r w:rsidRPr="00495CB1">
        <w:rPr>
          <w:spacing w:val="-2"/>
        </w:rPr>
        <w:t xml:space="preserve"> </w:t>
      </w:r>
      <w:r w:rsidRPr="00495CB1">
        <w:t>топлива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2"/>
        </w:rPr>
        <w:t xml:space="preserve"> </w:t>
      </w:r>
      <w:r w:rsidRPr="00495CB1">
        <w:t>19.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8"/>
        <w:rPr>
          <w:sz w:val="29"/>
        </w:rPr>
      </w:pPr>
    </w:p>
    <w:p w:rsidR="009A3251" w:rsidRPr="00495CB1" w:rsidRDefault="009A3251">
      <w:pPr>
        <w:pStyle w:val="Heading2"/>
        <w:numPr>
          <w:ilvl w:val="2"/>
          <w:numId w:val="17"/>
        </w:numPr>
        <w:tabs>
          <w:tab w:val="left" w:pos="814"/>
        </w:tabs>
        <w:spacing w:before="1" w:line="360" w:lineRule="auto"/>
        <w:ind w:left="113" w:right="848" w:firstLine="0"/>
        <w:jc w:val="left"/>
      </w:pPr>
      <w:bookmarkStart w:id="52" w:name="_Toc162189740"/>
      <w:r w:rsidRPr="00495CB1">
        <w:t>Описание видов резервного и аварийного топлива и возможности их</w:t>
      </w:r>
      <w:r w:rsidRPr="00495CB1">
        <w:rPr>
          <w:spacing w:val="-67"/>
        </w:rPr>
        <w:t xml:space="preserve"> </w:t>
      </w:r>
      <w:r w:rsidRPr="00495CB1">
        <w:t>обеспечения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-2"/>
        </w:rPr>
        <w:t xml:space="preserve"> </w:t>
      </w:r>
      <w:r w:rsidRPr="00495CB1">
        <w:t>с нормативными</w:t>
      </w:r>
      <w:r w:rsidRPr="00495CB1">
        <w:rPr>
          <w:spacing w:val="1"/>
        </w:rPr>
        <w:t xml:space="preserve"> </w:t>
      </w:r>
      <w:r w:rsidRPr="00495CB1">
        <w:t>требованиями</w:t>
      </w:r>
      <w:bookmarkEnd w:id="52"/>
    </w:p>
    <w:p w:rsidR="009A3251" w:rsidRPr="00495CB1" w:rsidRDefault="009A3251">
      <w:pPr>
        <w:pStyle w:val="BodyText"/>
        <w:spacing w:line="360" w:lineRule="auto"/>
        <w:ind w:left="113" w:firstLine="769"/>
      </w:pPr>
      <w:r w:rsidRPr="00495CB1">
        <w:t>Резервное</w:t>
      </w:r>
      <w:r w:rsidRPr="00495CB1">
        <w:rPr>
          <w:spacing w:val="43"/>
        </w:rPr>
        <w:t xml:space="preserve"> </w:t>
      </w:r>
      <w:r w:rsidRPr="00495CB1">
        <w:t>топливо</w:t>
      </w:r>
      <w:r w:rsidRPr="00495CB1">
        <w:rPr>
          <w:spacing w:val="44"/>
        </w:rPr>
        <w:t xml:space="preserve"> </w:t>
      </w:r>
      <w:r w:rsidRPr="00495CB1">
        <w:t>в</w:t>
      </w:r>
      <w:r w:rsidRPr="00495CB1">
        <w:rPr>
          <w:spacing w:val="44"/>
        </w:rPr>
        <w:t xml:space="preserve"> </w:t>
      </w:r>
      <w:r w:rsidRPr="00495CB1">
        <w:t>котельной</w:t>
      </w:r>
      <w:r w:rsidRPr="00495CB1">
        <w:rPr>
          <w:spacing w:val="45"/>
        </w:rPr>
        <w:t xml:space="preserve"> </w:t>
      </w:r>
      <w:r w:rsidRPr="00495CB1">
        <w:t>№</w:t>
      </w:r>
      <w:r w:rsidRPr="00495CB1">
        <w:rPr>
          <w:spacing w:val="42"/>
        </w:rPr>
        <w:t xml:space="preserve"> </w:t>
      </w:r>
      <w:r w:rsidRPr="00495CB1">
        <w:t>1</w:t>
      </w:r>
      <w:r w:rsidRPr="00495CB1">
        <w:rPr>
          <w:spacing w:val="47"/>
        </w:rPr>
        <w:t xml:space="preserve"> </w:t>
      </w:r>
      <w:r w:rsidRPr="00495CB1">
        <w:t>мазут.</w:t>
      </w:r>
      <w:r w:rsidRPr="00495CB1">
        <w:rPr>
          <w:spacing w:val="42"/>
        </w:rPr>
        <w:t xml:space="preserve"> </w:t>
      </w:r>
      <w:r w:rsidRPr="00495CB1">
        <w:t>Данных</w:t>
      </w:r>
      <w:r w:rsidRPr="00495CB1">
        <w:rPr>
          <w:spacing w:val="44"/>
        </w:rPr>
        <w:t xml:space="preserve"> </w:t>
      </w:r>
      <w:r w:rsidRPr="00495CB1">
        <w:t>по</w:t>
      </w:r>
      <w:r w:rsidRPr="00495CB1">
        <w:rPr>
          <w:spacing w:val="44"/>
        </w:rPr>
        <w:t xml:space="preserve"> </w:t>
      </w:r>
      <w:r w:rsidRPr="00495CB1">
        <w:t>резервному</w:t>
      </w:r>
      <w:r w:rsidRPr="00495CB1">
        <w:rPr>
          <w:spacing w:val="44"/>
        </w:rPr>
        <w:t xml:space="preserve"> </w:t>
      </w:r>
      <w:r w:rsidRPr="00495CB1">
        <w:t>топливу</w:t>
      </w:r>
      <w:r w:rsidRPr="00495CB1">
        <w:rPr>
          <w:spacing w:val="-67"/>
        </w:rPr>
        <w:t xml:space="preserve"> </w:t>
      </w:r>
      <w:r w:rsidRPr="00495CB1">
        <w:t>ресурсоснабжающей</w:t>
      </w:r>
      <w:r w:rsidRPr="00495CB1">
        <w:rPr>
          <w:spacing w:val="-2"/>
        </w:rPr>
        <w:t xml:space="preserve"> </w:t>
      </w:r>
      <w:r w:rsidRPr="00495CB1">
        <w:t>организацией не</w:t>
      </w:r>
      <w:r w:rsidRPr="00495CB1">
        <w:rPr>
          <w:spacing w:val="1"/>
        </w:rPr>
        <w:t xml:space="preserve"> </w:t>
      </w:r>
      <w:r w:rsidRPr="00495CB1">
        <w:t>предоставлено.</w:t>
      </w:r>
    </w:p>
    <w:p w:rsidR="009A3251" w:rsidRPr="00495CB1" w:rsidRDefault="009A3251" w:rsidP="00285AED">
      <w:pPr>
        <w:pStyle w:val="BodyText"/>
        <w:ind w:left="952" w:hanging="101"/>
      </w:pPr>
      <w:r w:rsidRPr="00495CB1">
        <w:t>На</w:t>
      </w:r>
      <w:r w:rsidRPr="00495CB1">
        <w:rPr>
          <w:spacing w:val="-2"/>
        </w:rPr>
        <w:t xml:space="preserve"> </w:t>
      </w:r>
      <w:r w:rsidRPr="00495CB1">
        <w:t>котельной</w:t>
      </w:r>
      <w:r w:rsidRPr="00495CB1">
        <w:rPr>
          <w:spacing w:val="-2"/>
        </w:rPr>
        <w:t xml:space="preserve"> </w:t>
      </w:r>
      <w:r w:rsidRPr="00495CB1">
        <w:t>№3</w:t>
      </w:r>
      <w:r w:rsidRPr="00495CB1">
        <w:rPr>
          <w:spacing w:val="-2"/>
        </w:rPr>
        <w:t xml:space="preserve"> </w:t>
      </w:r>
      <w:r w:rsidRPr="00495CB1">
        <w:t>резервное</w:t>
      </w:r>
      <w:r w:rsidRPr="00495CB1">
        <w:rPr>
          <w:spacing w:val="-2"/>
        </w:rPr>
        <w:t xml:space="preserve"> </w:t>
      </w:r>
      <w:r w:rsidRPr="00495CB1">
        <w:t>топливо</w:t>
      </w:r>
      <w:r w:rsidRPr="00495CB1">
        <w:rPr>
          <w:spacing w:val="-2"/>
        </w:rPr>
        <w:t xml:space="preserve"> </w:t>
      </w:r>
      <w:r w:rsidRPr="00495CB1">
        <w:t>отсутствует.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1"/>
        <w:rPr>
          <w:sz w:val="26"/>
        </w:rPr>
      </w:pPr>
    </w:p>
    <w:p w:rsidR="009A3251" w:rsidRPr="00495CB1" w:rsidRDefault="009A3251">
      <w:pPr>
        <w:pStyle w:val="Heading2"/>
        <w:numPr>
          <w:ilvl w:val="2"/>
          <w:numId w:val="17"/>
        </w:numPr>
        <w:tabs>
          <w:tab w:val="left" w:pos="814"/>
        </w:tabs>
        <w:ind w:left="813" w:hanging="701"/>
        <w:jc w:val="left"/>
      </w:pPr>
      <w:bookmarkStart w:id="53" w:name="_Toc162189741"/>
      <w:r w:rsidRPr="00495CB1">
        <w:t>Описание</w:t>
      </w:r>
      <w:r w:rsidRPr="00495CB1">
        <w:rPr>
          <w:spacing w:val="-5"/>
        </w:rPr>
        <w:t xml:space="preserve"> </w:t>
      </w:r>
      <w:r w:rsidRPr="00495CB1">
        <w:t>использования</w:t>
      </w:r>
      <w:r w:rsidRPr="00495CB1">
        <w:rPr>
          <w:spacing w:val="-4"/>
        </w:rPr>
        <w:t xml:space="preserve"> </w:t>
      </w:r>
      <w:r w:rsidRPr="00495CB1">
        <w:t>местных</w:t>
      </w:r>
      <w:r w:rsidRPr="00495CB1">
        <w:rPr>
          <w:spacing w:val="-5"/>
        </w:rPr>
        <w:t xml:space="preserve"> </w:t>
      </w:r>
      <w:r w:rsidRPr="00495CB1">
        <w:t>видов</w:t>
      </w:r>
      <w:r w:rsidRPr="00495CB1">
        <w:rPr>
          <w:spacing w:val="-5"/>
        </w:rPr>
        <w:t xml:space="preserve"> </w:t>
      </w:r>
      <w:r w:rsidRPr="00495CB1">
        <w:t>топлива</w:t>
      </w:r>
      <w:bookmarkEnd w:id="53"/>
    </w:p>
    <w:p w:rsidR="009A3251" w:rsidRPr="00495CB1" w:rsidRDefault="009A3251">
      <w:pPr>
        <w:pStyle w:val="BodyText"/>
        <w:spacing w:before="157"/>
        <w:ind w:left="821"/>
      </w:pPr>
      <w:r w:rsidRPr="00495CB1">
        <w:t>Местные</w:t>
      </w:r>
      <w:r w:rsidRPr="00495CB1">
        <w:rPr>
          <w:spacing w:val="-2"/>
        </w:rPr>
        <w:t xml:space="preserve"> </w:t>
      </w:r>
      <w:r w:rsidRPr="00495CB1">
        <w:t>виды</w:t>
      </w:r>
      <w:r w:rsidRPr="00495CB1">
        <w:rPr>
          <w:spacing w:val="-1"/>
        </w:rPr>
        <w:t xml:space="preserve"> </w:t>
      </w:r>
      <w:r w:rsidRPr="00495CB1">
        <w:t>топлива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котельных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используются.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3"/>
        <w:rPr>
          <w:sz w:val="26"/>
        </w:rPr>
      </w:pPr>
    </w:p>
    <w:p w:rsidR="009A3251" w:rsidRPr="00495CB1" w:rsidRDefault="009A3251" w:rsidP="00285AED">
      <w:pPr>
        <w:pStyle w:val="Heading2"/>
        <w:numPr>
          <w:ilvl w:val="2"/>
          <w:numId w:val="16"/>
        </w:numPr>
        <w:tabs>
          <w:tab w:val="left" w:pos="814"/>
        </w:tabs>
        <w:spacing w:before="1"/>
        <w:jc w:val="left"/>
      </w:pPr>
      <w:bookmarkStart w:id="54" w:name="_Toc162189742"/>
      <w:r w:rsidRPr="00495CB1">
        <w:t>Описание</w:t>
      </w:r>
      <w:r w:rsidRPr="00495CB1">
        <w:rPr>
          <w:spacing w:val="-3"/>
        </w:rPr>
        <w:t xml:space="preserve"> </w:t>
      </w:r>
      <w:r w:rsidRPr="00495CB1">
        <w:t>преобладающего</w:t>
      </w:r>
      <w:r w:rsidRPr="00495CB1">
        <w:rPr>
          <w:spacing w:val="-3"/>
        </w:rPr>
        <w:t xml:space="preserve"> </w:t>
      </w:r>
      <w:r w:rsidRPr="00495CB1">
        <w:t>вида</w:t>
      </w:r>
      <w:r w:rsidRPr="00495CB1">
        <w:rPr>
          <w:spacing w:val="-2"/>
        </w:rPr>
        <w:t xml:space="preserve"> </w:t>
      </w:r>
      <w:r w:rsidRPr="00495CB1">
        <w:t>топлива</w:t>
      </w:r>
      <w:bookmarkEnd w:id="54"/>
    </w:p>
    <w:p w:rsidR="009A3251" w:rsidRPr="00495CB1" w:rsidRDefault="009A3251">
      <w:pPr>
        <w:pStyle w:val="BodyText"/>
        <w:spacing w:before="156" w:line="360" w:lineRule="auto"/>
        <w:ind w:left="113" w:firstLine="708"/>
      </w:pPr>
      <w:r w:rsidRPr="00495CB1">
        <w:rPr>
          <w:spacing w:val="-1"/>
        </w:rPr>
        <w:t>На</w:t>
      </w:r>
      <w:r w:rsidRPr="00495CB1">
        <w:rPr>
          <w:spacing w:val="-17"/>
        </w:rPr>
        <w:t xml:space="preserve"> </w:t>
      </w:r>
      <w:r w:rsidRPr="00495CB1">
        <w:t>котельных</w:t>
      </w:r>
      <w:r w:rsidRPr="00495CB1">
        <w:rPr>
          <w:spacing w:val="-16"/>
        </w:rPr>
        <w:t xml:space="preserve"> </w:t>
      </w:r>
      <w:r w:rsidRPr="00495CB1">
        <w:t>Старовичугского</w:t>
      </w:r>
      <w:r w:rsidRPr="00495CB1">
        <w:rPr>
          <w:spacing w:val="-16"/>
        </w:rPr>
        <w:t xml:space="preserve"> </w:t>
      </w:r>
      <w:r w:rsidRPr="00495CB1">
        <w:t>городского</w:t>
      </w:r>
      <w:r w:rsidRPr="00495CB1">
        <w:rPr>
          <w:spacing w:val="-16"/>
        </w:rPr>
        <w:t xml:space="preserve"> </w:t>
      </w:r>
      <w:r w:rsidRPr="00495CB1">
        <w:t>поселения</w:t>
      </w:r>
      <w:r w:rsidRPr="00495CB1">
        <w:rPr>
          <w:spacing w:val="-15"/>
        </w:rPr>
        <w:t xml:space="preserve"> </w:t>
      </w:r>
      <w:r w:rsidRPr="00495CB1">
        <w:t>основным</w:t>
      </w:r>
      <w:r w:rsidRPr="00495CB1">
        <w:rPr>
          <w:spacing w:val="-17"/>
        </w:rPr>
        <w:t xml:space="preserve"> </w:t>
      </w:r>
      <w:r w:rsidRPr="00495CB1">
        <w:t>видом</w:t>
      </w:r>
      <w:r w:rsidRPr="00495CB1">
        <w:rPr>
          <w:spacing w:val="-18"/>
        </w:rPr>
        <w:t xml:space="preserve"> </w:t>
      </w:r>
      <w:r w:rsidRPr="00495CB1">
        <w:t>топлива</w:t>
      </w:r>
      <w:r w:rsidRPr="00495CB1">
        <w:rPr>
          <w:spacing w:val="-67"/>
        </w:rPr>
        <w:t xml:space="preserve"> </w:t>
      </w:r>
      <w:r w:rsidRPr="00495CB1">
        <w:t>является</w:t>
      </w:r>
      <w:r w:rsidRPr="00495CB1">
        <w:rPr>
          <w:spacing w:val="-1"/>
        </w:rPr>
        <w:t xml:space="preserve"> </w:t>
      </w:r>
      <w:r w:rsidRPr="00495CB1">
        <w:t>природный газ.</w:t>
      </w:r>
    </w:p>
    <w:p w:rsidR="009A3251" w:rsidRPr="00495CB1" w:rsidRDefault="009A3251">
      <w:pPr>
        <w:pStyle w:val="BodyText"/>
        <w:spacing w:before="4"/>
        <w:rPr>
          <w:sz w:val="29"/>
        </w:rPr>
      </w:pPr>
    </w:p>
    <w:p w:rsidR="009A3251" w:rsidRPr="00495CB1" w:rsidRDefault="009A3251">
      <w:pPr>
        <w:pStyle w:val="Heading2"/>
        <w:numPr>
          <w:ilvl w:val="2"/>
          <w:numId w:val="16"/>
        </w:numPr>
        <w:tabs>
          <w:tab w:val="left" w:pos="814"/>
        </w:tabs>
      </w:pPr>
      <w:bookmarkStart w:id="55" w:name="_Toc162189743"/>
      <w:r w:rsidRPr="00495CB1">
        <w:t>Описание</w:t>
      </w:r>
      <w:r w:rsidRPr="00495CB1">
        <w:rPr>
          <w:spacing w:val="-4"/>
        </w:rPr>
        <w:t xml:space="preserve"> </w:t>
      </w:r>
      <w:r w:rsidRPr="00495CB1">
        <w:t>приоритетного</w:t>
      </w:r>
      <w:r w:rsidRPr="00495CB1">
        <w:rPr>
          <w:spacing w:val="-4"/>
        </w:rPr>
        <w:t xml:space="preserve"> </w:t>
      </w:r>
      <w:r w:rsidRPr="00495CB1">
        <w:t>направления</w:t>
      </w:r>
      <w:r w:rsidRPr="00495CB1">
        <w:rPr>
          <w:spacing w:val="-3"/>
        </w:rPr>
        <w:t xml:space="preserve"> </w:t>
      </w:r>
      <w:r w:rsidRPr="00495CB1">
        <w:t>развития</w:t>
      </w:r>
      <w:r w:rsidRPr="00495CB1">
        <w:rPr>
          <w:spacing w:val="-5"/>
        </w:rPr>
        <w:t xml:space="preserve"> </w:t>
      </w:r>
      <w:r w:rsidRPr="00495CB1">
        <w:t>топливного</w:t>
      </w:r>
      <w:r w:rsidRPr="00495CB1">
        <w:rPr>
          <w:spacing w:val="-3"/>
        </w:rPr>
        <w:t xml:space="preserve"> </w:t>
      </w:r>
      <w:r w:rsidRPr="00495CB1">
        <w:t>баланса</w:t>
      </w:r>
      <w:bookmarkEnd w:id="55"/>
    </w:p>
    <w:p w:rsidR="009A3251" w:rsidRPr="00495CB1" w:rsidRDefault="009A3251">
      <w:pPr>
        <w:pStyle w:val="BodyText"/>
        <w:spacing w:before="158" w:line="360" w:lineRule="auto"/>
        <w:ind w:left="113" w:right="102" w:firstLine="709"/>
        <w:jc w:val="both"/>
      </w:pPr>
      <w:r w:rsidRPr="00495CB1">
        <w:t>При</w:t>
      </w:r>
      <w:r w:rsidRPr="00495CB1">
        <w:rPr>
          <w:spacing w:val="1"/>
        </w:rPr>
        <w:t xml:space="preserve"> </w:t>
      </w:r>
      <w:r w:rsidRPr="00495CB1">
        <w:t>отсутствии</w:t>
      </w:r>
      <w:r w:rsidRPr="00495CB1">
        <w:rPr>
          <w:spacing w:val="1"/>
        </w:rPr>
        <w:t xml:space="preserve"> </w:t>
      </w:r>
      <w:r w:rsidRPr="00495CB1">
        <w:t>отключений/подключений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к/от</w:t>
      </w:r>
      <w:r w:rsidRPr="00495CB1">
        <w:rPr>
          <w:spacing w:val="1"/>
        </w:rPr>
        <w:t xml:space="preserve"> </w:t>
      </w:r>
      <w:r w:rsidRPr="00495CB1">
        <w:t>централизованной системе теплоснабжения</w:t>
      </w:r>
      <w:r w:rsidRPr="00495CB1">
        <w:rPr>
          <w:spacing w:val="1"/>
        </w:rPr>
        <w:t xml:space="preserve"> </w:t>
      </w:r>
      <w:r w:rsidRPr="00495CB1">
        <w:t>останется на уровне базового периода и</w:t>
      </w:r>
      <w:r w:rsidRPr="00495CB1">
        <w:rPr>
          <w:spacing w:val="-67"/>
        </w:rPr>
        <w:t xml:space="preserve"> </w:t>
      </w:r>
      <w:r w:rsidRPr="00495CB1">
        <w:t>будет</w:t>
      </w:r>
      <w:r w:rsidRPr="00495CB1">
        <w:rPr>
          <w:spacing w:val="-2"/>
        </w:rPr>
        <w:t xml:space="preserve"> </w:t>
      </w:r>
      <w:r w:rsidRPr="00495CB1">
        <w:t>зависеть от</w:t>
      </w:r>
      <w:r w:rsidRPr="00495CB1">
        <w:rPr>
          <w:spacing w:val="-1"/>
        </w:rPr>
        <w:t xml:space="preserve"> </w:t>
      </w:r>
      <w:r w:rsidRPr="00495CB1">
        <w:t>параметров</w:t>
      </w:r>
      <w:r w:rsidRPr="00495CB1">
        <w:rPr>
          <w:spacing w:val="-1"/>
        </w:rPr>
        <w:t xml:space="preserve"> </w:t>
      </w:r>
      <w:r w:rsidRPr="00495CB1">
        <w:t>наружного воздуха.</w: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5"/>
        <w:rPr>
          <w:sz w:val="22"/>
        </w:rPr>
      </w:pPr>
    </w:p>
    <w:p w:rsidR="009A3251" w:rsidRPr="00495CB1" w:rsidRDefault="009A3251">
      <w:pPr>
        <w:jc w:val="right"/>
        <w:rPr>
          <w:rFonts w:ascii="Calibri"/>
        </w:rPr>
        <w:sectPr w:rsidR="009A3251" w:rsidRPr="00495CB1" w:rsidSect="009812C2">
          <w:headerReference w:type="default" r:id="rId43"/>
          <w:footerReference w:type="default" r:id="rId44"/>
          <w:pgSz w:w="11910" w:h="16840"/>
          <w:pgMar w:top="360" w:right="460" w:bottom="280" w:left="1020" w:header="0" w:footer="739" w:gutter="0"/>
          <w:cols w:space="720"/>
        </w:sectPr>
      </w:pPr>
    </w:p>
    <w:p w:rsidR="009A3251" w:rsidRPr="00495CB1" w:rsidRDefault="009A3251">
      <w:pPr>
        <w:pStyle w:val="BodyText"/>
        <w:spacing w:before="9"/>
        <w:rPr>
          <w:i/>
        </w:rPr>
      </w:pPr>
      <w:r>
        <w:rPr>
          <w:noProof/>
          <w:lang w:eastAsia="ru-RU"/>
        </w:rPr>
        <w:pict>
          <v:shape id="_x0000_s1092" style="position:absolute;margin-left:56.75pt;margin-top:14.3pt;width:496.1pt;height:.1pt;z-index:-251663360;mso-wrap-distance-left:0;mso-wrap-distance-right:0;mso-position-horizontal-relative:page" coordorigin="1135,286" coordsize="9922,0" path="m1135,286r9921,e" filled="f" strokeweight=".27489mm">
            <v:path arrowok="t"/>
            <w10:wrap type="topAndBottom" anchorx="page"/>
          </v:shape>
        </w:pict>
      </w:r>
    </w:p>
    <w:p w:rsidR="009A3251" w:rsidRPr="00495CB1" w:rsidRDefault="009A3251">
      <w:pPr>
        <w:pStyle w:val="BodyText"/>
        <w:spacing w:before="4"/>
        <w:rPr>
          <w:i/>
          <w:sz w:val="7"/>
        </w:rPr>
      </w:pPr>
    </w:p>
    <w:p w:rsidR="009A3251" w:rsidRPr="00E870A4" w:rsidRDefault="009A3251" w:rsidP="00E870A4">
      <w:pPr>
        <w:pStyle w:val="BodyText"/>
        <w:spacing w:before="88" w:after="240"/>
        <w:ind w:right="232"/>
        <w:jc w:val="right"/>
        <w:rPr>
          <w:sz w:val="24"/>
        </w:rPr>
      </w:pPr>
      <w:r w:rsidRPr="00E870A4">
        <w:rPr>
          <w:sz w:val="24"/>
        </w:rPr>
        <w:t>Таблица</w:t>
      </w:r>
      <w:r w:rsidRPr="00E870A4">
        <w:rPr>
          <w:spacing w:val="-2"/>
          <w:sz w:val="24"/>
        </w:rPr>
        <w:t xml:space="preserve"> </w:t>
      </w:r>
      <w:r w:rsidRPr="00E870A4">
        <w:rPr>
          <w:sz w:val="24"/>
        </w:rPr>
        <w:t>19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635"/>
        <w:gridCol w:w="4102"/>
        <w:gridCol w:w="1940"/>
        <w:gridCol w:w="1457"/>
        <w:gridCol w:w="1567"/>
        <w:gridCol w:w="1703"/>
        <w:gridCol w:w="1703"/>
        <w:gridCol w:w="1703"/>
      </w:tblGrid>
      <w:tr w:rsidR="009A3251" w:rsidRPr="00495CB1" w:rsidTr="00C610DC">
        <w:trPr>
          <w:trHeight w:val="551"/>
        </w:trPr>
        <w:tc>
          <w:tcPr>
            <w:tcW w:w="214" w:type="pct"/>
            <w:vMerge w:val="restar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№</w:t>
            </w:r>
          </w:p>
        </w:tc>
        <w:tc>
          <w:tcPr>
            <w:tcW w:w="1385" w:type="pct"/>
            <w:vMerge w:val="restar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655" w:type="pct"/>
            <w:vMerge w:val="restar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Размерность</w:t>
            </w:r>
          </w:p>
        </w:tc>
        <w:tc>
          <w:tcPr>
            <w:tcW w:w="492" w:type="pct"/>
            <w:vMerge w:val="restar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Pr="00495CB1">
              <w:rPr>
                <w:sz w:val="24"/>
                <w:szCs w:val="24"/>
              </w:rPr>
              <w:t xml:space="preserve"> год</w:t>
            </w:r>
          </w:p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  <w:tc>
          <w:tcPr>
            <w:tcW w:w="529" w:type="pct"/>
            <w:vMerge w:val="restar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2021 </w:t>
            </w:r>
            <w:r w:rsidRPr="00495CB1">
              <w:rPr>
                <w:sz w:val="24"/>
                <w:szCs w:val="24"/>
              </w:rPr>
              <w:t>год</w:t>
            </w:r>
          </w:p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  <w:tc>
          <w:tcPr>
            <w:tcW w:w="575" w:type="pct"/>
            <w:vMerge w:val="restar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Pr="00495CB1">
              <w:rPr>
                <w:sz w:val="24"/>
                <w:szCs w:val="24"/>
              </w:rPr>
              <w:t xml:space="preserve"> год</w:t>
            </w:r>
          </w:p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  <w:tc>
          <w:tcPr>
            <w:tcW w:w="575" w:type="pct"/>
            <w:vMerge w:val="restar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 w:rsidRPr="00495CB1">
              <w:rPr>
                <w:sz w:val="24"/>
                <w:szCs w:val="24"/>
              </w:rPr>
              <w:t xml:space="preserve"> год</w:t>
            </w:r>
          </w:p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  <w:tc>
          <w:tcPr>
            <w:tcW w:w="575" w:type="pct"/>
            <w:vMerge w:val="restar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Pr="00495CB1">
              <w:rPr>
                <w:sz w:val="24"/>
                <w:szCs w:val="24"/>
              </w:rPr>
              <w:t xml:space="preserve"> год</w:t>
            </w:r>
          </w:p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(факт)</w:t>
            </w:r>
          </w:p>
        </w:tc>
      </w:tr>
      <w:tr w:rsidR="009A3251" w:rsidRPr="00495CB1" w:rsidTr="00C610DC">
        <w:trPr>
          <w:trHeight w:val="551"/>
        </w:trPr>
        <w:tc>
          <w:tcPr>
            <w:tcW w:w="214" w:type="pct"/>
            <w:vMerge/>
            <w:tcBorders>
              <w:top w:val="nil"/>
            </w:tcBorders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5" w:type="pct"/>
            <w:vMerge/>
            <w:tcBorders>
              <w:top w:val="nil"/>
            </w:tcBorders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nil"/>
            </w:tcBorders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2" w:type="pct"/>
            <w:vMerge/>
            <w:tcBorders>
              <w:top w:val="nil"/>
            </w:tcBorders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nil"/>
            </w:tcBorders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</w:p>
        </w:tc>
      </w:tr>
      <w:tr w:rsidR="009A3251" w:rsidRPr="00495CB1" w:rsidTr="00285AED">
        <w:trPr>
          <w:trHeight w:val="598"/>
        </w:trPr>
        <w:tc>
          <w:tcPr>
            <w:tcW w:w="214" w:type="pc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</w:t>
            </w:r>
          </w:p>
        </w:tc>
        <w:tc>
          <w:tcPr>
            <w:tcW w:w="1385" w:type="pc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1</w:t>
            </w:r>
          </w:p>
        </w:tc>
        <w:tc>
          <w:tcPr>
            <w:tcW w:w="655" w:type="pc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тыс. м3</w:t>
            </w:r>
          </w:p>
        </w:tc>
        <w:tc>
          <w:tcPr>
            <w:tcW w:w="492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5787</w:t>
            </w:r>
          </w:p>
        </w:tc>
        <w:tc>
          <w:tcPr>
            <w:tcW w:w="529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5427</w:t>
            </w:r>
          </w:p>
        </w:tc>
        <w:tc>
          <w:tcPr>
            <w:tcW w:w="575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5670</w:t>
            </w:r>
          </w:p>
        </w:tc>
        <w:tc>
          <w:tcPr>
            <w:tcW w:w="575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5756</w:t>
            </w:r>
          </w:p>
        </w:tc>
        <w:tc>
          <w:tcPr>
            <w:tcW w:w="575" w:type="pct"/>
            <w:vAlign w:val="center"/>
          </w:tcPr>
          <w:p w:rsidR="009A3251" w:rsidRPr="00495CB1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6253</w:t>
            </w:r>
          </w:p>
        </w:tc>
      </w:tr>
      <w:tr w:rsidR="009A3251" w:rsidRPr="00495CB1" w:rsidTr="00285AED">
        <w:trPr>
          <w:trHeight w:val="565"/>
        </w:trPr>
        <w:tc>
          <w:tcPr>
            <w:tcW w:w="214" w:type="pc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</w:t>
            </w:r>
          </w:p>
        </w:tc>
        <w:tc>
          <w:tcPr>
            <w:tcW w:w="1385" w:type="pc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3</w:t>
            </w:r>
          </w:p>
        </w:tc>
        <w:tc>
          <w:tcPr>
            <w:tcW w:w="655" w:type="pct"/>
            <w:vAlign w:val="center"/>
          </w:tcPr>
          <w:p w:rsidR="009A3251" w:rsidRPr="00495CB1" w:rsidRDefault="009A3251" w:rsidP="00C610DC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тыс. м3</w:t>
            </w:r>
          </w:p>
        </w:tc>
        <w:tc>
          <w:tcPr>
            <w:tcW w:w="492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529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</w:t>
            </w:r>
          </w:p>
        </w:tc>
        <w:tc>
          <w:tcPr>
            <w:tcW w:w="575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</w:t>
            </w:r>
          </w:p>
        </w:tc>
        <w:tc>
          <w:tcPr>
            <w:tcW w:w="575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</w:t>
            </w:r>
          </w:p>
        </w:tc>
        <w:tc>
          <w:tcPr>
            <w:tcW w:w="575" w:type="pct"/>
            <w:vAlign w:val="center"/>
          </w:tcPr>
          <w:p w:rsidR="009A3251" w:rsidRPr="00495CB1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</w:tr>
    </w:tbl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1"/>
        <w:rPr>
          <w:sz w:val="29"/>
        </w:rPr>
      </w:pPr>
    </w:p>
    <w:p w:rsidR="009A3251" w:rsidRPr="00495CB1" w:rsidRDefault="009A3251">
      <w:pPr>
        <w:jc w:val="right"/>
        <w:rPr>
          <w:rFonts w:ascii="Calibri"/>
        </w:rPr>
        <w:sectPr w:rsidR="009A3251" w:rsidRPr="00495CB1" w:rsidSect="009812C2">
          <w:headerReference w:type="default" r:id="rId45"/>
          <w:footerReference w:type="default" r:id="rId46"/>
          <w:pgSz w:w="16840" w:h="11910" w:orient="landscape"/>
          <w:pgMar w:top="340" w:right="1020" w:bottom="280" w:left="1020" w:header="0" w:footer="622" w:gutter="0"/>
          <w:cols w:space="720"/>
        </w:sectPr>
      </w:pPr>
    </w:p>
    <w:p w:rsidR="009A3251" w:rsidRPr="00495CB1" w:rsidRDefault="009A3251">
      <w:pPr>
        <w:pStyle w:val="BodyText"/>
        <w:spacing w:before="8" w:after="1"/>
        <w:rPr>
          <w:rFonts w:ascii="Calibri"/>
          <w:sz w:val="22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rFonts w:ascii="Calibri"/>
          <w:sz w:val="2"/>
        </w:rPr>
      </w:pPr>
      <w:r>
        <w:rPr>
          <w:noProof/>
          <w:lang w:eastAsia="ru-RU"/>
        </w:rPr>
      </w:r>
      <w:r w:rsidRPr="009F078A">
        <w:rPr>
          <w:rFonts w:ascii="Calibri"/>
          <w:sz w:val="2"/>
        </w:rPr>
        <w:pict>
          <v:group id="_x0000_s1093" style="width:496.1pt;height:.8pt;mso-position-horizontal-relative:char;mso-position-vertical-relative:line" coordsize="9922,16">
            <v:line id="_x0000_s1094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4"/>
        <w:rPr>
          <w:rFonts w:ascii="Calibri"/>
          <w:sz w:val="9"/>
        </w:rPr>
      </w:pPr>
    </w:p>
    <w:p w:rsidR="009A3251" w:rsidRPr="00495CB1" w:rsidRDefault="009A3251">
      <w:pPr>
        <w:pStyle w:val="Heading2"/>
        <w:spacing w:before="87"/>
        <w:ind w:left="114"/>
        <w:jc w:val="left"/>
      </w:pPr>
      <w:bookmarkStart w:id="56" w:name="_TOC_250021"/>
      <w:bookmarkStart w:id="57" w:name="_Toc162189744"/>
      <w:r w:rsidRPr="00495CB1">
        <w:t>Часть</w:t>
      </w:r>
      <w:r w:rsidRPr="00495CB1">
        <w:rPr>
          <w:spacing w:val="-3"/>
        </w:rPr>
        <w:t xml:space="preserve"> </w:t>
      </w:r>
      <w:r w:rsidRPr="00495CB1">
        <w:t>9.</w:t>
      </w:r>
      <w:r w:rsidRPr="00495CB1">
        <w:rPr>
          <w:spacing w:val="-1"/>
        </w:rPr>
        <w:t xml:space="preserve"> </w:t>
      </w:r>
      <w:r w:rsidRPr="00495CB1">
        <w:t>Надежность</w:t>
      </w:r>
      <w:r w:rsidRPr="00495CB1">
        <w:rPr>
          <w:spacing w:val="-5"/>
        </w:rPr>
        <w:t xml:space="preserve"> </w:t>
      </w:r>
      <w:bookmarkEnd w:id="56"/>
      <w:r w:rsidRPr="00495CB1">
        <w:t>теплоснабжения</w:t>
      </w:r>
      <w:bookmarkEnd w:id="57"/>
    </w:p>
    <w:p w:rsidR="009A3251" w:rsidRPr="00495CB1" w:rsidRDefault="009A3251">
      <w:pPr>
        <w:pStyle w:val="BodyText"/>
        <w:rPr>
          <w:b/>
          <w:sz w:val="30"/>
        </w:rPr>
      </w:pPr>
    </w:p>
    <w:p w:rsidR="009A3251" w:rsidRPr="00495CB1" w:rsidRDefault="009A3251">
      <w:pPr>
        <w:pStyle w:val="ListParagraph"/>
        <w:numPr>
          <w:ilvl w:val="2"/>
          <w:numId w:val="15"/>
        </w:numPr>
        <w:tabs>
          <w:tab w:val="left" w:pos="814"/>
        </w:tabs>
        <w:spacing w:before="175"/>
        <w:jc w:val="left"/>
        <w:rPr>
          <w:b/>
          <w:sz w:val="28"/>
        </w:rPr>
      </w:pPr>
      <w:r w:rsidRPr="00495CB1">
        <w:rPr>
          <w:b/>
          <w:sz w:val="28"/>
        </w:rPr>
        <w:t>Поток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отказов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(частота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отказов)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участков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сетей</w:t>
      </w:r>
    </w:p>
    <w:p w:rsidR="009A3251" w:rsidRPr="00495CB1" w:rsidRDefault="009A3251" w:rsidP="009E7C8A">
      <w:pPr>
        <w:pStyle w:val="BodyText"/>
        <w:spacing w:before="157" w:line="360" w:lineRule="auto"/>
        <w:ind w:left="142" w:right="462" w:firstLine="709"/>
        <w:jc w:val="both"/>
      </w:pPr>
      <w:r w:rsidRPr="00495CB1">
        <w:t>Информация</w:t>
      </w:r>
      <w:r w:rsidRPr="00495CB1">
        <w:rPr>
          <w:spacing w:val="-3"/>
        </w:rPr>
        <w:t xml:space="preserve"> </w:t>
      </w:r>
      <w:r w:rsidRPr="00495CB1">
        <w:t>о</w:t>
      </w:r>
      <w:r w:rsidRPr="00495CB1">
        <w:rPr>
          <w:spacing w:val="-1"/>
        </w:rPr>
        <w:t xml:space="preserve"> </w:t>
      </w:r>
      <w:r w:rsidRPr="00495CB1">
        <w:t>количестве</w:t>
      </w:r>
      <w:r w:rsidRPr="00495CB1">
        <w:rPr>
          <w:spacing w:val="-4"/>
        </w:rPr>
        <w:t xml:space="preserve"> </w:t>
      </w:r>
      <w:r w:rsidRPr="00495CB1">
        <w:t>отказов</w:t>
      </w:r>
      <w:r w:rsidRPr="00495CB1">
        <w:rPr>
          <w:spacing w:val="-2"/>
        </w:rPr>
        <w:t xml:space="preserve"> </w:t>
      </w:r>
      <w:r w:rsidRPr="00495CB1">
        <w:t>участков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>
        <w:t xml:space="preserve"> отсутствует, либо</w:t>
      </w:r>
      <w:r w:rsidRPr="00495CB1">
        <w:rPr>
          <w:spacing w:val="-3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предоставлена.</w:t>
      </w:r>
    </w:p>
    <w:p w:rsidR="009A3251" w:rsidRPr="00495CB1" w:rsidRDefault="009A3251">
      <w:pPr>
        <w:pStyle w:val="BodyText"/>
        <w:spacing w:before="3"/>
        <w:rPr>
          <w:sz w:val="26"/>
        </w:rPr>
      </w:pPr>
    </w:p>
    <w:p w:rsidR="009A3251" w:rsidRPr="00495CB1" w:rsidRDefault="009A3251">
      <w:pPr>
        <w:pStyle w:val="Heading2"/>
        <w:numPr>
          <w:ilvl w:val="2"/>
          <w:numId w:val="15"/>
        </w:numPr>
        <w:tabs>
          <w:tab w:val="left" w:pos="814"/>
        </w:tabs>
        <w:ind w:hanging="701"/>
        <w:jc w:val="left"/>
      </w:pPr>
      <w:bookmarkStart w:id="58" w:name="_Toc162189745"/>
      <w:r w:rsidRPr="00495CB1">
        <w:t>Частота</w:t>
      </w:r>
      <w:r w:rsidRPr="00495CB1">
        <w:rPr>
          <w:spacing w:val="-3"/>
        </w:rPr>
        <w:t xml:space="preserve"> </w:t>
      </w:r>
      <w:r w:rsidRPr="00495CB1">
        <w:t>отключений</w:t>
      </w:r>
      <w:r w:rsidRPr="00495CB1">
        <w:rPr>
          <w:spacing w:val="-3"/>
        </w:rPr>
        <w:t xml:space="preserve"> </w:t>
      </w:r>
      <w:r w:rsidRPr="00495CB1">
        <w:t>потребителей</w:t>
      </w:r>
      <w:bookmarkEnd w:id="58"/>
    </w:p>
    <w:p w:rsidR="009A3251" w:rsidRPr="00495CB1" w:rsidRDefault="009A3251" w:rsidP="009E7C8A">
      <w:pPr>
        <w:pStyle w:val="BodyText"/>
        <w:spacing w:before="158" w:line="360" w:lineRule="auto"/>
        <w:ind w:left="142" w:right="462" w:firstLine="679"/>
        <w:jc w:val="both"/>
      </w:pPr>
      <w:r w:rsidRPr="00495CB1">
        <w:t>Информация</w:t>
      </w:r>
      <w:r w:rsidRPr="00495CB1">
        <w:rPr>
          <w:spacing w:val="-4"/>
        </w:rPr>
        <w:t xml:space="preserve"> </w:t>
      </w:r>
      <w:r w:rsidRPr="00495CB1">
        <w:t>о</w:t>
      </w:r>
      <w:r w:rsidRPr="00495CB1">
        <w:rPr>
          <w:spacing w:val="-2"/>
        </w:rPr>
        <w:t xml:space="preserve"> </w:t>
      </w:r>
      <w:r w:rsidRPr="00495CB1">
        <w:t>частоте</w:t>
      </w:r>
      <w:r w:rsidRPr="00495CB1">
        <w:rPr>
          <w:spacing w:val="-3"/>
        </w:rPr>
        <w:t xml:space="preserve"> </w:t>
      </w:r>
      <w:r w:rsidRPr="00495CB1">
        <w:t>отключений</w:t>
      </w:r>
      <w:r w:rsidRPr="00495CB1">
        <w:rPr>
          <w:spacing w:val="-3"/>
        </w:rPr>
        <w:t xml:space="preserve"> </w:t>
      </w:r>
      <w:r w:rsidRPr="00495CB1">
        <w:t>потребителей</w:t>
      </w:r>
      <w:r>
        <w:t xml:space="preserve"> отсутствует, либо</w:t>
      </w:r>
      <w:r w:rsidRPr="00495CB1">
        <w:t xml:space="preserve"> не</w:t>
      </w:r>
      <w:r w:rsidRPr="00495CB1">
        <w:rPr>
          <w:spacing w:val="-3"/>
        </w:rPr>
        <w:t xml:space="preserve"> </w:t>
      </w:r>
      <w:r w:rsidRPr="00495CB1">
        <w:t>предоставлена.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4"/>
        <w:rPr>
          <w:sz w:val="26"/>
        </w:rPr>
      </w:pPr>
    </w:p>
    <w:p w:rsidR="009A3251" w:rsidRPr="00495CB1" w:rsidRDefault="009A3251">
      <w:pPr>
        <w:pStyle w:val="Heading2"/>
        <w:numPr>
          <w:ilvl w:val="2"/>
          <w:numId w:val="15"/>
        </w:numPr>
        <w:tabs>
          <w:tab w:val="left" w:pos="864"/>
        </w:tabs>
        <w:spacing w:line="360" w:lineRule="auto"/>
        <w:ind w:left="113" w:right="483" w:firstLine="0"/>
      </w:pPr>
      <w:bookmarkStart w:id="59" w:name="_Toc162189746"/>
      <w:r w:rsidRPr="00495CB1">
        <w:t>Поток (частота) и время восстановления теплоснабжения потребителей</w:t>
      </w:r>
      <w:r w:rsidRPr="00495CB1">
        <w:rPr>
          <w:spacing w:val="1"/>
        </w:rPr>
        <w:t xml:space="preserve"> </w:t>
      </w:r>
      <w:r w:rsidRPr="00495CB1">
        <w:t>после</w:t>
      </w:r>
      <w:r w:rsidRPr="00495CB1">
        <w:rPr>
          <w:spacing w:val="-2"/>
        </w:rPr>
        <w:t xml:space="preserve"> </w:t>
      </w:r>
      <w:r w:rsidRPr="00495CB1">
        <w:t>отключений</w:t>
      </w:r>
      <w:bookmarkEnd w:id="59"/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Информация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частоте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времени</w:t>
      </w:r>
      <w:r w:rsidRPr="00495CB1">
        <w:rPr>
          <w:spacing w:val="1"/>
        </w:rPr>
        <w:t xml:space="preserve"> </w:t>
      </w:r>
      <w:r w:rsidRPr="00495CB1">
        <w:t>восстановления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-1"/>
        </w:rPr>
        <w:t xml:space="preserve"> </w:t>
      </w:r>
      <w:r w:rsidRPr="00495CB1">
        <w:t>после отключения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предоставлена.</w:t>
      </w:r>
    </w:p>
    <w:p w:rsidR="009A3251" w:rsidRPr="00495CB1" w:rsidRDefault="009A3251">
      <w:pPr>
        <w:pStyle w:val="BodyText"/>
        <w:spacing w:before="11"/>
        <w:rPr>
          <w:sz w:val="41"/>
        </w:rPr>
      </w:pPr>
    </w:p>
    <w:p w:rsidR="009A3251" w:rsidRPr="00495CB1" w:rsidRDefault="009A3251">
      <w:pPr>
        <w:pStyle w:val="Heading2"/>
        <w:numPr>
          <w:ilvl w:val="2"/>
          <w:numId w:val="15"/>
        </w:numPr>
        <w:tabs>
          <w:tab w:val="left" w:pos="1058"/>
        </w:tabs>
        <w:spacing w:line="360" w:lineRule="auto"/>
        <w:ind w:left="114" w:right="482" w:hanging="1"/>
      </w:pPr>
      <w:bookmarkStart w:id="60" w:name="_Toc162189747"/>
      <w:r w:rsidRPr="00495CB1">
        <w:t>Графические</w:t>
      </w:r>
      <w:r w:rsidRPr="00495CB1">
        <w:rPr>
          <w:spacing w:val="1"/>
        </w:rPr>
        <w:t xml:space="preserve"> </w:t>
      </w:r>
      <w:r w:rsidRPr="00495CB1">
        <w:t>материалы</w:t>
      </w:r>
      <w:r w:rsidRPr="00495CB1">
        <w:rPr>
          <w:spacing w:val="1"/>
        </w:rPr>
        <w:t xml:space="preserve"> </w:t>
      </w:r>
      <w:r w:rsidRPr="00495CB1">
        <w:t>(карты-схемы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зон</w:t>
      </w:r>
      <w:r w:rsidRPr="00495CB1">
        <w:rPr>
          <w:spacing w:val="1"/>
        </w:rPr>
        <w:t xml:space="preserve"> </w:t>
      </w:r>
      <w:r w:rsidRPr="00495CB1">
        <w:t>ненормативной надежности и</w:t>
      </w:r>
      <w:r w:rsidRPr="00495CB1">
        <w:rPr>
          <w:spacing w:val="-1"/>
        </w:rPr>
        <w:t xml:space="preserve"> </w:t>
      </w:r>
      <w:r w:rsidRPr="00495CB1">
        <w:t>безопасности теплоснабжения)</w:t>
      </w:r>
      <w:bookmarkEnd w:id="60"/>
    </w:p>
    <w:p w:rsidR="009A3251" w:rsidRPr="00495CB1" w:rsidRDefault="009A3251">
      <w:pPr>
        <w:pStyle w:val="BodyText"/>
        <w:spacing w:line="360" w:lineRule="auto"/>
        <w:ind w:left="113" w:right="481" w:firstLine="708"/>
        <w:jc w:val="both"/>
      </w:pPr>
      <w:r w:rsidRPr="00495CB1">
        <w:t>Графические материалы (карты-схемы тепловых сетей и зон ненормативной</w:t>
      </w:r>
      <w:r w:rsidRPr="00495CB1">
        <w:rPr>
          <w:spacing w:val="1"/>
        </w:rPr>
        <w:t xml:space="preserve"> </w:t>
      </w:r>
      <w:r w:rsidRPr="00495CB1">
        <w:t>надежности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безопасности теплоснабжения) отсутствуют.</w:t>
      </w:r>
    </w:p>
    <w:p w:rsidR="009A3251" w:rsidRPr="00495CB1" w:rsidRDefault="009A3251">
      <w:pPr>
        <w:pStyle w:val="BodyText"/>
        <w:spacing w:before="11"/>
        <w:rPr>
          <w:sz w:val="41"/>
        </w:rPr>
      </w:pPr>
    </w:p>
    <w:p w:rsidR="009A3251" w:rsidRPr="00495CB1" w:rsidRDefault="009A3251">
      <w:pPr>
        <w:pStyle w:val="Heading2"/>
        <w:numPr>
          <w:ilvl w:val="2"/>
          <w:numId w:val="15"/>
        </w:numPr>
        <w:tabs>
          <w:tab w:val="left" w:pos="1047"/>
        </w:tabs>
        <w:spacing w:line="360" w:lineRule="auto"/>
        <w:ind w:left="113" w:right="481" w:firstLine="0"/>
      </w:pPr>
      <w:bookmarkStart w:id="61" w:name="_Toc162189748"/>
      <w:r w:rsidRPr="00495CB1">
        <w:t>Результаты</w:t>
      </w:r>
      <w:r w:rsidRPr="00495CB1">
        <w:rPr>
          <w:spacing w:val="1"/>
        </w:rPr>
        <w:t xml:space="preserve"> </w:t>
      </w:r>
      <w:r w:rsidRPr="00495CB1">
        <w:t>анализа</w:t>
      </w:r>
      <w:r w:rsidRPr="00495CB1">
        <w:rPr>
          <w:spacing w:val="1"/>
        </w:rPr>
        <w:t xml:space="preserve"> </w:t>
      </w:r>
      <w:r w:rsidRPr="00495CB1">
        <w:t>аварийных</w:t>
      </w:r>
      <w:r w:rsidRPr="00495CB1">
        <w:rPr>
          <w:spacing w:val="1"/>
        </w:rPr>
        <w:t xml:space="preserve"> </w:t>
      </w:r>
      <w:r w:rsidRPr="00495CB1">
        <w:t>ситуаций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теплоснабжении,</w:t>
      </w:r>
      <w:r w:rsidRPr="00495CB1">
        <w:rPr>
          <w:spacing w:val="1"/>
        </w:rPr>
        <w:t xml:space="preserve"> </w:t>
      </w:r>
      <w:r w:rsidRPr="00495CB1">
        <w:t>расследование</w:t>
      </w:r>
      <w:r w:rsidRPr="00495CB1">
        <w:rPr>
          <w:spacing w:val="1"/>
        </w:rPr>
        <w:t xml:space="preserve"> </w:t>
      </w:r>
      <w:r w:rsidRPr="00495CB1">
        <w:t>причин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осуществляется</w:t>
      </w:r>
      <w:r w:rsidRPr="00495CB1">
        <w:rPr>
          <w:spacing w:val="1"/>
        </w:rPr>
        <w:t xml:space="preserve"> </w:t>
      </w:r>
      <w:r w:rsidRPr="00495CB1">
        <w:t>федеральным</w:t>
      </w:r>
      <w:r w:rsidRPr="00495CB1">
        <w:rPr>
          <w:spacing w:val="1"/>
        </w:rPr>
        <w:t xml:space="preserve"> </w:t>
      </w:r>
      <w:r w:rsidRPr="00495CB1">
        <w:t>органом</w:t>
      </w:r>
      <w:r w:rsidRPr="00495CB1">
        <w:rPr>
          <w:spacing w:val="1"/>
        </w:rPr>
        <w:t xml:space="preserve"> </w:t>
      </w:r>
      <w:r w:rsidRPr="00495CB1">
        <w:t>исполнительной</w:t>
      </w:r>
      <w:r w:rsidRPr="00495CB1">
        <w:rPr>
          <w:spacing w:val="1"/>
        </w:rPr>
        <w:t xml:space="preserve"> </w:t>
      </w:r>
      <w:r w:rsidRPr="00495CB1">
        <w:t>власти,</w:t>
      </w:r>
      <w:r w:rsidRPr="00495CB1">
        <w:rPr>
          <w:spacing w:val="1"/>
        </w:rPr>
        <w:t xml:space="preserve"> </w:t>
      </w:r>
      <w:r w:rsidRPr="00495CB1">
        <w:t>уполномоченным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осуществление</w:t>
      </w:r>
      <w:r w:rsidRPr="00495CB1">
        <w:rPr>
          <w:spacing w:val="1"/>
        </w:rPr>
        <w:t xml:space="preserve"> </w:t>
      </w:r>
      <w:r w:rsidRPr="00495CB1">
        <w:t>федерального</w:t>
      </w:r>
      <w:r w:rsidRPr="00495CB1">
        <w:rPr>
          <w:spacing w:val="1"/>
        </w:rPr>
        <w:t xml:space="preserve"> </w:t>
      </w:r>
      <w:r w:rsidRPr="00495CB1">
        <w:t>государственного</w:t>
      </w:r>
      <w:r w:rsidRPr="00495CB1">
        <w:rPr>
          <w:spacing w:val="1"/>
        </w:rPr>
        <w:t xml:space="preserve"> </w:t>
      </w:r>
      <w:r w:rsidRPr="00495CB1">
        <w:t>энергетического надзора</w:t>
      </w:r>
      <w:bookmarkEnd w:id="61"/>
    </w:p>
    <w:p w:rsidR="009A3251" w:rsidRPr="00495CB1" w:rsidRDefault="009A3251">
      <w:pPr>
        <w:pStyle w:val="BodyText"/>
        <w:spacing w:line="319" w:lineRule="exact"/>
        <w:ind w:left="821"/>
        <w:jc w:val="both"/>
      </w:pPr>
      <w:r w:rsidRPr="00495CB1">
        <w:t>Информация</w:t>
      </w:r>
      <w:r w:rsidRPr="00495CB1">
        <w:rPr>
          <w:spacing w:val="-3"/>
        </w:rPr>
        <w:t xml:space="preserve"> </w:t>
      </w:r>
      <w:r w:rsidRPr="00495CB1">
        <w:t>об</w:t>
      </w:r>
      <w:r w:rsidRPr="00495CB1">
        <w:rPr>
          <w:spacing w:val="-1"/>
        </w:rPr>
        <w:t xml:space="preserve"> </w:t>
      </w:r>
      <w:r w:rsidRPr="00495CB1">
        <w:t>аварийных</w:t>
      </w:r>
      <w:r w:rsidRPr="00495CB1">
        <w:rPr>
          <w:spacing w:val="-3"/>
        </w:rPr>
        <w:t xml:space="preserve"> </w:t>
      </w:r>
      <w:r w:rsidRPr="00495CB1">
        <w:t>ситуациях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3"/>
        </w:rPr>
        <w:t xml:space="preserve"> </w:t>
      </w:r>
      <w:r w:rsidRPr="00495CB1">
        <w:t>предоставлена.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Heading2"/>
        <w:numPr>
          <w:ilvl w:val="2"/>
          <w:numId w:val="15"/>
        </w:numPr>
        <w:tabs>
          <w:tab w:val="left" w:pos="1124"/>
        </w:tabs>
        <w:spacing w:line="360" w:lineRule="auto"/>
        <w:ind w:left="113" w:right="483" w:firstLine="0"/>
      </w:pPr>
      <w:bookmarkStart w:id="62" w:name="_Toc162189749"/>
      <w:r w:rsidRPr="00495CB1">
        <w:t>Результаты</w:t>
      </w:r>
      <w:r w:rsidRPr="00495CB1">
        <w:rPr>
          <w:spacing w:val="1"/>
        </w:rPr>
        <w:t xml:space="preserve"> </w:t>
      </w:r>
      <w:r w:rsidRPr="00495CB1">
        <w:t>анализа</w:t>
      </w:r>
      <w:r w:rsidRPr="00495CB1">
        <w:rPr>
          <w:spacing w:val="1"/>
        </w:rPr>
        <w:t xml:space="preserve"> </w:t>
      </w:r>
      <w:r w:rsidRPr="00495CB1">
        <w:t>времени</w:t>
      </w:r>
      <w:r w:rsidRPr="00495CB1">
        <w:rPr>
          <w:spacing w:val="1"/>
        </w:rPr>
        <w:t xml:space="preserve"> </w:t>
      </w:r>
      <w:r w:rsidRPr="00495CB1">
        <w:t>восстановления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потребителей,</w:t>
      </w:r>
      <w:r w:rsidRPr="00495CB1">
        <w:rPr>
          <w:spacing w:val="1"/>
        </w:rPr>
        <w:t xml:space="preserve"> </w:t>
      </w:r>
      <w:r w:rsidRPr="00495CB1">
        <w:t>отключенных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результате</w:t>
      </w:r>
      <w:r w:rsidRPr="00495CB1">
        <w:rPr>
          <w:spacing w:val="1"/>
        </w:rPr>
        <w:t xml:space="preserve"> </w:t>
      </w:r>
      <w:r w:rsidRPr="00495CB1">
        <w:t>аварийных</w:t>
      </w:r>
      <w:r w:rsidRPr="00495CB1">
        <w:rPr>
          <w:spacing w:val="1"/>
        </w:rPr>
        <w:t xml:space="preserve"> </w:t>
      </w:r>
      <w:r w:rsidRPr="00495CB1">
        <w:t>ситуаций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теплоснабжении</w:t>
      </w:r>
      <w:bookmarkEnd w:id="62"/>
    </w:p>
    <w:p w:rsidR="009A3251" w:rsidRPr="00495CB1" w:rsidRDefault="009A3251">
      <w:pPr>
        <w:pStyle w:val="BodyText"/>
        <w:spacing w:line="360" w:lineRule="auto"/>
        <w:ind w:left="113" w:right="483" w:firstLine="708"/>
        <w:jc w:val="both"/>
      </w:pPr>
      <w:r w:rsidRPr="00495CB1">
        <w:t>Информация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времени</w:t>
      </w:r>
      <w:r w:rsidRPr="00495CB1">
        <w:rPr>
          <w:spacing w:val="1"/>
        </w:rPr>
        <w:t xml:space="preserve"> </w:t>
      </w:r>
      <w:r w:rsidRPr="00495CB1">
        <w:t>восстановления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после</w:t>
      </w:r>
      <w:r w:rsidRPr="00495CB1">
        <w:rPr>
          <w:spacing w:val="1"/>
        </w:rPr>
        <w:t xml:space="preserve"> </w:t>
      </w:r>
      <w:r w:rsidRPr="00495CB1">
        <w:t>аварии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предоставлена.</w:t>
      </w:r>
    </w:p>
    <w:p w:rsidR="009A3251" w:rsidRPr="00495CB1" w:rsidRDefault="009A3251">
      <w:pPr>
        <w:spacing w:line="360" w:lineRule="auto"/>
        <w:jc w:val="both"/>
        <w:sectPr w:rsidR="009A3251" w:rsidRPr="00495CB1" w:rsidSect="00FA20AC">
          <w:headerReference w:type="default" r:id="rId47"/>
          <w:footerReference w:type="default" r:id="rId48"/>
          <w:pgSz w:w="11910" w:h="16840"/>
          <w:pgMar w:top="680" w:right="80" w:bottom="1040" w:left="1020" w:header="434" w:footer="845" w:gutter="0"/>
          <w:pgNumType w:start="47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95" style="width:496.1pt;height:.8pt;mso-position-horizontal-relative:char;mso-position-vertical-relative:line" coordsize="9922,16">
            <v:line id="_x0000_s1096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tabs>
          <w:tab w:val="left" w:pos="1274"/>
          <w:tab w:val="left" w:pos="2029"/>
          <w:tab w:val="left" w:pos="5531"/>
          <w:tab w:val="left" w:pos="7372"/>
          <w:tab w:val="left" w:pos="10157"/>
        </w:tabs>
        <w:spacing w:before="88" w:line="360" w:lineRule="auto"/>
        <w:ind w:left="114" w:right="483" w:hanging="1"/>
        <w:jc w:val="left"/>
      </w:pPr>
      <w:bookmarkStart w:id="63" w:name="_TOC_250020"/>
      <w:bookmarkStart w:id="64" w:name="_Toc162189750"/>
      <w:r w:rsidRPr="00495CB1">
        <w:t>Часть</w:t>
      </w:r>
      <w:r w:rsidRPr="00495CB1">
        <w:tab/>
        <w:t>10.</w:t>
      </w:r>
      <w:r w:rsidRPr="00495CB1">
        <w:tab/>
        <w:t>Технико-экономические</w:t>
      </w:r>
      <w:r w:rsidRPr="00495CB1">
        <w:tab/>
        <w:t>показатели</w:t>
      </w:r>
      <w:r w:rsidRPr="00495CB1">
        <w:tab/>
        <w:t>теплоснабжающих</w:t>
      </w:r>
      <w:r w:rsidRPr="00495CB1">
        <w:tab/>
        <w:t>и</w:t>
      </w:r>
      <w:r w:rsidRPr="00495CB1">
        <w:rPr>
          <w:spacing w:val="-67"/>
        </w:rPr>
        <w:t xml:space="preserve"> </w:t>
      </w:r>
      <w:r w:rsidRPr="00495CB1">
        <w:t>теплосетевых</w:t>
      </w:r>
      <w:r w:rsidRPr="00495CB1">
        <w:rPr>
          <w:spacing w:val="-1"/>
        </w:rPr>
        <w:t xml:space="preserve"> </w:t>
      </w:r>
      <w:bookmarkEnd w:id="63"/>
      <w:r w:rsidRPr="00495CB1">
        <w:t>организаций</w:t>
      </w:r>
      <w:bookmarkEnd w:id="64"/>
    </w:p>
    <w:p w:rsidR="009A3251" w:rsidRPr="00495CB1" w:rsidRDefault="009A3251">
      <w:pPr>
        <w:pStyle w:val="BodyText"/>
        <w:spacing w:line="360" w:lineRule="auto"/>
        <w:ind w:left="114" w:firstLine="585"/>
      </w:pPr>
      <w:r w:rsidRPr="00495CB1">
        <w:t>Технико-экономические</w:t>
      </w:r>
      <w:r w:rsidRPr="00495CB1">
        <w:rPr>
          <w:spacing w:val="41"/>
        </w:rPr>
        <w:t xml:space="preserve"> </w:t>
      </w:r>
      <w:r w:rsidRPr="00495CB1">
        <w:t>показатели</w:t>
      </w:r>
      <w:r w:rsidRPr="00495CB1">
        <w:rPr>
          <w:spacing w:val="43"/>
        </w:rPr>
        <w:t xml:space="preserve"> </w:t>
      </w:r>
      <w:r w:rsidRPr="00495CB1">
        <w:t>котельных</w:t>
      </w:r>
      <w:r w:rsidRPr="00495CB1">
        <w:rPr>
          <w:spacing w:val="41"/>
        </w:rPr>
        <w:t xml:space="preserve"> </w:t>
      </w:r>
      <w:r w:rsidRPr="00495CB1">
        <w:t>Старовичугского</w:t>
      </w:r>
      <w:r w:rsidRPr="00495CB1">
        <w:rPr>
          <w:spacing w:val="41"/>
        </w:rPr>
        <w:t xml:space="preserve"> </w:t>
      </w:r>
      <w:r w:rsidRPr="00495CB1">
        <w:t>городского</w:t>
      </w:r>
      <w:r w:rsidRPr="00495CB1">
        <w:rPr>
          <w:spacing w:val="-67"/>
        </w:rPr>
        <w:t xml:space="preserve"> </w:t>
      </w:r>
      <w:r w:rsidRPr="00495CB1">
        <w:t>поселения</w:t>
      </w:r>
      <w:r w:rsidRPr="00495CB1">
        <w:rPr>
          <w:spacing w:val="-2"/>
        </w:rPr>
        <w:t xml:space="preserve"> </w:t>
      </w:r>
      <w:r w:rsidRPr="00495CB1">
        <w:t>представлены в таблице</w:t>
      </w:r>
      <w:r w:rsidRPr="00495CB1">
        <w:rPr>
          <w:spacing w:val="-1"/>
        </w:rPr>
        <w:t xml:space="preserve"> </w:t>
      </w:r>
      <w:r w:rsidRPr="00495CB1">
        <w:t>ниже.</w:t>
      </w:r>
    </w:p>
    <w:p w:rsidR="009A3251" w:rsidRPr="00495CB1" w:rsidRDefault="009A3251">
      <w:pPr>
        <w:pStyle w:val="BodyText"/>
        <w:tabs>
          <w:tab w:val="left" w:pos="1156"/>
          <w:tab w:val="left" w:pos="2456"/>
          <w:tab w:val="left" w:pos="3893"/>
          <w:tab w:val="left" w:pos="7048"/>
          <w:tab w:val="left" w:pos="8763"/>
        </w:tabs>
        <w:spacing w:line="360" w:lineRule="auto"/>
        <w:ind w:left="114" w:right="482" w:firstLine="585"/>
      </w:pPr>
      <w:r w:rsidRPr="00495CB1">
        <w:t>В</w:t>
      </w:r>
      <w:r w:rsidRPr="00495CB1">
        <w:tab/>
        <w:t>качестве</w:t>
      </w:r>
      <w:r w:rsidRPr="00495CB1">
        <w:tab/>
        <w:t>основных</w:t>
      </w:r>
      <w:r w:rsidRPr="00495CB1">
        <w:tab/>
        <w:t>технико-экономических</w:t>
      </w:r>
      <w:r w:rsidRPr="00495CB1">
        <w:tab/>
        <w:t>показателей</w:t>
      </w:r>
      <w:r w:rsidRPr="00495CB1">
        <w:tab/>
        <w:t>рассмотрены</w:t>
      </w:r>
      <w:r w:rsidRPr="00495CB1">
        <w:rPr>
          <w:spacing w:val="-67"/>
        </w:rPr>
        <w:t xml:space="preserve"> </w:t>
      </w:r>
      <w:r w:rsidRPr="00495CB1">
        <w:t>следующие:</w:t>
      </w:r>
    </w:p>
    <w:p w:rsidR="009A3251" w:rsidRPr="00495CB1" w:rsidRDefault="009A3251">
      <w:pPr>
        <w:pStyle w:val="ListParagraph"/>
        <w:numPr>
          <w:ilvl w:val="3"/>
          <w:numId w:val="15"/>
        </w:numPr>
        <w:tabs>
          <w:tab w:val="left" w:pos="823"/>
        </w:tabs>
        <w:ind w:hanging="124"/>
        <w:jc w:val="left"/>
        <w:rPr>
          <w:sz w:val="28"/>
        </w:rPr>
      </w:pPr>
      <w:r w:rsidRPr="00495CB1">
        <w:rPr>
          <w:sz w:val="28"/>
        </w:rPr>
        <w:t>производство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энергии;</w:t>
      </w:r>
    </w:p>
    <w:p w:rsidR="009A3251" w:rsidRPr="00495CB1" w:rsidRDefault="009A3251">
      <w:pPr>
        <w:pStyle w:val="ListParagraph"/>
        <w:numPr>
          <w:ilvl w:val="3"/>
          <w:numId w:val="15"/>
        </w:numPr>
        <w:tabs>
          <w:tab w:val="left" w:pos="822"/>
        </w:tabs>
        <w:spacing w:before="157"/>
        <w:jc w:val="left"/>
        <w:rPr>
          <w:sz w:val="28"/>
        </w:rPr>
      </w:pPr>
      <w:r w:rsidRPr="00495CB1">
        <w:rPr>
          <w:sz w:val="28"/>
        </w:rPr>
        <w:t>собственные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нужды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энергии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источниках;</w:t>
      </w:r>
    </w:p>
    <w:p w:rsidR="009A3251" w:rsidRPr="00495CB1" w:rsidRDefault="009A3251">
      <w:pPr>
        <w:pStyle w:val="ListParagraph"/>
        <w:numPr>
          <w:ilvl w:val="3"/>
          <w:numId w:val="15"/>
        </w:numPr>
        <w:tabs>
          <w:tab w:val="left" w:pos="822"/>
        </w:tabs>
        <w:spacing w:before="161"/>
        <w:ind w:left="821"/>
        <w:jc w:val="left"/>
        <w:rPr>
          <w:sz w:val="28"/>
        </w:rPr>
      </w:pPr>
      <w:r w:rsidRPr="00495CB1">
        <w:rPr>
          <w:sz w:val="28"/>
        </w:rPr>
        <w:t>отпуск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энергии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коллекторов;</w:t>
      </w:r>
    </w:p>
    <w:p w:rsidR="009A3251" w:rsidRPr="00495CB1" w:rsidRDefault="009A3251">
      <w:pPr>
        <w:pStyle w:val="ListParagraph"/>
        <w:numPr>
          <w:ilvl w:val="3"/>
          <w:numId w:val="15"/>
        </w:numPr>
        <w:tabs>
          <w:tab w:val="left" w:pos="822"/>
        </w:tabs>
        <w:spacing w:before="161"/>
        <w:ind w:left="821"/>
        <w:jc w:val="left"/>
        <w:rPr>
          <w:sz w:val="28"/>
        </w:rPr>
      </w:pPr>
      <w:r w:rsidRPr="00495CB1">
        <w:rPr>
          <w:sz w:val="28"/>
        </w:rPr>
        <w:t>потери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тепловых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сетях;</w:t>
      </w:r>
    </w:p>
    <w:p w:rsidR="009A3251" w:rsidRPr="00495CB1" w:rsidRDefault="009A3251">
      <w:pPr>
        <w:pStyle w:val="ListParagraph"/>
        <w:numPr>
          <w:ilvl w:val="3"/>
          <w:numId w:val="15"/>
        </w:numPr>
        <w:tabs>
          <w:tab w:val="left" w:pos="822"/>
        </w:tabs>
        <w:spacing w:before="162"/>
        <w:ind w:left="821"/>
        <w:jc w:val="left"/>
        <w:rPr>
          <w:sz w:val="28"/>
        </w:rPr>
      </w:pPr>
      <w:r w:rsidRPr="00495CB1">
        <w:rPr>
          <w:sz w:val="28"/>
        </w:rPr>
        <w:t>полезный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отпуск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энергии.</w:t>
      </w:r>
    </w:p>
    <w:p w:rsidR="009A3251" w:rsidRPr="00495CB1" w:rsidRDefault="009A3251">
      <w:pPr>
        <w:pStyle w:val="BodyText"/>
        <w:spacing w:before="160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20</w:t>
      </w:r>
    </w:p>
    <w:tbl>
      <w:tblPr>
        <w:tblW w:w="4687" w:type="pct"/>
        <w:jc w:val="center"/>
        <w:tblLayout w:type="fixed"/>
        <w:tblLook w:val="00A0"/>
      </w:tblPr>
      <w:tblGrid>
        <w:gridCol w:w="2031"/>
        <w:gridCol w:w="1700"/>
        <w:gridCol w:w="1689"/>
        <w:gridCol w:w="1726"/>
        <w:gridCol w:w="1263"/>
        <w:gridCol w:w="1927"/>
      </w:tblGrid>
      <w:tr w:rsidR="009A3251" w:rsidRPr="00E91E44" w:rsidTr="009E7C8A">
        <w:trPr>
          <w:trHeight w:val="1239"/>
          <w:jc w:val="center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3251" w:rsidRPr="00E91E44" w:rsidRDefault="009A3251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91E44">
              <w:rPr>
                <w:sz w:val="24"/>
                <w:szCs w:val="24"/>
                <w:lang w:eastAsia="ru-RU"/>
              </w:rPr>
              <w:t>Наименование источника</w:t>
            </w:r>
          </w:p>
          <w:p w:rsidR="009A3251" w:rsidRPr="00E91E44" w:rsidRDefault="009A3251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91E44">
              <w:rPr>
                <w:sz w:val="24"/>
                <w:szCs w:val="24"/>
                <w:lang w:eastAsia="ru-RU"/>
              </w:rPr>
              <w:t>теплоснабжения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3251" w:rsidRPr="00E91E44" w:rsidRDefault="009A3251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91E44">
              <w:rPr>
                <w:sz w:val="24"/>
                <w:szCs w:val="24"/>
                <w:lang w:eastAsia="ru-RU"/>
              </w:rPr>
              <w:t>Производство т/э, Гкал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251" w:rsidRPr="00E91E44" w:rsidRDefault="009A3251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91E44">
              <w:rPr>
                <w:sz w:val="24"/>
                <w:szCs w:val="24"/>
                <w:lang w:eastAsia="ru-RU"/>
              </w:rPr>
              <w:t>Расход т/э на собств. нужды, Гкал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3251" w:rsidRPr="00E91E44" w:rsidRDefault="009A3251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91E44">
              <w:rPr>
                <w:sz w:val="24"/>
                <w:szCs w:val="24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3251" w:rsidRPr="00E91E44" w:rsidRDefault="009A3251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91E44">
              <w:rPr>
                <w:sz w:val="24"/>
                <w:szCs w:val="24"/>
                <w:lang w:eastAsia="ru-RU"/>
              </w:rPr>
              <w:t>Потери т/э в т/с, Гкал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3251" w:rsidRPr="00E91E44" w:rsidRDefault="009A3251" w:rsidP="00FD0C31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E91E44">
              <w:rPr>
                <w:sz w:val="24"/>
                <w:szCs w:val="24"/>
                <w:lang w:eastAsia="ru-RU"/>
              </w:rPr>
              <w:t>Реализация т/энергии, Гкал</w:t>
            </w:r>
          </w:p>
        </w:tc>
      </w:tr>
      <w:tr w:rsidR="009A3251" w:rsidRPr="00E91E44" w:rsidTr="00676B0B">
        <w:trPr>
          <w:trHeight w:val="413"/>
          <w:jc w:val="center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3251" w:rsidRPr="00E91E44" w:rsidRDefault="009A3251" w:rsidP="00676B0B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E91E44">
              <w:rPr>
                <w:sz w:val="24"/>
                <w:szCs w:val="24"/>
                <w:lang w:eastAsia="ru-RU"/>
              </w:rPr>
              <w:t>ООО Галтекс котельная ул. Комсомольская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3251" w:rsidRPr="00676B0B" w:rsidRDefault="009A3251" w:rsidP="00676B0B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676B0B">
              <w:rPr>
                <w:sz w:val="24"/>
                <w:szCs w:val="24"/>
                <w:lang w:eastAsia="ru-RU"/>
              </w:rPr>
              <w:t>38531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3251" w:rsidRPr="00676B0B" w:rsidRDefault="009A3251" w:rsidP="00676B0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76B0B">
              <w:rPr>
                <w:color w:val="000000"/>
                <w:sz w:val="24"/>
                <w:szCs w:val="24"/>
                <w:lang w:eastAsia="ru-RU"/>
              </w:rPr>
              <w:t>1041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3251" w:rsidRPr="00676B0B" w:rsidRDefault="009A3251" w:rsidP="00676B0B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676B0B">
              <w:rPr>
                <w:sz w:val="24"/>
                <w:szCs w:val="24"/>
                <w:lang w:eastAsia="ru-RU"/>
              </w:rPr>
              <w:t>37490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3251" w:rsidRPr="00676B0B" w:rsidRDefault="009A3251" w:rsidP="00676B0B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676B0B">
              <w:rPr>
                <w:sz w:val="24"/>
                <w:szCs w:val="24"/>
                <w:lang w:eastAsia="ru-RU"/>
              </w:rPr>
              <w:t>3911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3251" w:rsidRPr="00676B0B" w:rsidRDefault="009A3251" w:rsidP="00676B0B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676B0B">
              <w:rPr>
                <w:sz w:val="24"/>
                <w:szCs w:val="24"/>
                <w:lang w:eastAsia="ru-RU"/>
              </w:rPr>
              <w:t>33579</w:t>
            </w:r>
          </w:p>
        </w:tc>
      </w:tr>
      <w:tr w:rsidR="009A3251" w:rsidRPr="00495CB1" w:rsidTr="00676B0B">
        <w:trPr>
          <w:trHeight w:val="413"/>
          <w:jc w:val="center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3251" w:rsidRPr="00E91E44" w:rsidRDefault="009A3251" w:rsidP="00676B0B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E91E44">
              <w:rPr>
                <w:sz w:val="24"/>
                <w:szCs w:val="24"/>
                <w:lang w:eastAsia="ru-RU"/>
              </w:rPr>
              <w:t>ООО Галтекс котельная ул. Северная д.3а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3251" w:rsidRPr="00676B0B" w:rsidRDefault="009A3251" w:rsidP="00676B0B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676B0B">
              <w:rPr>
                <w:sz w:val="24"/>
                <w:szCs w:val="24"/>
                <w:lang w:eastAsia="ru-RU"/>
              </w:rPr>
              <w:t>2884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3251" w:rsidRPr="00676B0B" w:rsidRDefault="009A3251" w:rsidP="00676B0B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76B0B">
              <w:rPr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3251" w:rsidRPr="00676B0B" w:rsidRDefault="009A3251" w:rsidP="00676B0B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676B0B">
              <w:rPr>
                <w:sz w:val="24"/>
                <w:szCs w:val="24"/>
                <w:lang w:eastAsia="ru-RU"/>
              </w:rPr>
              <w:t>2794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3251" w:rsidRPr="00676B0B" w:rsidRDefault="009A3251" w:rsidP="00676B0B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676B0B">
              <w:rPr>
                <w:sz w:val="24"/>
                <w:szCs w:val="24"/>
                <w:lang w:eastAsia="ru-RU"/>
              </w:rPr>
              <w:t>872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3251" w:rsidRPr="00676B0B" w:rsidRDefault="009A3251" w:rsidP="00676B0B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676B0B">
              <w:rPr>
                <w:sz w:val="24"/>
                <w:szCs w:val="24"/>
                <w:lang w:eastAsia="ru-RU"/>
              </w:rPr>
              <w:t>1922</w:t>
            </w:r>
          </w:p>
        </w:tc>
      </w:tr>
    </w:tbl>
    <w:p w:rsidR="009A3251" w:rsidRPr="00495CB1" w:rsidRDefault="009A3251">
      <w:pPr>
        <w:pStyle w:val="BodyText"/>
        <w:spacing w:before="160"/>
        <w:ind w:right="482"/>
        <w:jc w:val="right"/>
      </w:pPr>
    </w:p>
    <w:p w:rsidR="009A3251" w:rsidRPr="00495CB1" w:rsidRDefault="009A3251">
      <w:pPr>
        <w:pStyle w:val="BodyText"/>
        <w:spacing w:before="4"/>
        <w:rPr>
          <w:sz w:val="14"/>
        </w:rPr>
      </w:pPr>
    </w:p>
    <w:p w:rsidR="009A3251" w:rsidRPr="00495CB1" w:rsidRDefault="009A3251">
      <w:pPr>
        <w:pStyle w:val="BodyText"/>
        <w:spacing w:before="6"/>
        <w:rPr>
          <w:sz w:val="37"/>
        </w:rPr>
      </w:pPr>
      <w:r w:rsidRPr="00495CB1">
        <w:rPr>
          <w:sz w:val="37"/>
        </w:rPr>
        <w:br w:type="page"/>
      </w:r>
    </w:p>
    <w:p w:rsidR="009A3251" w:rsidRPr="00495CB1" w:rsidRDefault="009A3251">
      <w:pPr>
        <w:pStyle w:val="Heading2"/>
        <w:ind w:left="114"/>
        <w:jc w:val="left"/>
      </w:pPr>
      <w:bookmarkStart w:id="65" w:name="_TOC_250019"/>
      <w:bookmarkStart w:id="66" w:name="_Toc162189751"/>
      <w:r w:rsidRPr="00495CB1">
        <w:t>Часть</w:t>
      </w:r>
      <w:r w:rsidRPr="00495CB1">
        <w:rPr>
          <w:spacing w:val="-3"/>
        </w:rPr>
        <w:t xml:space="preserve"> </w:t>
      </w:r>
      <w:r w:rsidRPr="00495CB1">
        <w:t>11</w:t>
      </w:r>
      <w:r w:rsidRPr="00495CB1">
        <w:rPr>
          <w:spacing w:val="-2"/>
        </w:rPr>
        <w:t xml:space="preserve"> </w:t>
      </w:r>
      <w:r w:rsidRPr="00495CB1">
        <w:t>Цены</w:t>
      </w:r>
      <w:r w:rsidRPr="00495CB1">
        <w:rPr>
          <w:spacing w:val="-5"/>
        </w:rPr>
        <w:t xml:space="preserve"> </w:t>
      </w:r>
      <w:r w:rsidRPr="00495CB1">
        <w:t>(тарифы)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сфере</w:t>
      </w:r>
      <w:r w:rsidRPr="00495CB1">
        <w:rPr>
          <w:spacing w:val="-3"/>
        </w:rPr>
        <w:t xml:space="preserve"> </w:t>
      </w:r>
      <w:bookmarkEnd w:id="65"/>
      <w:r w:rsidRPr="00495CB1">
        <w:t>теплоснабжения</w:t>
      </w:r>
      <w:bookmarkEnd w:id="66"/>
    </w:p>
    <w:p w:rsidR="009A3251" w:rsidRPr="00495CB1" w:rsidRDefault="009A3251">
      <w:pPr>
        <w:pStyle w:val="ListParagraph"/>
        <w:numPr>
          <w:ilvl w:val="2"/>
          <w:numId w:val="14"/>
        </w:numPr>
        <w:tabs>
          <w:tab w:val="left" w:pos="1043"/>
        </w:tabs>
        <w:spacing w:before="202" w:line="360" w:lineRule="auto"/>
        <w:ind w:right="483" w:firstLine="0"/>
        <w:jc w:val="left"/>
        <w:rPr>
          <w:b/>
          <w:sz w:val="28"/>
        </w:rPr>
      </w:pPr>
      <w:r w:rsidRPr="00495CB1">
        <w:rPr>
          <w:b/>
          <w:sz w:val="28"/>
        </w:rPr>
        <w:t>Динамика</w:t>
      </w:r>
      <w:r w:rsidRPr="00495CB1">
        <w:rPr>
          <w:b/>
          <w:spacing w:val="18"/>
          <w:sz w:val="28"/>
        </w:rPr>
        <w:t xml:space="preserve"> </w:t>
      </w:r>
      <w:r w:rsidRPr="00495CB1">
        <w:rPr>
          <w:b/>
          <w:sz w:val="28"/>
        </w:rPr>
        <w:t>утвержденных</w:t>
      </w:r>
      <w:r w:rsidRPr="00495CB1">
        <w:rPr>
          <w:b/>
          <w:spacing w:val="17"/>
          <w:sz w:val="28"/>
        </w:rPr>
        <w:t xml:space="preserve"> </w:t>
      </w:r>
      <w:r w:rsidRPr="00495CB1">
        <w:rPr>
          <w:b/>
          <w:sz w:val="28"/>
        </w:rPr>
        <w:t>тарифов</w:t>
      </w:r>
      <w:r w:rsidRPr="00495CB1">
        <w:rPr>
          <w:b/>
          <w:spacing w:val="18"/>
          <w:sz w:val="28"/>
        </w:rPr>
        <w:t xml:space="preserve"> </w:t>
      </w:r>
      <w:r w:rsidRPr="00495CB1">
        <w:rPr>
          <w:b/>
          <w:sz w:val="28"/>
        </w:rPr>
        <w:t>теплоснабжающих</w:t>
      </w:r>
      <w:r w:rsidRPr="00495CB1">
        <w:rPr>
          <w:b/>
          <w:spacing w:val="17"/>
          <w:sz w:val="28"/>
        </w:rPr>
        <w:t xml:space="preserve"> </w:t>
      </w:r>
      <w:r w:rsidRPr="00495CB1">
        <w:rPr>
          <w:b/>
          <w:sz w:val="28"/>
        </w:rPr>
        <w:t>организаций</w:t>
      </w:r>
      <w:r w:rsidRPr="00495CB1">
        <w:rPr>
          <w:b/>
          <w:spacing w:val="17"/>
          <w:sz w:val="28"/>
        </w:rPr>
        <w:t xml:space="preserve"> </w:t>
      </w:r>
      <w:r w:rsidRPr="00495CB1">
        <w:rPr>
          <w:b/>
          <w:sz w:val="28"/>
        </w:rPr>
        <w:t>п.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Старая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Вичуга</w:t>
      </w:r>
    </w:p>
    <w:p w:rsidR="009A3251" w:rsidRPr="00495CB1" w:rsidRDefault="009A3251">
      <w:pPr>
        <w:pStyle w:val="BodyText"/>
        <w:rPr>
          <w:b/>
          <w:sz w:val="24"/>
        </w:rPr>
      </w:pPr>
    </w:p>
    <w:p w:rsidR="009A3251" w:rsidRPr="00495CB1" w:rsidRDefault="009A3251" w:rsidP="009E7C8A">
      <w:pPr>
        <w:pStyle w:val="BodyText"/>
        <w:spacing w:line="360" w:lineRule="auto"/>
        <w:ind w:left="114" w:right="483" w:firstLine="595"/>
        <w:jc w:val="both"/>
      </w:pPr>
      <w:r w:rsidRPr="00495CB1">
        <w:t>Динамика</w:t>
      </w:r>
      <w:r w:rsidRPr="00495CB1">
        <w:rPr>
          <w:spacing w:val="52"/>
        </w:rPr>
        <w:t xml:space="preserve"> </w:t>
      </w:r>
      <w:r w:rsidRPr="00495CB1">
        <w:t>утвержденных</w:t>
      </w:r>
      <w:r w:rsidRPr="00495CB1">
        <w:rPr>
          <w:spacing w:val="53"/>
        </w:rPr>
        <w:t xml:space="preserve"> </w:t>
      </w:r>
      <w:r w:rsidRPr="00495CB1">
        <w:t>тарифов</w:t>
      </w:r>
      <w:r w:rsidRPr="00495CB1">
        <w:rPr>
          <w:spacing w:val="52"/>
        </w:rPr>
        <w:t xml:space="preserve"> </w:t>
      </w:r>
      <w:r w:rsidRPr="00495CB1">
        <w:t>теплоснабжающих</w:t>
      </w:r>
      <w:r w:rsidRPr="00495CB1">
        <w:rPr>
          <w:spacing w:val="53"/>
        </w:rPr>
        <w:t xml:space="preserve"> </w:t>
      </w:r>
      <w:r w:rsidRPr="00495CB1">
        <w:t>организаций</w:t>
      </w:r>
      <w:r w:rsidRPr="00495CB1">
        <w:rPr>
          <w:spacing w:val="52"/>
        </w:rPr>
        <w:t xml:space="preserve"> </w:t>
      </w:r>
      <w:r w:rsidRPr="00495CB1">
        <w:t>п.</w:t>
      </w:r>
      <w:r w:rsidRPr="00495CB1">
        <w:rPr>
          <w:spacing w:val="52"/>
        </w:rPr>
        <w:t xml:space="preserve"> </w:t>
      </w:r>
      <w:r w:rsidRPr="00495CB1">
        <w:t>Старая</w:t>
      </w:r>
      <w:r w:rsidRPr="00495CB1">
        <w:rPr>
          <w:spacing w:val="-67"/>
        </w:rPr>
        <w:t xml:space="preserve"> </w:t>
      </w:r>
      <w:r w:rsidRPr="00495CB1">
        <w:t>Вичуга</w:t>
      </w:r>
      <w:r w:rsidRPr="00495CB1">
        <w:rPr>
          <w:spacing w:val="-3"/>
        </w:rPr>
        <w:t xml:space="preserve"> </w:t>
      </w:r>
      <w:r w:rsidRPr="00495CB1">
        <w:t>представлена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ниже.</w:t>
      </w:r>
    </w:p>
    <w:p w:rsidR="009A3251" w:rsidRPr="00495CB1" w:rsidRDefault="009A3251">
      <w:pPr>
        <w:pStyle w:val="BodyText"/>
        <w:ind w:right="482"/>
        <w:jc w:val="right"/>
      </w:pPr>
      <w:r w:rsidRPr="001E7DDF">
        <w:rPr>
          <w:sz w:val="24"/>
        </w:rPr>
        <w:t>Таблица</w:t>
      </w:r>
      <w:r w:rsidRPr="001E7DDF">
        <w:rPr>
          <w:spacing w:val="-2"/>
          <w:sz w:val="24"/>
        </w:rPr>
        <w:t xml:space="preserve"> </w:t>
      </w:r>
      <w:r w:rsidRPr="001E7DDF">
        <w:rPr>
          <w:sz w:val="24"/>
        </w:rPr>
        <w:t>21</w:t>
      </w:r>
    </w:p>
    <w:p w:rsidR="009A3251" w:rsidRPr="00495CB1" w:rsidRDefault="009A3251">
      <w:pPr>
        <w:pStyle w:val="BodyText"/>
        <w:spacing w:before="4"/>
        <w:rPr>
          <w:sz w:val="14"/>
        </w:rPr>
      </w:pPr>
    </w:p>
    <w:tbl>
      <w:tblPr>
        <w:tblW w:w="0" w:type="auto"/>
        <w:jc w:val="center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2"/>
        <w:gridCol w:w="1227"/>
        <w:gridCol w:w="1030"/>
        <w:gridCol w:w="1227"/>
        <w:gridCol w:w="1030"/>
        <w:gridCol w:w="1227"/>
        <w:gridCol w:w="1065"/>
        <w:gridCol w:w="1227"/>
        <w:gridCol w:w="1065"/>
      </w:tblGrid>
      <w:tr w:rsidR="009A3251" w:rsidRPr="00495CB1" w:rsidTr="003037E8">
        <w:trPr>
          <w:trHeight w:val="586"/>
          <w:jc w:val="center"/>
        </w:trPr>
        <w:tc>
          <w:tcPr>
            <w:tcW w:w="1502" w:type="dxa"/>
            <w:vMerge w:val="restart"/>
            <w:vAlign w:val="center"/>
          </w:tcPr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</w:t>
            </w:r>
          </w:p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теплоисточника</w:t>
            </w:r>
          </w:p>
        </w:tc>
        <w:tc>
          <w:tcPr>
            <w:tcW w:w="2257" w:type="dxa"/>
            <w:gridSpan w:val="2"/>
            <w:vMerge w:val="restart"/>
            <w:vAlign w:val="center"/>
          </w:tcPr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sz w:val="24"/>
                  <w:szCs w:val="24"/>
                </w:rPr>
                <w:t>2022 г</w:t>
              </w:r>
            </w:smartTag>
            <w:r>
              <w:rPr>
                <w:sz w:val="24"/>
                <w:szCs w:val="24"/>
              </w:rPr>
              <w:t>. рублей за 1 Г</w:t>
            </w:r>
            <w:r w:rsidRPr="00495CB1">
              <w:rPr>
                <w:sz w:val="24"/>
                <w:szCs w:val="24"/>
              </w:rPr>
              <w:t>кал</w:t>
            </w:r>
          </w:p>
        </w:tc>
        <w:tc>
          <w:tcPr>
            <w:tcW w:w="2257" w:type="dxa"/>
            <w:gridSpan w:val="2"/>
            <w:vMerge w:val="restart"/>
            <w:vAlign w:val="center"/>
          </w:tcPr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sz w:val="24"/>
                  <w:szCs w:val="24"/>
                </w:rPr>
                <w:t>2023 г</w:t>
              </w:r>
            </w:smartTag>
            <w:r>
              <w:rPr>
                <w:sz w:val="24"/>
                <w:szCs w:val="24"/>
              </w:rPr>
              <w:t>., рублей за 1 Г</w:t>
            </w:r>
            <w:r w:rsidRPr="00495CB1">
              <w:rPr>
                <w:sz w:val="24"/>
                <w:szCs w:val="24"/>
              </w:rPr>
              <w:t>кал</w:t>
            </w:r>
          </w:p>
        </w:tc>
        <w:tc>
          <w:tcPr>
            <w:tcW w:w="4584" w:type="dxa"/>
            <w:gridSpan w:val="4"/>
            <w:vAlign w:val="center"/>
          </w:tcPr>
          <w:p w:rsidR="009A3251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sz w:val="24"/>
                  <w:szCs w:val="24"/>
                </w:rPr>
                <w:t>2024 г</w:t>
              </w:r>
            </w:smartTag>
            <w:r>
              <w:rPr>
                <w:sz w:val="24"/>
                <w:szCs w:val="24"/>
              </w:rPr>
              <w:t>. рублей за 1 Г</w:t>
            </w:r>
            <w:r w:rsidRPr="00495CB1">
              <w:rPr>
                <w:sz w:val="24"/>
                <w:szCs w:val="24"/>
              </w:rPr>
              <w:t>кал</w:t>
            </w:r>
          </w:p>
        </w:tc>
      </w:tr>
      <w:tr w:rsidR="009A3251" w:rsidRPr="00495CB1" w:rsidTr="003037E8">
        <w:trPr>
          <w:trHeight w:val="586"/>
          <w:jc w:val="center"/>
        </w:trPr>
        <w:tc>
          <w:tcPr>
            <w:tcW w:w="1502" w:type="dxa"/>
            <w:vMerge/>
            <w:vAlign w:val="center"/>
          </w:tcPr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257" w:type="dxa"/>
            <w:gridSpan w:val="2"/>
            <w:vMerge/>
            <w:vAlign w:val="center"/>
          </w:tcPr>
          <w:p w:rsidR="009A325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257" w:type="dxa"/>
            <w:gridSpan w:val="2"/>
            <w:vMerge/>
            <w:vAlign w:val="center"/>
          </w:tcPr>
          <w:p w:rsidR="009A325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9A3251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полугодие</w:t>
            </w:r>
          </w:p>
        </w:tc>
        <w:tc>
          <w:tcPr>
            <w:tcW w:w="2292" w:type="dxa"/>
            <w:gridSpan w:val="2"/>
            <w:vAlign w:val="center"/>
          </w:tcPr>
          <w:p w:rsidR="009A3251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полугодие</w:t>
            </w:r>
          </w:p>
        </w:tc>
      </w:tr>
      <w:tr w:rsidR="009A3251" w:rsidRPr="00495CB1" w:rsidTr="003037E8">
        <w:trPr>
          <w:trHeight w:val="255"/>
          <w:jc w:val="center"/>
        </w:trPr>
        <w:tc>
          <w:tcPr>
            <w:tcW w:w="1502" w:type="dxa"/>
            <w:vMerge/>
            <w:vAlign w:val="center"/>
          </w:tcPr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1227" w:type="dxa"/>
            <w:vAlign w:val="center"/>
          </w:tcPr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Для организаций</w:t>
            </w:r>
          </w:p>
        </w:tc>
        <w:tc>
          <w:tcPr>
            <w:tcW w:w="1030" w:type="dxa"/>
            <w:vAlign w:val="center"/>
          </w:tcPr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население</w:t>
            </w:r>
          </w:p>
        </w:tc>
        <w:tc>
          <w:tcPr>
            <w:tcW w:w="1227" w:type="dxa"/>
            <w:vAlign w:val="center"/>
          </w:tcPr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Для организаций</w:t>
            </w:r>
          </w:p>
        </w:tc>
        <w:tc>
          <w:tcPr>
            <w:tcW w:w="1030" w:type="dxa"/>
            <w:vAlign w:val="center"/>
          </w:tcPr>
          <w:p w:rsidR="009A3251" w:rsidRPr="00495CB1" w:rsidRDefault="009A3251" w:rsidP="009E7C8A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население</w:t>
            </w:r>
          </w:p>
        </w:tc>
        <w:tc>
          <w:tcPr>
            <w:tcW w:w="1227" w:type="dxa"/>
            <w:vAlign w:val="center"/>
          </w:tcPr>
          <w:p w:rsidR="009A3251" w:rsidRPr="00495CB1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Для организаций</w:t>
            </w:r>
          </w:p>
        </w:tc>
        <w:tc>
          <w:tcPr>
            <w:tcW w:w="1065" w:type="dxa"/>
            <w:vAlign w:val="center"/>
          </w:tcPr>
          <w:p w:rsidR="009A3251" w:rsidRPr="00495CB1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Население</w:t>
            </w:r>
          </w:p>
        </w:tc>
        <w:tc>
          <w:tcPr>
            <w:tcW w:w="1227" w:type="dxa"/>
            <w:vAlign w:val="center"/>
          </w:tcPr>
          <w:p w:rsidR="009A3251" w:rsidRPr="00495CB1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Для организаций</w:t>
            </w:r>
          </w:p>
        </w:tc>
        <w:tc>
          <w:tcPr>
            <w:tcW w:w="1065" w:type="dxa"/>
            <w:vAlign w:val="center"/>
          </w:tcPr>
          <w:p w:rsidR="009A3251" w:rsidRPr="00495CB1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Население</w:t>
            </w:r>
          </w:p>
        </w:tc>
      </w:tr>
      <w:tr w:rsidR="009A3251" w:rsidRPr="00495CB1" w:rsidTr="003037E8">
        <w:trPr>
          <w:trHeight w:val="255"/>
          <w:jc w:val="center"/>
        </w:trPr>
        <w:tc>
          <w:tcPr>
            <w:tcW w:w="1502" w:type="dxa"/>
            <w:vAlign w:val="center"/>
          </w:tcPr>
          <w:p w:rsidR="009A3251" w:rsidRPr="00495CB1" w:rsidRDefault="009A3251" w:rsidP="009E7C8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ООО Галтекс котельная ул. Комсомольская</w:t>
            </w:r>
          </w:p>
        </w:tc>
        <w:tc>
          <w:tcPr>
            <w:tcW w:w="1227" w:type="dxa"/>
            <w:vAlign w:val="center"/>
          </w:tcPr>
          <w:p w:rsidR="009A3251" w:rsidRPr="003037E8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1768,44</w:t>
            </w:r>
          </w:p>
        </w:tc>
        <w:tc>
          <w:tcPr>
            <w:tcW w:w="1030" w:type="dxa"/>
            <w:vAlign w:val="center"/>
          </w:tcPr>
          <w:p w:rsidR="009A3251" w:rsidRPr="003037E8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1768,44</w:t>
            </w:r>
          </w:p>
        </w:tc>
        <w:tc>
          <w:tcPr>
            <w:tcW w:w="1227" w:type="dxa"/>
            <w:vAlign w:val="center"/>
          </w:tcPr>
          <w:p w:rsidR="009A3251" w:rsidRPr="003037E8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1927,02</w:t>
            </w:r>
          </w:p>
        </w:tc>
        <w:tc>
          <w:tcPr>
            <w:tcW w:w="1030" w:type="dxa"/>
            <w:vAlign w:val="center"/>
          </w:tcPr>
          <w:p w:rsidR="009A3251" w:rsidRPr="003037E8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1927,02</w:t>
            </w:r>
          </w:p>
        </w:tc>
        <w:tc>
          <w:tcPr>
            <w:tcW w:w="1227" w:type="dxa"/>
            <w:vAlign w:val="center"/>
          </w:tcPr>
          <w:p w:rsidR="009A3251" w:rsidRPr="003037E8" w:rsidRDefault="009A3251" w:rsidP="003037E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1927,02</w:t>
            </w:r>
          </w:p>
        </w:tc>
        <w:tc>
          <w:tcPr>
            <w:tcW w:w="1065" w:type="dxa"/>
            <w:vAlign w:val="center"/>
          </w:tcPr>
          <w:p w:rsidR="009A3251" w:rsidRPr="003037E8" w:rsidRDefault="009A3251" w:rsidP="003037E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1927,02</w:t>
            </w:r>
          </w:p>
        </w:tc>
        <w:tc>
          <w:tcPr>
            <w:tcW w:w="1227" w:type="dxa"/>
            <w:vAlign w:val="center"/>
          </w:tcPr>
          <w:p w:rsidR="009A3251" w:rsidRPr="003037E8" w:rsidRDefault="009A3251" w:rsidP="003037E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2116,27</w:t>
            </w:r>
          </w:p>
        </w:tc>
        <w:tc>
          <w:tcPr>
            <w:tcW w:w="1065" w:type="dxa"/>
            <w:vAlign w:val="center"/>
          </w:tcPr>
          <w:p w:rsidR="009A3251" w:rsidRPr="003037E8" w:rsidRDefault="009A3251" w:rsidP="003037E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2116,27</w:t>
            </w:r>
          </w:p>
        </w:tc>
      </w:tr>
      <w:tr w:rsidR="009A3251" w:rsidRPr="00495CB1" w:rsidTr="003037E8">
        <w:trPr>
          <w:trHeight w:val="255"/>
          <w:jc w:val="center"/>
        </w:trPr>
        <w:tc>
          <w:tcPr>
            <w:tcW w:w="1502" w:type="dxa"/>
            <w:vAlign w:val="center"/>
          </w:tcPr>
          <w:p w:rsidR="009A3251" w:rsidRPr="00495CB1" w:rsidRDefault="009A3251" w:rsidP="009E7C8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95CB1">
              <w:rPr>
                <w:sz w:val="24"/>
                <w:szCs w:val="24"/>
                <w:lang w:eastAsia="ru-RU"/>
              </w:rPr>
              <w:t>ООО Галтекс котельная ул. Северная</w:t>
            </w:r>
          </w:p>
        </w:tc>
        <w:tc>
          <w:tcPr>
            <w:tcW w:w="1227" w:type="dxa"/>
            <w:vAlign w:val="center"/>
          </w:tcPr>
          <w:p w:rsidR="009A3251" w:rsidRPr="003037E8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3089,19</w:t>
            </w:r>
          </w:p>
        </w:tc>
        <w:tc>
          <w:tcPr>
            <w:tcW w:w="1030" w:type="dxa"/>
            <w:vAlign w:val="center"/>
          </w:tcPr>
          <w:p w:rsidR="009A3251" w:rsidRPr="003037E8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2094,48</w:t>
            </w:r>
          </w:p>
        </w:tc>
        <w:tc>
          <w:tcPr>
            <w:tcW w:w="1227" w:type="dxa"/>
            <w:vAlign w:val="center"/>
          </w:tcPr>
          <w:p w:rsidR="009A3251" w:rsidRPr="003037E8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3289,21</w:t>
            </w:r>
          </w:p>
        </w:tc>
        <w:tc>
          <w:tcPr>
            <w:tcW w:w="1030" w:type="dxa"/>
            <w:vAlign w:val="center"/>
          </w:tcPr>
          <w:p w:rsidR="009A3251" w:rsidRPr="003037E8" w:rsidRDefault="009A3251" w:rsidP="003037E8">
            <w:pPr>
              <w:widowControl/>
              <w:tabs>
                <w:tab w:val="left" w:pos="567"/>
              </w:tabs>
              <w:autoSpaceDE/>
              <w:autoSpaceDN/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2324,88</w:t>
            </w:r>
          </w:p>
        </w:tc>
        <w:tc>
          <w:tcPr>
            <w:tcW w:w="1227" w:type="dxa"/>
            <w:vAlign w:val="center"/>
          </w:tcPr>
          <w:p w:rsidR="009A3251" w:rsidRPr="003037E8" w:rsidRDefault="009A3251" w:rsidP="003037E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3289,21</w:t>
            </w:r>
          </w:p>
        </w:tc>
        <w:tc>
          <w:tcPr>
            <w:tcW w:w="1065" w:type="dxa"/>
            <w:vAlign w:val="center"/>
          </w:tcPr>
          <w:p w:rsidR="009A3251" w:rsidRPr="003037E8" w:rsidRDefault="009A3251" w:rsidP="003037E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2324,88</w:t>
            </w:r>
          </w:p>
        </w:tc>
        <w:tc>
          <w:tcPr>
            <w:tcW w:w="1227" w:type="dxa"/>
            <w:vAlign w:val="center"/>
          </w:tcPr>
          <w:p w:rsidR="009A3251" w:rsidRPr="003037E8" w:rsidRDefault="009A3251" w:rsidP="003037E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3552,45</w:t>
            </w:r>
          </w:p>
        </w:tc>
        <w:tc>
          <w:tcPr>
            <w:tcW w:w="1065" w:type="dxa"/>
            <w:vAlign w:val="center"/>
          </w:tcPr>
          <w:p w:rsidR="009A3251" w:rsidRPr="003037E8" w:rsidRDefault="009A3251" w:rsidP="003037E8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037E8">
              <w:rPr>
                <w:sz w:val="24"/>
                <w:szCs w:val="24"/>
              </w:rPr>
              <w:t>2643,38</w:t>
            </w:r>
          </w:p>
        </w:tc>
      </w:tr>
    </w:tbl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</w:p>
    <w:p w:rsidR="009A3251" w:rsidRPr="00495CB1" w:rsidRDefault="009A3251">
      <w:pPr>
        <w:pStyle w:val="BodyText"/>
        <w:spacing w:before="5" w:after="1"/>
        <w:rPr>
          <w:sz w:val="17"/>
        </w:rPr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Heading2"/>
        <w:numPr>
          <w:ilvl w:val="2"/>
          <w:numId w:val="14"/>
        </w:numPr>
        <w:tabs>
          <w:tab w:val="left" w:pos="954"/>
        </w:tabs>
        <w:spacing w:before="220"/>
        <w:ind w:left="954" w:hanging="840"/>
      </w:pPr>
      <w:bookmarkStart w:id="67" w:name="_Toc162189752"/>
      <w:r w:rsidRPr="00495CB1">
        <w:t>Структура</w:t>
      </w:r>
      <w:r w:rsidRPr="00495CB1">
        <w:rPr>
          <w:spacing w:val="-3"/>
        </w:rPr>
        <w:t xml:space="preserve"> </w:t>
      </w:r>
      <w:r w:rsidRPr="00495CB1">
        <w:t>цен</w:t>
      </w:r>
      <w:r w:rsidRPr="00495CB1">
        <w:rPr>
          <w:spacing w:val="-2"/>
        </w:rPr>
        <w:t xml:space="preserve"> </w:t>
      </w:r>
      <w:r w:rsidRPr="00495CB1">
        <w:t>(тарифов)</w:t>
      </w:r>
      <w:r w:rsidRPr="00495CB1">
        <w:rPr>
          <w:spacing w:val="-2"/>
        </w:rPr>
        <w:t xml:space="preserve"> </w:t>
      </w:r>
      <w:r w:rsidRPr="00495CB1">
        <w:t>теплоснабжающих</w:t>
      </w:r>
      <w:r w:rsidRPr="00495CB1">
        <w:rPr>
          <w:spacing w:val="-3"/>
        </w:rPr>
        <w:t xml:space="preserve"> </w:t>
      </w:r>
      <w:r w:rsidRPr="00495CB1">
        <w:t>организаций</w:t>
      </w:r>
      <w:bookmarkEnd w:id="67"/>
    </w:p>
    <w:p w:rsidR="009A3251" w:rsidRPr="00495CB1" w:rsidRDefault="009A3251">
      <w:pPr>
        <w:pStyle w:val="BodyText"/>
        <w:spacing w:before="157"/>
        <w:ind w:left="681"/>
      </w:pPr>
      <w:r w:rsidRPr="00495CB1">
        <w:t>Информация</w:t>
      </w:r>
      <w:r w:rsidRPr="00495CB1">
        <w:rPr>
          <w:spacing w:val="29"/>
        </w:rPr>
        <w:t xml:space="preserve"> </w:t>
      </w:r>
      <w:r w:rsidRPr="00495CB1">
        <w:t>о</w:t>
      </w:r>
      <w:r w:rsidRPr="00495CB1">
        <w:rPr>
          <w:spacing w:val="98"/>
        </w:rPr>
        <w:t xml:space="preserve"> </w:t>
      </w:r>
      <w:r w:rsidRPr="00495CB1">
        <w:t>структуре</w:t>
      </w:r>
      <w:r w:rsidRPr="00495CB1">
        <w:rPr>
          <w:spacing w:val="97"/>
        </w:rPr>
        <w:t xml:space="preserve"> </w:t>
      </w:r>
      <w:r w:rsidRPr="00495CB1">
        <w:t>цен</w:t>
      </w:r>
      <w:r w:rsidRPr="00495CB1">
        <w:rPr>
          <w:spacing w:val="98"/>
        </w:rPr>
        <w:t xml:space="preserve"> </w:t>
      </w:r>
      <w:r w:rsidRPr="00495CB1">
        <w:t>(тарифов)</w:t>
      </w:r>
      <w:r w:rsidRPr="00495CB1">
        <w:rPr>
          <w:spacing w:val="98"/>
        </w:rPr>
        <w:t xml:space="preserve"> </w:t>
      </w:r>
      <w:r w:rsidRPr="00495CB1">
        <w:t>теплоснабжающих</w:t>
      </w:r>
      <w:r w:rsidRPr="00495CB1">
        <w:rPr>
          <w:spacing w:val="99"/>
        </w:rPr>
        <w:t xml:space="preserve"> </w:t>
      </w:r>
      <w:r w:rsidRPr="00495CB1">
        <w:t>организаций</w:t>
      </w:r>
      <w:r w:rsidRPr="00495CB1">
        <w:rPr>
          <w:spacing w:val="98"/>
        </w:rPr>
        <w:t xml:space="preserve"> </w:t>
      </w:r>
      <w:r w:rsidRPr="00495CB1">
        <w:t>п.</w:t>
      </w:r>
    </w:p>
    <w:p w:rsidR="009A3251" w:rsidRPr="00495CB1" w:rsidRDefault="009A3251">
      <w:pPr>
        <w:pStyle w:val="BodyText"/>
        <w:spacing w:before="161"/>
        <w:ind w:left="113"/>
      </w:pPr>
      <w:r w:rsidRPr="00495CB1">
        <w:t>Старая</w:t>
      </w:r>
      <w:r w:rsidRPr="00495CB1">
        <w:rPr>
          <w:spacing w:val="-2"/>
        </w:rPr>
        <w:t xml:space="preserve"> </w:t>
      </w:r>
      <w:r w:rsidRPr="00495CB1">
        <w:t>Вичуга</w:t>
      </w:r>
      <w:r w:rsidRPr="00495CB1">
        <w:rPr>
          <w:spacing w:val="-3"/>
        </w:rPr>
        <w:t xml:space="preserve"> </w:t>
      </w:r>
      <w:r w:rsidRPr="00495CB1">
        <w:t>отсутствует,</w:t>
      </w:r>
      <w:r w:rsidRPr="00495CB1">
        <w:rPr>
          <w:spacing w:val="-1"/>
        </w:rPr>
        <w:t xml:space="preserve"> </w:t>
      </w:r>
      <w:r w:rsidRPr="00495CB1">
        <w:t>либо</w:t>
      </w:r>
      <w:r w:rsidRPr="00495CB1">
        <w:rPr>
          <w:spacing w:val="-3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предоставлена.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9"/>
        <w:rPr>
          <w:sz w:val="29"/>
        </w:rPr>
      </w:pPr>
    </w:p>
    <w:p w:rsidR="009A3251" w:rsidRPr="00495CB1" w:rsidRDefault="009A3251">
      <w:pPr>
        <w:pStyle w:val="Heading2"/>
        <w:numPr>
          <w:ilvl w:val="2"/>
          <w:numId w:val="14"/>
        </w:numPr>
        <w:tabs>
          <w:tab w:val="left" w:pos="1092"/>
        </w:tabs>
        <w:spacing w:line="360" w:lineRule="auto"/>
        <w:ind w:left="113" w:right="483" w:firstLine="0"/>
      </w:pPr>
      <w:bookmarkStart w:id="68" w:name="_Toc162189753"/>
      <w:r w:rsidRPr="00495CB1">
        <w:t>Плата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подключение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поступлений</w:t>
      </w:r>
      <w:r w:rsidRPr="00495CB1">
        <w:rPr>
          <w:spacing w:val="-67"/>
        </w:rPr>
        <w:t xml:space="preserve"> </w:t>
      </w:r>
      <w:r w:rsidRPr="00495CB1">
        <w:t>денежных</w:t>
      </w:r>
      <w:r w:rsidRPr="00495CB1">
        <w:rPr>
          <w:spacing w:val="-3"/>
        </w:rPr>
        <w:t xml:space="preserve"> </w:t>
      </w:r>
      <w:r w:rsidRPr="00495CB1">
        <w:t>средств от</w:t>
      </w:r>
      <w:r w:rsidRPr="00495CB1">
        <w:rPr>
          <w:spacing w:val="-1"/>
        </w:rPr>
        <w:t xml:space="preserve"> </w:t>
      </w:r>
      <w:r w:rsidRPr="00495CB1">
        <w:t>осуществления</w:t>
      </w:r>
      <w:r w:rsidRPr="00495CB1">
        <w:rPr>
          <w:spacing w:val="-1"/>
        </w:rPr>
        <w:t xml:space="preserve"> </w:t>
      </w:r>
      <w:r w:rsidRPr="00495CB1">
        <w:t>указанной</w:t>
      </w:r>
      <w:r w:rsidRPr="00495CB1">
        <w:rPr>
          <w:spacing w:val="-1"/>
        </w:rPr>
        <w:t xml:space="preserve"> </w:t>
      </w:r>
      <w:r w:rsidRPr="00495CB1">
        <w:t>деятельности</w:t>
      </w:r>
      <w:bookmarkEnd w:id="68"/>
    </w:p>
    <w:p w:rsidR="009A3251" w:rsidRPr="00495CB1" w:rsidRDefault="009A3251" w:rsidP="00FD0C31">
      <w:pPr>
        <w:pStyle w:val="BodyText"/>
        <w:spacing w:line="360" w:lineRule="auto"/>
        <w:ind w:left="113" w:right="481" w:firstLine="567"/>
        <w:jc w:val="both"/>
        <w:rPr>
          <w:sz w:val="24"/>
        </w:rPr>
      </w:pPr>
      <w:r w:rsidRPr="00495CB1">
        <w:t>Плата за подключение к системе теплоснабжения - плата, которую вносят лица,</w:t>
      </w:r>
      <w:r w:rsidRPr="00495CB1">
        <w:rPr>
          <w:spacing w:val="-67"/>
        </w:rPr>
        <w:t xml:space="preserve"> </w:t>
      </w:r>
      <w:r w:rsidRPr="00495CB1">
        <w:t>осуществляющие</w:t>
      </w:r>
      <w:r w:rsidRPr="00495CB1">
        <w:rPr>
          <w:spacing w:val="1"/>
        </w:rPr>
        <w:t xml:space="preserve"> </w:t>
      </w:r>
      <w:r w:rsidRPr="00495CB1">
        <w:t>строительство</w:t>
      </w:r>
      <w:r w:rsidRPr="00495CB1">
        <w:rPr>
          <w:spacing w:val="1"/>
        </w:rPr>
        <w:t xml:space="preserve"> </w:t>
      </w:r>
      <w:r w:rsidRPr="00495CB1">
        <w:t>здания,</w:t>
      </w:r>
      <w:r w:rsidRPr="00495CB1">
        <w:rPr>
          <w:spacing w:val="1"/>
        </w:rPr>
        <w:t xml:space="preserve"> </w:t>
      </w:r>
      <w:r w:rsidRPr="00495CB1">
        <w:t>строения,</w:t>
      </w:r>
      <w:r w:rsidRPr="00495CB1">
        <w:rPr>
          <w:spacing w:val="1"/>
        </w:rPr>
        <w:t xml:space="preserve"> </w:t>
      </w:r>
      <w:r w:rsidRPr="00495CB1">
        <w:t>сооружения,</w:t>
      </w:r>
      <w:r w:rsidRPr="00495CB1">
        <w:rPr>
          <w:spacing w:val="1"/>
        </w:rPr>
        <w:t xml:space="preserve"> </w:t>
      </w:r>
      <w:r w:rsidRPr="00495CB1">
        <w:t>подключаемых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1"/>
        </w:rPr>
        <w:t xml:space="preserve"> </w:t>
      </w:r>
      <w:r w:rsidRPr="00495CB1">
        <w:t>плата,</w:t>
      </w:r>
      <w:r w:rsidRPr="00495CB1">
        <w:rPr>
          <w:spacing w:val="1"/>
        </w:rPr>
        <w:t xml:space="preserve"> </w:t>
      </w:r>
      <w:r w:rsidRPr="00495CB1">
        <w:t>которую</w:t>
      </w:r>
      <w:r w:rsidRPr="00495CB1">
        <w:rPr>
          <w:spacing w:val="1"/>
        </w:rPr>
        <w:t xml:space="preserve"> </w:t>
      </w:r>
      <w:r w:rsidRPr="00495CB1">
        <w:t>вносят</w:t>
      </w:r>
      <w:r w:rsidRPr="00495CB1">
        <w:rPr>
          <w:spacing w:val="1"/>
        </w:rPr>
        <w:t xml:space="preserve"> </w:t>
      </w:r>
      <w:r w:rsidRPr="00495CB1">
        <w:t>лица,</w:t>
      </w:r>
      <w:r w:rsidRPr="00495CB1">
        <w:rPr>
          <w:spacing w:val="1"/>
        </w:rPr>
        <w:t xml:space="preserve"> </w:t>
      </w:r>
      <w:r w:rsidRPr="00495CB1">
        <w:t>осуществляющие</w:t>
      </w:r>
      <w:r w:rsidRPr="00495CB1">
        <w:rPr>
          <w:spacing w:val="-67"/>
        </w:rPr>
        <w:t xml:space="preserve"> </w:t>
      </w:r>
      <w:r w:rsidRPr="00495CB1">
        <w:t>реконструкцию</w:t>
      </w:r>
      <w:r w:rsidRPr="00495CB1">
        <w:rPr>
          <w:spacing w:val="20"/>
        </w:rPr>
        <w:t xml:space="preserve"> </w:t>
      </w:r>
      <w:r w:rsidRPr="00495CB1">
        <w:t>здания,</w:t>
      </w:r>
      <w:r w:rsidRPr="00495CB1">
        <w:rPr>
          <w:spacing w:val="21"/>
        </w:rPr>
        <w:t xml:space="preserve"> </w:t>
      </w:r>
      <w:r w:rsidRPr="00495CB1">
        <w:t>строения,</w:t>
      </w:r>
      <w:r w:rsidRPr="00495CB1">
        <w:rPr>
          <w:spacing w:val="21"/>
        </w:rPr>
        <w:t xml:space="preserve"> </w:t>
      </w:r>
      <w:r w:rsidRPr="00495CB1">
        <w:t>сооружения</w:t>
      </w:r>
      <w:r w:rsidRPr="00495CB1">
        <w:rPr>
          <w:spacing w:val="22"/>
        </w:rPr>
        <w:t xml:space="preserve"> </w:t>
      </w:r>
      <w:r w:rsidRPr="00495CB1">
        <w:t>в</w:t>
      </w:r>
      <w:r w:rsidRPr="00495CB1">
        <w:rPr>
          <w:spacing w:val="20"/>
        </w:rPr>
        <w:t xml:space="preserve"> </w:t>
      </w:r>
      <w:r w:rsidRPr="00495CB1">
        <w:t>случае,</w:t>
      </w:r>
      <w:r w:rsidRPr="00495CB1">
        <w:rPr>
          <w:spacing w:val="23"/>
        </w:rPr>
        <w:t xml:space="preserve"> </w:t>
      </w:r>
      <w:r w:rsidRPr="00495CB1">
        <w:t>если</w:t>
      </w:r>
      <w:r w:rsidRPr="00495CB1">
        <w:rPr>
          <w:spacing w:val="21"/>
        </w:rPr>
        <w:t xml:space="preserve"> </w:t>
      </w:r>
      <w:r w:rsidRPr="00495CB1">
        <w:t>данная</w:t>
      </w:r>
      <w:r w:rsidRPr="00495CB1">
        <w:rPr>
          <w:spacing w:val="21"/>
        </w:rPr>
        <w:t xml:space="preserve"> </w:t>
      </w:r>
      <w:r w:rsidRPr="00495CB1">
        <w:t>реконструкция</w:t>
      </w: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</w:p>
    <w:p w:rsidR="009A3251" w:rsidRPr="00495CB1" w:rsidRDefault="009A3251" w:rsidP="00FD0C31">
      <w:pPr>
        <w:pStyle w:val="BodyText"/>
        <w:spacing w:line="360" w:lineRule="auto"/>
        <w:ind w:left="114" w:hanging="1"/>
      </w:pPr>
      <w:r w:rsidRPr="00495CB1">
        <w:t>влечет</w:t>
      </w:r>
      <w:r w:rsidRPr="00495CB1">
        <w:rPr>
          <w:spacing w:val="9"/>
        </w:rPr>
        <w:t xml:space="preserve"> </w:t>
      </w:r>
      <w:r w:rsidRPr="00495CB1">
        <w:t>за</w:t>
      </w:r>
      <w:r w:rsidRPr="00495CB1">
        <w:rPr>
          <w:spacing w:val="9"/>
        </w:rPr>
        <w:t xml:space="preserve"> </w:t>
      </w:r>
      <w:r w:rsidRPr="00495CB1">
        <w:t>собой</w:t>
      </w:r>
      <w:r w:rsidRPr="00495CB1">
        <w:rPr>
          <w:spacing w:val="7"/>
        </w:rPr>
        <w:t xml:space="preserve"> </w:t>
      </w:r>
      <w:r w:rsidRPr="00495CB1">
        <w:t>увеличение</w:t>
      </w:r>
      <w:r w:rsidRPr="00495CB1">
        <w:rPr>
          <w:spacing w:val="8"/>
        </w:rPr>
        <w:t xml:space="preserve"> </w:t>
      </w:r>
      <w:r w:rsidRPr="00495CB1">
        <w:t>тепловой</w:t>
      </w:r>
      <w:r w:rsidRPr="00495CB1">
        <w:rPr>
          <w:spacing w:val="8"/>
        </w:rPr>
        <w:t xml:space="preserve"> </w:t>
      </w:r>
      <w:r w:rsidRPr="00495CB1">
        <w:t>нагрузки</w:t>
      </w:r>
      <w:r w:rsidRPr="00495CB1">
        <w:rPr>
          <w:spacing w:val="8"/>
        </w:rPr>
        <w:t xml:space="preserve"> </w:t>
      </w:r>
      <w:r w:rsidRPr="00495CB1">
        <w:t>реконструируемых</w:t>
      </w:r>
      <w:r w:rsidRPr="00495CB1">
        <w:rPr>
          <w:spacing w:val="9"/>
        </w:rPr>
        <w:t xml:space="preserve"> </w:t>
      </w:r>
      <w:r w:rsidRPr="00495CB1">
        <w:t>здания,</w:t>
      </w:r>
      <w:r w:rsidRPr="00495CB1">
        <w:rPr>
          <w:spacing w:val="9"/>
        </w:rPr>
        <w:t xml:space="preserve"> </w:t>
      </w:r>
      <w:r w:rsidRPr="00495CB1">
        <w:t>строения,</w:t>
      </w:r>
      <w:r w:rsidRPr="00495CB1">
        <w:rPr>
          <w:spacing w:val="-67"/>
        </w:rPr>
        <w:t xml:space="preserve"> </w:t>
      </w:r>
      <w:r w:rsidRPr="00495CB1">
        <w:t>сооружения.</w:t>
      </w:r>
    </w:p>
    <w:p w:rsidR="009A3251" w:rsidRPr="00495CB1" w:rsidRDefault="009A3251">
      <w:pPr>
        <w:pStyle w:val="BodyText"/>
        <w:spacing w:line="360" w:lineRule="auto"/>
        <w:ind w:left="114" w:right="481" w:firstLine="567"/>
        <w:jc w:val="both"/>
      </w:pPr>
      <w:r w:rsidRPr="00495CB1">
        <w:t>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1"/>
        </w:rPr>
        <w:t xml:space="preserve"> </w:t>
      </w:r>
      <w:r w:rsidRPr="00495CB1">
        <w:t>полученным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ресурсоснабжающих</w:t>
      </w:r>
      <w:r w:rsidRPr="00495CB1">
        <w:rPr>
          <w:spacing w:val="1"/>
        </w:rPr>
        <w:t xml:space="preserve"> </w:t>
      </w:r>
      <w:r w:rsidRPr="00495CB1">
        <w:t>организаций</w:t>
      </w:r>
      <w:r w:rsidRPr="00495CB1">
        <w:rPr>
          <w:spacing w:val="1"/>
        </w:rPr>
        <w:t xml:space="preserve"> </w:t>
      </w:r>
      <w:r w:rsidRPr="00495CB1">
        <w:t>плата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подключение</w:t>
      </w:r>
      <w:r w:rsidRPr="00495CB1">
        <w:rPr>
          <w:spacing w:val="-2"/>
        </w:rPr>
        <w:t xml:space="preserve"> </w:t>
      </w:r>
      <w:r w:rsidRPr="00495CB1">
        <w:t>к системе</w:t>
      </w:r>
      <w:r w:rsidRPr="00495CB1">
        <w:rPr>
          <w:spacing w:val="-1"/>
        </w:rPr>
        <w:t xml:space="preserve"> </w:t>
      </w:r>
      <w:r w:rsidRPr="00495CB1">
        <w:t>теплоснабжения</w:t>
      </w:r>
      <w:r w:rsidRPr="00495CB1">
        <w:rPr>
          <w:spacing w:val="-3"/>
        </w:rPr>
        <w:t xml:space="preserve"> </w:t>
      </w:r>
      <w:r w:rsidRPr="00495CB1">
        <w:t>не взимается.</w:t>
      </w:r>
    </w:p>
    <w:p w:rsidR="009A3251" w:rsidRPr="00495CB1" w:rsidRDefault="009A3251">
      <w:pPr>
        <w:pStyle w:val="Heading2"/>
        <w:numPr>
          <w:ilvl w:val="2"/>
          <w:numId w:val="14"/>
        </w:numPr>
        <w:tabs>
          <w:tab w:val="left" w:pos="955"/>
        </w:tabs>
        <w:spacing w:before="181"/>
        <w:ind w:left="954" w:hanging="841"/>
      </w:pPr>
      <w:bookmarkStart w:id="69" w:name="_Toc162189754"/>
      <w:r w:rsidRPr="00495CB1">
        <w:t>Плата</w:t>
      </w:r>
      <w:r w:rsidRPr="00495CB1">
        <w:rPr>
          <w:spacing w:val="-2"/>
        </w:rPr>
        <w:t xml:space="preserve"> </w:t>
      </w:r>
      <w:r w:rsidRPr="00495CB1">
        <w:t>за</w:t>
      </w:r>
      <w:r w:rsidRPr="00495CB1">
        <w:rPr>
          <w:spacing w:val="-1"/>
        </w:rPr>
        <w:t xml:space="preserve"> </w:t>
      </w:r>
      <w:r w:rsidRPr="00495CB1">
        <w:t>услуги</w:t>
      </w:r>
      <w:r w:rsidRPr="00495CB1">
        <w:rPr>
          <w:spacing w:val="-3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Pr="00495CB1">
        <w:t>поддержанию</w:t>
      </w:r>
      <w:r w:rsidRPr="00495CB1">
        <w:rPr>
          <w:spacing w:val="-2"/>
        </w:rPr>
        <w:t xml:space="preserve"> </w:t>
      </w:r>
      <w:r w:rsidRPr="00495CB1">
        <w:t>резервной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мощности</w:t>
      </w:r>
      <w:bookmarkEnd w:id="69"/>
    </w:p>
    <w:p w:rsidR="009A3251" w:rsidRPr="00495CB1" w:rsidRDefault="009A3251">
      <w:pPr>
        <w:pStyle w:val="BodyText"/>
        <w:spacing w:before="158" w:line="360" w:lineRule="auto"/>
        <w:ind w:left="113" w:right="481" w:firstLine="567"/>
        <w:jc w:val="both"/>
      </w:pPr>
      <w:r w:rsidRPr="00495CB1">
        <w:rPr>
          <w:spacing w:val="-1"/>
        </w:rPr>
        <w:t>Плата</w:t>
      </w:r>
      <w:r w:rsidRPr="00495CB1">
        <w:rPr>
          <w:spacing w:val="-16"/>
        </w:rPr>
        <w:t xml:space="preserve"> </w:t>
      </w:r>
      <w:r w:rsidRPr="00495CB1">
        <w:rPr>
          <w:spacing w:val="-1"/>
        </w:rPr>
        <w:t>за</w:t>
      </w:r>
      <w:r w:rsidRPr="00495CB1">
        <w:rPr>
          <w:spacing w:val="-16"/>
        </w:rPr>
        <w:t xml:space="preserve"> </w:t>
      </w:r>
      <w:r w:rsidRPr="00495CB1">
        <w:rPr>
          <w:spacing w:val="-1"/>
        </w:rPr>
        <w:t>услуги</w:t>
      </w:r>
      <w:r w:rsidRPr="00495CB1">
        <w:rPr>
          <w:spacing w:val="-17"/>
        </w:rPr>
        <w:t xml:space="preserve"> </w:t>
      </w:r>
      <w:r w:rsidRPr="00495CB1">
        <w:rPr>
          <w:spacing w:val="-1"/>
        </w:rPr>
        <w:t>по</w:t>
      </w:r>
      <w:r w:rsidRPr="00495CB1">
        <w:rPr>
          <w:spacing w:val="-16"/>
        </w:rPr>
        <w:t xml:space="preserve"> </w:t>
      </w:r>
      <w:r w:rsidRPr="00495CB1">
        <w:t>поддержанию</w:t>
      </w:r>
      <w:r w:rsidRPr="00495CB1">
        <w:rPr>
          <w:spacing w:val="-16"/>
        </w:rPr>
        <w:t xml:space="preserve"> </w:t>
      </w:r>
      <w:r w:rsidRPr="00495CB1">
        <w:t>резервной</w:t>
      </w:r>
      <w:r w:rsidRPr="00495CB1">
        <w:rPr>
          <w:spacing w:val="-17"/>
        </w:rPr>
        <w:t xml:space="preserve"> </w:t>
      </w:r>
      <w:r w:rsidRPr="00495CB1">
        <w:t>тепловой</w:t>
      </w:r>
      <w:r w:rsidRPr="00495CB1">
        <w:rPr>
          <w:spacing w:val="-17"/>
        </w:rPr>
        <w:t xml:space="preserve"> </w:t>
      </w:r>
      <w:r w:rsidRPr="00495CB1">
        <w:t>мощности</w:t>
      </w:r>
      <w:r w:rsidRPr="00495CB1">
        <w:rPr>
          <w:spacing w:val="-16"/>
        </w:rPr>
        <w:t xml:space="preserve"> </w:t>
      </w:r>
      <w:r w:rsidRPr="00495CB1">
        <w:t>устанавливается</w:t>
      </w:r>
      <w:r w:rsidRPr="00495CB1">
        <w:rPr>
          <w:spacing w:val="-68"/>
        </w:rPr>
        <w:t xml:space="preserve"> </w:t>
      </w:r>
      <w:r w:rsidRPr="00495CB1">
        <w:t>в случае, если потребитель</w:t>
      </w:r>
      <w:r w:rsidRPr="00495CB1">
        <w:rPr>
          <w:spacing w:val="1"/>
        </w:rPr>
        <w:t xml:space="preserve"> </w:t>
      </w:r>
      <w:r w:rsidRPr="00495CB1">
        <w:t>не потребляет тепловую энергию, но не осуществил</w:t>
      </w:r>
      <w:r w:rsidRPr="00495CB1">
        <w:rPr>
          <w:spacing w:val="1"/>
        </w:rPr>
        <w:t xml:space="preserve"> </w:t>
      </w:r>
      <w:r w:rsidRPr="00495CB1">
        <w:t>отсоединение принадлежащих ему теплопотребляющих установок от тепловой сети</w:t>
      </w:r>
      <w:r w:rsidRPr="00495CB1">
        <w:rPr>
          <w:spacing w:val="1"/>
        </w:rPr>
        <w:t xml:space="preserve"> </w:t>
      </w:r>
      <w:r w:rsidRPr="00495CB1">
        <w:t>в целях сохранения возможности возобновить потребление тепловой энергии при</w:t>
      </w:r>
      <w:r w:rsidRPr="00495CB1">
        <w:rPr>
          <w:spacing w:val="1"/>
        </w:rPr>
        <w:t xml:space="preserve"> </w:t>
      </w:r>
      <w:r w:rsidRPr="00495CB1">
        <w:t>возникновении</w:t>
      </w:r>
      <w:r w:rsidRPr="00495CB1">
        <w:rPr>
          <w:spacing w:val="-1"/>
        </w:rPr>
        <w:t xml:space="preserve"> </w:t>
      </w:r>
      <w:r w:rsidRPr="00495CB1">
        <w:t>такой</w:t>
      </w:r>
      <w:r w:rsidRPr="00495CB1">
        <w:rPr>
          <w:spacing w:val="-1"/>
        </w:rPr>
        <w:t xml:space="preserve"> </w:t>
      </w:r>
      <w:r w:rsidRPr="00495CB1">
        <w:t>необходимости.</w:t>
      </w:r>
    </w:p>
    <w:p w:rsidR="009A3251" w:rsidRPr="00495CB1" w:rsidRDefault="009A3251">
      <w:pPr>
        <w:pStyle w:val="BodyText"/>
        <w:spacing w:before="1" w:line="360" w:lineRule="auto"/>
        <w:ind w:left="114" w:right="481" w:firstLine="567"/>
        <w:jc w:val="both"/>
      </w:pPr>
      <w:r w:rsidRPr="00495CB1">
        <w:t>Плата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услуги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поддержанию</w:t>
      </w:r>
      <w:r w:rsidRPr="00495CB1">
        <w:rPr>
          <w:spacing w:val="1"/>
        </w:rPr>
        <w:t xml:space="preserve"> </w:t>
      </w:r>
      <w:r w:rsidRPr="00495CB1">
        <w:t>резервной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подлежит</w:t>
      </w:r>
      <w:r w:rsidRPr="00495CB1">
        <w:rPr>
          <w:spacing w:val="1"/>
        </w:rPr>
        <w:t xml:space="preserve"> </w:t>
      </w:r>
      <w:r w:rsidRPr="00495CB1">
        <w:t>регулированию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отдельных</w:t>
      </w:r>
      <w:r w:rsidRPr="00495CB1">
        <w:rPr>
          <w:spacing w:val="1"/>
        </w:rPr>
        <w:t xml:space="preserve"> </w:t>
      </w:r>
      <w:r w:rsidRPr="00495CB1">
        <w:t>категорий</w:t>
      </w:r>
      <w:r w:rsidRPr="00495CB1">
        <w:rPr>
          <w:spacing w:val="1"/>
        </w:rPr>
        <w:t xml:space="preserve"> </w:t>
      </w:r>
      <w:r w:rsidRPr="00495CB1">
        <w:t>социально</w:t>
      </w:r>
      <w:r w:rsidRPr="00495CB1">
        <w:rPr>
          <w:spacing w:val="1"/>
        </w:rPr>
        <w:t xml:space="preserve"> </w:t>
      </w:r>
      <w:r w:rsidRPr="00495CB1">
        <w:t>значимых</w:t>
      </w:r>
      <w:r w:rsidRPr="00495CB1">
        <w:rPr>
          <w:spacing w:val="1"/>
        </w:rPr>
        <w:t xml:space="preserve"> </w:t>
      </w:r>
      <w:r w:rsidRPr="00495CB1">
        <w:t>потребителей,</w:t>
      </w:r>
      <w:r w:rsidRPr="00495CB1">
        <w:rPr>
          <w:spacing w:val="1"/>
        </w:rPr>
        <w:t xml:space="preserve"> </w:t>
      </w:r>
      <w:r w:rsidRPr="00495CB1">
        <w:t>перечень которых определяется основами ценообразования в сфере теплоснабжения,</w:t>
      </w:r>
      <w:r w:rsidRPr="00495CB1">
        <w:rPr>
          <w:spacing w:val="-67"/>
        </w:rPr>
        <w:t xml:space="preserve"> </w:t>
      </w:r>
      <w:r w:rsidRPr="00495CB1">
        <w:t>утвержденными</w:t>
      </w:r>
      <w:r w:rsidRPr="00495CB1">
        <w:rPr>
          <w:spacing w:val="1"/>
        </w:rPr>
        <w:t xml:space="preserve"> </w:t>
      </w:r>
      <w:r w:rsidRPr="00495CB1">
        <w:t>Правительством</w:t>
      </w:r>
      <w:r w:rsidRPr="00495CB1">
        <w:rPr>
          <w:spacing w:val="1"/>
        </w:rPr>
        <w:t xml:space="preserve"> </w:t>
      </w:r>
      <w:r w:rsidRPr="00495CB1">
        <w:t>Российской</w:t>
      </w:r>
      <w:r w:rsidRPr="00495CB1">
        <w:rPr>
          <w:spacing w:val="1"/>
        </w:rPr>
        <w:t xml:space="preserve"> </w:t>
      </w:r>
      <w:r w:rsidRPr="00495CB1">
        <w:t>Федерации,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устанавливается</w:t>
      </w:r>
      <w:r w:rsidRPr="00495CB1">
        <w:rPr>
          <w:spacing w:val="1"/>
        </w:rPr>
        <w:t xml:space="preserve"> </w:t>
      </w:r>
      <w:r w:rsidRPr="00495CB1">
        <w:t>как</w:t>
      </w:r>
      <w:r w:rsidRPr="00495CB1">
        <w:rPr>
          <w:spacing w:val="1"/>
        </w:rPr>
        <w:t xml:space="preserve"> </w:t>
      </w:r>
      <w:r w:rsidRPr="00495CB1">
        <w:t>сумма</w:t>
      </w:r>
      <w:r w:rsidRPr="00495CB1">
        <w:rPr>
          <w:spacing w:val="1"/>
        </w:rPr>
        <w:t xml:space="preserve"> </w:t>
      </w:r>
      <w:r w:rsidRPr="00495CB1">
        <w:t>ставок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поддерживаемую</w:t>
      </w:r>
      <w:r w:rsidRPr="00495CB1">
        <w:rPr>
          <w:spacing w:val="1"/>
        </w:rPr>
        <w:t xml:space="preserve"> </w:t>
      </w:r>
      <w:r w:rsidRPr="00495CB1">
        <w:t>мощность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поддерживаемую мощность тепловых сетей в объеме, необходимом для возможного</w:t>
      </w:r>
      <w:r w:rsidRPr="00495CB1">
        <w:rPr>
          <w:spacing w:val="-67"/>
        </w:rPr>
        <w:t xml:space="preserve"> </w:t>
      </w:r>
      <w:r w:rsidRPr="00495CB1">
        <w:t>обеспечения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нагрузки потребителя.</w:t>
      </w:r>
    </w:p>
    <w:p w:rsidR="009A3251" w:rsidRPr="00495CB1" w:rsidRDefault="009A3251">
      <w:pPr>
        <w:pStyle w:val="BodyText"/>
        <w:spacing w:line="360" w:lineRule="auto"/>
        <w:ind w:left="113" w:right="482" w:firstLine="567"/>
        <w:jc w:val="both"/>
      </w:pPr>
      <w:r w:rsidRPr="00495CB1">
        <w:t>Для</w:t>
      </w:r>
      <w:r w:rsidRPr="00495CB1">
        <w:rPr>
          <w:spacing w:val="1"/>
        </w:rPr>
        <w:t xml:space="preserve"> </w:t>
      </w:r>
      <w:r w:rsidRPr="00495CB1">
        <w:t>иных</w:t>
      </w:r>
      <w:r w:rsidRPr="00495CB1">
        <w:rPr>
          <w:spacing w:val="1"/>
        </w:rPr>
        <w:t xml:space="preserve"> </w:t>
      </w:r>
      <w:r w:rsidRPr="00495CB1">
        <w:t>категорий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плата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услуги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поддержанию</w:t>
      </w:r>
      <w:r w:rsidRPr="00495CB1">
        <w:rPr>
          <w:spacing w:val="1"/>
        </w:rPr>
        <w:t xml:space="preserve"> </w:t>
      </w:r>
      <w:r w:rsidRPr="00495CB1">
        <w:t>резервной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регулируется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устанавливается</w:t>
      </w:r>
      <w:r w:rsidRPr="00495CB1">
        <w:rPr>
          <w:spacing w:val="-67"/>
        </w:rPr>
        <w:t xml:space="preserve"> </w:t>
      </w:r>
      <w:r w:rsidRPr="00495CB1">
        <w:t>соглашением</w:t>
      </w:r>
      <w:r w:rsidRPr="00495CB1">
        <w:rPr>
          <w:spacing w:val="-1"/>
        </w:rPr>
        <w:t xml:space="preserve"> </w:t>
      </w:r>
      <w:r w:rsidRPr="00495CB1">
        <w:t>сторон.</w:t>
      </w:r>
    </w:p>
    <w:p w:rsidR="009A3251" w:rsidRPr="00495CB1" w:rsidRDefault="009A3251">
      <w:pPr>
        <w:pStyle w:val="BodyText"/>
        <w:spacing w:line="360" w:lineRule="auto"/>
        <w:ind w:left="113" w:right="482" w:firstLine="567"/>
        <w:jc w:val="both"/>
      </w:pPr>
      <w:r w:rsidRPr="00495CB1">
        <w:t>По</w:t>
      </w:r>
      <w:r w:rsidRPr="00495CB1">
        <w:rPr>
          <w:spacing w:val="-6"/>
        </w:rPr>
        <w:t xml:space="preserve"> </w:t>
      </w:r>
      <w:r w:rsidRPr="00495CB1">
        <w:t>данным</w:t>
      </w:r>
      <w:r w:rsidRPr="00495CB1">
        <w:rPr>
          <w:spacing w:val="-7"/>
        </w:rPr>
        <w:t xml:space="preserve"> </w:t>
      </w:r>
      <w:r w:rsidRPr="00495CB1">
        <w:t>полученным</w:t>
      </w:r>
      <w:r w:rsidRPr="00495CB1">
        <w:rPr>
          <w:spacing w:val="-5"/>
        </w:rPr>
        <w:t xml:space="preserve"> </w:t>
      </w:r>
      <w:r w:rsidRPr="00495CB1">
        <w:t>от</w:t>
      </w:r>
      <w:r w:rsidRPr="00495CB1">
        <w:rPr>
          <w:spacing w:val="-6"/>
        </w:rPr>
        <w:t xml:space="preserve"> </w:t>
      </w:r>
      <w:r w:rsidRPr="00495CB1">
        <w:t>ресурсоснабжающих</w:t>
      </w:r>
      <w:r w:rsidRPr="00495CB1">
        <w:rPr>
          <w:spacing w:val="-4"/>
        </w:rPr>
        <w:t xml:space="preserve"> </w:t>
      </w:r>
      <w:r w:rsidRPr="00495CB1">
        <w:t>организаций</w:t>
      </w:r>
      <w:r w:rsidRPr="00495CB1">
        <w:rPr>
          <w:spacing w:val="-6"/>
        </w:rPr>
        <w:t xml:space="preserve"> </w:t>
      </w:r>
      <w:r w:rsidRPr="00495CB1">
        <w:t>плата</w:t>
      </w:r>
      <w:r w:rsidRPr="00495CB1">
        <w:rPr>
          <w:spacing w:val="-6"/>
        </w:rPr>
        <w:t xml:space="preserve"> </w:t>
      </w:r>
      <w:r w:rsidRPr="00495CB1">
        <w:t>за</w:t>
      </w:r>
      <w:r w:rsidRPr="00495CB1">
        <w:rPr>
          <w:spacing w:val="-5"/>
        </w:rPr>
        <w:t xml:space="preserve"> </w:t>
      </w:r>
      <w:r w:rsidRPr="00495CB1">
        <w:t>услуги</w:t>
      </w:r>
      <w:r w:rsidRPr="00495CB1">
        <w:rPr>
          <w:spacing w:val="-5"/>
        </w:rPr>
        <w:t xml:space="preserve"> </w:t>
      </w:r>
      <w:r w:rsidRPr="00495CB1">
        <w:t>по</w:t>
      </w:r>
      <w:r w:rsidRPr="00495CB1">
        <w:rPr>
          <w:spacing w:val="-67"/>
        </w:rPr>
        <w:t xml:space="preserve"> </w:t>
      </w:r>
      <w:r w:rsidRPr="00495CB1">
        <w:t>поддержанию</w:t>
      </w:r>
      <w:r w:rsidRPr="00495CB1">
        <w:rPr>
          <w:spacing w:val="-2"/>
        </w:rPr>
        <w:t xml:space="preserve"> </w:t>
      </w:r>
      <w:r w:rsidRPr="00495CB1">
        <w:t>резервной тепловой</w:t>
      </w:r>
      <w:r w:rsidRPr="00495CB1">
        <w:rPr>
          <w:spacing w:val="-1"/>
        </w:rPr>
        <w:t xml:space="preserve"> </w:t>
      </w:r>
      <w:r w:rsidRPr="00495CB1">
        <w:t>мощности</w:t>
      </w:r>
      <w:r w:rsidRPr="00495CB1">
        <w:rPr>
          <w:spacing w:val="-1"/>
        </w:rPr>
        <w:t xml:space="preserve"> </w:t>
      </w:r>
      <w:r w:rsidRPr="00495CB1">
        <w:t>не взимается.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97" style="width:502.05pt;height:.8pt;mso-position-horizontal-relative:char;mso-position-vertical-relative:line" coordsize="10041,16">
            <v:line id="_x0000_s1098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spacing w:before="88" w:line="360" w:lineRule="auto"/>
        <w:ind w:right="483"/>
      </w:pPr>
      <w:bookmarkStart w:id="70" w:name="_TOC_250018"/>
      <w:bookmarkStart w:id="71" w:name="_Toc162189755"/>
      <w:r w:rsidRPr="00495CB1">
        <w:t>Часть 12. Описание существующих технических и технологических проблем в</w:t>
      </w:r>
      <w:r w:rsidRPr="00495CB1">
        <w:rPr>
          <w:spacing w:val="1"/>
        </w:rPr>
        <w:t xml:space="preserve"> </w:t>
      </w:r>
      <w:r w:rsidRPr="00495CB1">
        <w:t>системах теплоснабжения поселения, городского округа, города федерального</w:t>
      </w:r>
      <w:r w:rsidRPr="00495CB1">
        <w:rPr>
          <w:spacing w:val="1"/>
        </w:rPr>
        <w:t xml:space="preserve"> </w:t>
      </w:r>
      <w:bookmarkEnd w:id="70"/>
      <w:r w:rsidRPr="00495CB1">
        <w:t>значения</w:t>
      </w:r>
      <w:bookmarkEnd w:id="71"/>
    </w:p>
    <w:p w:rsidR="009A3251" w:rsidRPr="00495CB1" w:rsidRDefault="009A3251">
      <w:pPr>
        <w:pStyle w:val="ListParagraph"/>
        <w:numPr>
          <w:ilvl w:val="2"/>
          <w:numId w:val="13"/>
        </w:numPr>
        <w:tabs>
          <w:tab w:val="left" w:pos="1227"/>
        </w:tabs>
        <w:spacing w:before="40" w:line="360" w:lineRule="auto"/>
        <w:ind w:right="484" w:firstLine="0"/>
        <w:rPr>
          <w:b/>
          <w:sz w:val="28"/>
        </w:rPr>
      </w:pPr>
      <w:r w:rsidRPr="00495CB1">
        <w:rPr>
          <w:b/>
          <w:sz w:val="28"/>
        </w:rPr>
        <w:t>Описание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существующих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проблем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организации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качественного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теплоснабжения</w:t>
      </w:r>
    </w:p>
    <w:p w:rsidR="009A3251" w:rsidRPr="00495CB1" w:rsidRDefault="009A3251">
      <w:pPr>
        <w:pStyle w:val="BodyText"/>
        <w:spacing w:line="360" w:lineRule="auto"/>
        <w:ind w:left="113" w:right="482" w:firstLine="539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настоящее</w:t>
      </w:r>
      <w:r w:rsidRPr="00495CB1">
        <w:rPr>
          <w:spacing w:val="1"/>
        </w:rPr>
        <w:t xml:space="preserve"> </w:t>
      </w:r>
      <w:r w:rsidRPr="00495CB1">
        <w:t>время</w:t>
      </w:r>
      <w:r w:rsidRPr="00495CB1">
        <w:rPr>
          <w:spacing w:val="1"/>
        </w:rPr>
        <w:t xml:space="preserve"> </w:t>
      </w:r>
      <w:r w:rsidRPr="00495CB1">
        <w:t>системы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Старая</w:t>
      </w:r>
      <w:r w:rsidRPr="00495CB1">
        <w:rPr>
          <w:spacing w:val="1"/>
        </w:rPr>
        <w:t xml:space="preserve"> </w:t>
      </w:r>
      <w:r w:rsidRPr="00495CB1">
        <w:t>Вичуга</w:t>
      </w:r>
      <w:r w:rsidRPr="00495CB1">
        <w:rPr>
          <w:spacing w:val="1"/>
        </w:rPr>
        <w:t xml:space="preserve"> </w:t>
      </w:r>
      <w:r w:rsidRPr="00495CB1">
        <w:t>Ивановской</w:t>
      </w:r>
      <w:r w:rsidRPr="00495CB1">
        <w:rPr>
          <w:spacing w:val="1"/>
        </w:rPr>
        <w:t xml:space="preserve"> </w:t>
      </w:r>
      <w:r w:rsidRPr="00495CB1">
        <w:t>области</w:t>
      </w:r>
      <w:r w:rsidRPr="00495CB1">
        <w:rPr>
          <w:spacing w:val="1"/>
        </w:rPr>
        <w:t xml:space="preserve"> </w:t>
      </w:r>
      <w:r w:rsidRPr="00495CB1">
        <w:t>находится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удовлетворительном</w:t>
      </w:r>
      <w:r w:rsidRPr="00495CB1">
        <w:rPr>
          <w:spacing w:val="1"/>
        </w:rPr>
        <w:t xml:space="preserve"> </w:t>
      </w:r>
      <w:r w:rsidRPr="00495CB1">
        <w:t>состоянии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готовы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производству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7"/>
        </w:rPr>
        <w:t xml:space="preserve"> </w:t>
      </w:r>
      <w:r w:rsidRPr="00495CB1">
        <w:t>энергии</w:t>
      </w:r>
      <w:r w:rsidRPr="00495CB1">
        <w:rPr>
          <w:spacing w:val="-6"/>
        </w:rPr>
        <w:t xml:space="preserve"> </w:t>
      </w:r>
      <w:r w:rsidRPr="00495CB1">
        <w:t>для</w:t>
      </w:r>
      <w:r w:rsidRPr="00495CB1">
        <w:rPr>
          <w:spacing w:val="-6"/>
        </w:rPr>
        <w:t xml:space="preserve"> </w:t>
      </w:r>
      <w:r w:rsidRPr="00495CB1">
        <w:t>теплоснабжения</w:t>
      </w:r>
      <w:r w:rsidRPr="00495CB1">
        <w:rPr>
          <w:spacing w:val="-5"/>
        </w:rPr>
        <w:t xml:space="preserve"> </w:t>
      </w:r>
      <w:r w:rsidRPr="00495CB1">
        <w:t>подключенных</w:t>
      </w:r>
      <w:r w:rsidRPr="00495CB1">
        <w:rPr>
          <w:spacing w:val="-5"/>
        </w:rPr>
        <w:t xml:space="preserve"> </w:t>
      </w:r>
      <w:r w:rsidRPr="00495CB1">
        <w:t>потребителей</w:t>
      </w:r>
      <w:r w:rsidRPr="00495CB1">
        <w:rPr>
          <w:spacing w:val="-5"/>
        </w:rPr>
        <w:t xml:space="preserve"> </w:t>
      </w:r>
      <w:r w:rsidRPr="00495CB1">
        <w:t>в</w:t>
      </w:r>
      <w:r w:rsidRPr="00495CB1">
        <w:rPr>
          <w:spacing w:val="-7"/>
        </w:rPr>
        <w:t xml:space="preserve"> </w:t>
      </w:r>
      <w:r w:rsidRPr="00495CB1">
        <w:t>период</w:t>
      </w:r>
      <w:r w:rsidRPr="00495CB1">
        <w:rPr>
          <w:spacing w:val="-6"/>
        </w:rPr>
        <w:t xml:space="preserve"> </w:t>
      </w:r>
      <w:r w:rsidRPr="00495CB1">
        <w:t>низких</w:t>
      </w:r>
      <w:r w:rsidRPr="00495CB1">
        <w:rPr>
          <w:spacing w:val="-67"/>
        </w:rPr>
        <w:t xml:space="preserve"> </w:t>
      </w:r>
      <w:r w:rsidRPr="00495CB1">
        <w:t>температур наружного во</w:t>
      </w:r>
      <w:r>
        <w:t>здуха отопительного периода 2024/2025</w:t>
      </w:r>
      <w:r w:rsidRPr="00495CB1">
        <w:t xml:space="preserve"> года. Причины,</w:t>
      </w:r>
      <w:r w:rsidRPr="00495CB1">
        <w:rPr>
          <w:spacing w:val="1"/>
        </w:rPr>
        <w:t xml:space="preserve"> </w:t>
      </w:r>
      <w:r w:rsidRPr="00495CB1">
        <w:t>способные</w:t>
      </w:r>
      <w:r w:rsidRPr="00495CB1">
        <w:rPr>
          <w:spacing w:val="1"/>
        </w:rPr>
        <w:t xml:space="preserve"> </w:t>
      </w:r>
      <w:r w:rsidRPr="00495CB1">
        <w:t>снизить</w:t>
      </w:r>
      <w:r w:rsidRPr="00495CB1">
        <w:rPr>
          <w:spacing w:val="1"/>
        </w:rPr>
        <w:t xml:space="preserve"> </w:t>
      </w:r>
      <w:r w:rsidRPr="00495CB1">
        <w:t>качество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эффективность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п.</w:t>
      </w:r>
      <w:r w:rsidRPr="00495CB1">
        <w:rPr>
          <w:spacing w:val="1"/>
        </w:rPr>
        <w:t xml:space="preserve"> </w:t>
      </w:r>
      <w:r w:rsidRPr="00495CB1">
        <w:t>Старая</w:t>
      </w:r>
      <w:r w:rsidRPr="00495CB1">
        <w:rPr>
          <w:spacing w:val="1"/>
        </w:rPr>
        <w:t xml:space="preserve"> </w:t>
      </w:r>
      <w:r w:rsidRPr="00495CB1">
        <w:t>Вичуга</w:t>
      </w:r>
      <w:r w:rsidRPr="00495CB1">
        <w:rPr>
          <w:spacing w:val="-67"/>
        </w:rPr>
        <w:t xml:space="preserve"> </w:t>
      </w:r>
      <w:r w:rsidRPr="00495CB1">
        <w:t>Ивановской</w:t>
      </w:r>
      <w:r w:rsidRPr="00495CB1">
        <w:rPr>
          <w:spacing w:val="-1"/>
        </w:rPr>
        <w:t xml:space="preserve"> </w:t>
      </w:r>
      <w:r w:rsidRPr="00495CB1">
        <w:t>области,</w:t>
      </w:r>
      <w:r w:rsidRPr="00495CB1">
        <w:rPr>
          <w:spacing w:val="-1"/>
        </w:rPr>
        <w:t xml:space="preserve"> </w:t>
      </w:r>
      <w:r w:rsidRPr="00495CB1">
        <w:t>такие как:</w:t>
      </w:r>
    </w:p>
    <w:p w:rsidR="009A3251" w:rsidRPr="00495CB1" w:rsidRDefault="009A3251">
      <w:pPr>
        <w:pStyle w:val="ListParagraph"/>
        <w:numPr>
          <w:ilvl w:val="3"/>
          <w:numId w:val="13"/>
        </w:numPr>
        <w:tabs>
          <w:tab w:val="left" w:pos="961"/>
        </w:tabs>
        <w:spacing w:line="360" w:lineRule="auto"/>
        <w:ind w:right="482" w:firstLine="540"/>
        <w:rPr>
          <w:sz w:val="28"/>
        </w:rPr>
      </w:pPr>
      <w:r w:rsidRPr="00495CB1">
        <w:rPr>
          <w:sz w:val="28"/>
        </w:rPr>
        <w:t>высокий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процент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износа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тепловых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сетей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(в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том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числе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изоляционных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материалов), что одновременно с понижением качества теплоснабжения приводит к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завышенным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потерям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энергии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передаче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теплоносителя,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основная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причина плохого состояния тепловых сетей заключаются в применении подземной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канальной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прокладки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трубопроводов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использовании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недолговечных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теплоизоляционных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материалов;</w:t>
      </w:r>
    </w:p>
    <w:p w:rsidR="009A3251" w:rsidRPr="00495CB1" w:rsidRDefault="009A3251">
      <w:pPr>
        <w:pStyle w:val="ListParagraph"/>
        <w:numPr>
          <w:ilvl w:val="3"/>
          <w:numId w:val="13"/>
        </w:numPr>
        <w:tabs>
          <w:tab w:val="left" w:pos="814"/>
        </w:tabs>
        <w:spacing w:line="360" w:lineRule="auto"/>
        <w:ind w:right="483" w:firstLine="540"/>
        <w:rPr>
          <w:sz w:val="28"/>
        </w:rPr>
      </w:pPr>
      <w:r w:rsidRPr="00495CB1">
        <w:rPr>
          <w:sz w:val="28"/>
        </w:rPr>
        <w:t>отсутствует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корректная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наладка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тепло-гидравлических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режимов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работы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систем</w:t>
      </w:r>
      <w:r w:rsidRPr="00495CB1">
        <w:rPr>
          <w:spacing w:val="-68"/>
          <w:sz w:val="28"/>
        </w:rPr>
        <w:t xml:space="preserve"> </w:t>
      </w:r>
      <w:r w:rsidRPr="00495CB1">
        <w:rPr>
          <w:sz w:val="28"/>
        </w:rPr>
        <w:t>теплоснабжения,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что приводит к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повышенному расходу теплоносителя.</w:t>
      </w:r>
    </w:p>
    <w:p w:rsidR="009A3251" w:rsidRPr="00495CB1" w:rsidRDefault="009A3251">
      <w:pPr>
        <w:pStyle w:val="BodyText"/>
        <w:spacing w:line="360" w:lineRule="auto"/>
        <w:ind w:left="113" w:right="483" w:firstLine="540"/>
        <w:jc w:val="both"/>
      </w:pPr>
      <w:r w:rsidRPr="00495CB1">
        <w:t>Все</w:t>
      </w:r>
      <w:r w:rsidRPr="00495CB1">
        <w:rPr>
          <w:spacing w:val="-5"/>
        </w:rPr>
        <w:t xml:space="preserve"> </w:t>
      </w:r>
      <w:r w:rsidRPr="00495CB1">
        <w:t>выше</w:t>
      </w:r>
      <w:r w:rsidRPr="00495CB1">
        <w:rPr>
          <w:spacing w:val="-3"/>
        </w:rPr>
        <w:t xml:space="preserve"> </w:t>
      </w:r>
      <w:r w:rsidRPr="00495CB1">
        <w:t>перечисленные</w:t>
      </w:r>
      <w:r w:rsidRPr="00495CB1">
        <w:rPr>
          <w:spacing w:val="-4"/>
        </w:rPr>
        <w:t xml:space="preserve"> </w:t>
      </w:r>
      <w:r w:rsidRPr="00495CB1">
        <w:t>причины</w:t>
      </w:r>
      <w:r w:rsidRPr="00495CB1">
        <w:rPr>
          <w:spacing w:val="-3"/>
        </w:rPr>
        <w:t xml:space="preserve"> </w:t>
      </w:r>
      <w:r w:rsidRPr="00495CB1">
        <w:t>приводят</w:t>
      </w:r>
      <w:r w:rsidRPr="00495CB1">
        <w:rPr>
          <w:spacing w:val="-3"/>
        </w:rPr>
        <w:t xml:space="preserve"> </w:t>
      </w:r>
      <w:r w:rsidRPr="00495CB1">
        <w:t>к</w:t>
      </w:r>
      <w:r w:rsidRPr="00495CB1">
        <w:rPr>
          <w:spacing w:val="-3"/>
        </w:rPr>
        <w:t xml:space="preserve"> </w:t>
      </w:r>
      <w:r w:rsidRPr="00495CB1">
        <w:t>увеличению</w:t>
      </w:r>
      <w:r w:rsidRPr="00495CB1">
        <w:rPr>
          <w:spacing w:val="-4"/>
        </w:rPr>
        <w:t xml:space="preserve"> </w:t>
      </w:r>
      <w:r w:rsidRPr="00495CB1">
        <w:t>ремонтного</w:t>
      </w:r>
      <w:r w:rsidRPr="00495CB1">
        <w:rPr>
          <w:spacing w:val="-4"/>
        </w:rPr>
        <w:t xml:space="preserve"> </w:t>
      </w:r>
      <w:r w:rsidRPr="00495CB1">
        <w:t>фонда</w:t>
      </w:r>
      <w:r w:rsidRPr="00495CB1">
        <w:rPr>
          <w:spacing w:val="-5"/>
        </w:rPr>
        <w:t xml:space="preserve"> </w:t>
      </w:r>
      <w:r w:rsidRPr="00495CB1">
        <w:t>и,</w:t>
      </w:r>
      <w:r w:rsidRPr="00495CB1">
        <w:rPr>
          <w:spacing w:val="-67"/>
        </w:rPr>
        <w:t xml:space="preserve"> </w:t>
      </w:r>
      <w:r w:rsidRPr="00495CB1">
        <w:t>как</w:t>
      </w:r>
      <w:r w:rsidRPr="00495CB1">
        <w:rPr>
          <w:spacing w:val="-1"/>
        </w:rPr>
        <w:t xml:space="preserve"> </w:t>
      </w:r>
      <w:r w:rsidRPr="00495CB1">
        <w:t>следствие,</w:t>
      </w:r>
      <w:r w:rsidRPr="00495CB1">
        <w:rPr>
          <w:spacing w:val="-1"/>
        </w:rPr>
        <w:t xml:space="preserve"> </w:t>
      </w:r>
      <w:r w:rsidRPr="00495CB1">
        <w:t>росту</w:t>
      </w:r>
      <w:r w:rsidRPr="00495CB1">
        <w:rPr>
          <w:spacing w:val="-1"/>
        </w:rPr>
        <w:t xml:space="preserve"> </w:t>
      </w:r>
      <w:r w:rsidRPr="00495CB1">
        <w:t>тарифа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r w:rsidRPr="00495CB1">
        <w:t>отпущенную</w:t>
      </w:r>
      <w:r w:rsidRPr="00495CB1">
        <w:rPr>
          <w:spacing w:val="-1"/>
        </w:rPr>
        <w:t xml:space="preserve"> </w:t>
      </w:r>
      <w:r w:rsidRPr="00495CB1">
        <w:t>тепловую</w:t>
      </w:r>
      <w:r w:rsidRPr="00495CB1">
        <w:rPr>
          <w:spacing w:val="-2"/>
        </w:rPr>
        <w:t xml:space="preserve"> </w:t>
      </w:r>
      <w:r w:rsidRPr="00495CB1">
        <w:t>энергию.</w:t>
      </w:r>
    </w:p>
    <w:p w:rsidR="009A3251" w:rsidRPr="00495CB1" w:rsidRDefault="009A3251">
      <w:pPr>
        <w:pStyle w:val="BodyText"/>
        <w:spacing w:before="5"/>
        <w:rPr>
          <w:sz w:val="39"/>
        </w:rPr>
      </w:pPr>
    </w:p>
    <w:p w:rsidR="009A3251" w:rsidRPr="00495CB1" w:rsidRDefault="009A3251">
      <w:pPr>
        <w:pStyle w:val="Heading2"/>
        <w:numPr>
          <w:ilvl w:val="2"/>
          <w:numId w:val="13"/>
        </w:numPr>
        <w:tabs>
          <w:tab w:val="left" w:pos="963"/>
        </w:tabs>
        <w:spacing w:line="360" w:lineRule="auto"/>
        <w:ind w:left="114" w:right="484" w:hanging="1"/>
      </w:pPr>
      <w:bookmarkStart w:id="72" w:name="_Toc162189756"/>
      <w:r w:rsidRPr="00495CB1">
        <w:t>Описание существующих проблем организации надежного и безопасного</w:t>
      </w:r>
      <w:r w:rsidRPr="00495CB1">
        <w:rPr>
          <w:spacing w:val="-67"/>
        </w:rPr>
        <w:t xml:space="preserve"> </w:t>
      </w:r>
      <w:r w:rsidRPr="00495CB1">
        <w:t>теплоснабжения</w:t>
      </w:r>
      <w:bookmarkEnd w:id="72"/>
    </w:p>
    <w:p w:rsidR="009A3251" w:rsidRPr="00495CB1" w:rsidRDefault="009A3251">
      <w:pPr>
        <w:pStyle w:val="BodyText"/>
        <w:spacing w:line="360" w:lineRule="auto"/>
        <w:ind w:left="114" w:right="480" w:firstLine="539"/>
        <w:jc w:val="both"/>
      </w:pPr>
      <w:r w:rsidRPr="00495CB1">
        <w:t>Надежность</w:t>
      </w:r>
      <w:r w:rsidRPr="00495CB1">
        <w:rPr>
          <w:spacing w:val="1"/>
        </w:rPr>
        <w:t xml:space="preserve"> </w:t>
      </w:r>
      <w:r w:rsidRPr="00495CB1">
        <w:t>системы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выражается</w:t>
      </w:r>
      <w:r w:rsidRPr="00495CB1">
        <w:rPr>
          <w:spacing w:val="1"/>
        </w:rPr>
        <w:t xml:space="preserve"> </w:t>
      </w:r>
      <w:r w:rsidRPr="00495CB1">
        <w:t>частотой</w:t>
      </w:r>
      <w:r w:rsidRPr="00495CB1">
        <w:rPr>
          <w:spacing w:val="1"/>
        </w:rPr>
        <w:t xml:space="preserve"> </w:t>
      </w:r>
      <w:r w:rsidRPr="00495CB1">
        <w:t>возникновения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величиной</w:t>
      </w:r>
      <w:r w:rsidRPr="00495CB1">
        <w:rPr>
          <w:spacing w:val="1"/>
        </w:rPr>
        <w:t xml:space="preserve"> </w:t>
      </w:r>
      <w:r w:rsidRPr="00495CB1">
        <w:t>снижения</w:t>
      </w:r>
      <w:r w:rsidRPr="00495CB1">
        <w:rPr>
          <w:spacing w:val="1"/>
        </w:rPr>
        <w:t xml:space="preserve"> </w:t>
      </w:r>
      <w:r w:rsidRPr="00495CB1">
        <w:t>уровня</w:t>
      </w:r>
      <w:r w:rsidRPr="00495CB1">
        <w:rPr>
          <w:spacing w:val="1"/>
        </w:rPr>
        <w:t xml:space="preserve"> </w:t>
      </w:r>
      <w:r w:rsidRPr="00495CB1">
        <w:t>работоспособности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уровня</w:t>
      </w:r>
      <w:r w:rsidRPr="00495CB1">
        <w:rPr>
          <w:spacing w:val="1"/>
        </w:rPr>
        <w:t xml:space="preserve"> </w:t>
      </w:r>
      <w:r w:rsidRPr="00495CB1">
        <w:t>функционирования системы. Полностью работоспособное состояние - это состояние</w:t>
      </w:r>
      <w:r w:rsidRPr="00495CB1">
        <w:rPr>
          <w:spacing w:val="-67"/>
        </w:rPr>
        <w:t xml:space="preserve"> </w:t>
      </w:r>
      <w:r w:rsidRPr="00495CB1">
        <w:t>системы, при котором выполняются все заданные функции в полном объеме. Под</w:t>
      </w:r>
      <w:r w:rsidRPr="00495CB1">
        <w:rPr>
          <w:spacing w:val="1"/>
        </w:rPr>
        <w:t xml:space="preserve"> </w:t>
      </w:r>
      <w:r w:rsidRPr="00495CB1">
        <w:t>отказом понимается событие, заключающееся в переходе системы теплоснабжения с</w:t>
      </w:r>
      <w:r w:rsidRPr="00495CB1">
        <w:rPr>
          <w:spacing w:val="-67"/>
        </w:rPr>
        <w:t xml:space="preserve"> </w:t>
      </w:r>
      <w:r w:rsidRPr="00495CB1">
        <w:t>одного</w:t>
      </w:r>
      <w:r w:rsidRPr="00495CB1">
        <w:rPr>
          <w:spacing w:val="31"/>
        </w:rPr>
        <w:t xml:space="preserve"> </w:t>
      </w:r>
      <w:r w:rsidRPr="00495CB1">
        <w:t>уровня</w:t>
      </w:r>
      <w:r w:rsidRPr="00495CB1">
        <w:rPr>
          <w:spacing w:val="30"/>
        </w:rPr>
        <w:t xml:space="preserve"> </w:t>
      </w:r>
      <w:r w:rsidRPr="00495CB1">
        <w:t>работоспособности</w:t>
      </w:r>
      <w:r w:rsidRPr="00495CB1">
        <w:rPr>
          <w:spacing w:val="30"/>
        </w:rPr>
        <w:t xml:space="preserve"> </w:t>
      </w:r>
      <w:r w:rsidRPr="00495CB1">
        <w:t>на</w:t>
      </w:r>
      <w:r w:rsidRPr="00495CB1">
        <w:rPr>
          <w:spacing w:val="31"/>
        </w:rPr>
        <w:t xml:space="preserve"> </w:t>
      </w:r>
      <w:r w:rsidRPr="00495CB1">
        <w:t>другой,</w:t>
      </w:r>
      <w:r w:rsidRPr="00495CB1">
        <w:rPr>
          <w:spacing w:val="30"/>
        </w:rPr>
        <w:t xml:space="preserve"> </w:t>
      </w:r>
      <w:r w:rsidRPr="00495CB1">
        <w:t>белее</w:t>
      </w:r>
      <w:r w:rsidRPr="00495CB1">
        <w:rPr>
          <w:spacing w:val="29"/>
        </w:rPr>
        <w:t xml:space="preserve"> </w:t>
      </w:r>
      <w:r w:rsidRPr="00495CB1">
        <w:t>низкий</w:t>
      </w:r>
      <w:r w:rsidRPr="00495CB1">
        <w:rPr>
          <w:spacing w:val="31"/>
        </w:rPr>
        <w:t xml:space="preserve"> </w:t>
      </w:r>
      <w:r w:rsidRPr="00495CB1">
        <w:t>в</w:t>
      </w:r>
      <w:r w:rsidRPr="00495CB1">
        <w:rPr>
          <w:spacing w:val="30"/>
        </w:rPr>
        <w:t xml:space="preserve"> </w:t>
      </w:r>
      <w:r w:rsidRPr="00495CB1">
        <w:t>результате</w:t>
      </w:r>
      <w:r w:rsidRPr="00495CB1">
        <w:rPr>
          <w:spacing w:val="28"/>
        </w:rPr>
        <w:t xml:space="preserve"> </w:t>
      </w:r>
      <w:r w:rsidRPr="00495CB1">
        <w:t>выхода</w:t>
      </w:r>
      <w:r w:rsidRPr="00495CB1">
        <w:rPr>
          <w:spacing w:val="30"/>
        </w:rPr>
        <w:t xml:space="preserve"> </w:t>
      </w:r>
      <w:r w:rsidRPr="00495CB1">
        <w:t>из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099" style="width:502.05pt;height:.8pt;mso-position-horizontal-relative:char;mso-position-vertical-relative:line" coordsize="10041,16">
            <v:line id="_x0000_s1100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3" w:right="482"/>
        <w:jc w:val="both"/>
      </w:pPr>
      <w:r w:rsidRPr="00495CB1">
        <w:t>строя</w:t>
      </w:r>
      <w:r w:rsidRPr="00495CB1">
        <w:rPr>
          <w:spacing w:val="1"/>
        </w:rPr>
        <w:t xml:space="preserve"> </w:t>
      </w:r>
      <w:r w:rsidRPr="00495CB1">
        <w:t>одного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нескольких</w:t>
      </w:r>
      <w:r w:rsidRPr="00495CB1">
        <w:rPr>
          <w:spacing w:val="1"/>
        </w:rPr>
        <w:t xml:space="preserve"> </w:t>
      </w:r>
      <w:r w:rsidRPr="00495CB1">
        <w:t>элементов</w:t>
      </w:r>
      <w:r w:rsidRPr="00495CB1">
        <w:rPr>
          <w:spacing w:val="1"/>
        </w:rPr>
        <w:t xml:space="preserve"> </w:t>
      </w:r>
      <w:r w:rsidRPr="00495CB1">
        <w:t>системы.</w:t>
      </w:r>
      <w:r w:rsidRPr="00495CB1">
        <w:rPr>
          <w:spacing w:val="1"/>
        </w:rPr>
        <w:t xml:space="preserve"> </w:t>
      </w:r>
      <w:r w:rsidRPr="00495CB1">
        <w:t>Событие,</w:t>
      </w:r>
      <w:r w:rsidRPr="00495CB1">
        <w:rPr>
          <w:spacing w:val="1"/>
        </w:rPr>
        <w:t xml:space="preserve"> </w:t>
      </w:r>
      <w:r w:rsidRPr="00495CB1">
        <w:t>заключающееся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переходе системы теплоснабжения с одного уровня работоспособности на другой,</w:t>
      </w:r>
      <w:r w:rsidRPr="00495CB1">
        <w:rPr>
          <w:spacing w:val="1"/>
        </w:rPr>
        <w:t xml:space="preserve"> </w:t>
      </w:r>
      <w:r w:rsidRPr="00495CB1">
        <w:t>отражающийся на теплоснабжении потребителей, является аварией. Таким образом,</w:t>
      </w:r>
      <w:r w:rsidRPr="00495CB1">
        <w:rPr>
          <w:spacing w:val="1"/>
        </w:rPr>
        <w:t xml:space="preserve"> </w:t>
      </w:r>
      <w:r w:rsidRPr="00495CB1">
        <w:t>авария</w:t>
      </w:r>
      <w:r w:rsidRPr="00495CB1">
        <w:rPr>
          <w:spacing w:val="-3"/>
        </w:rPr>
        <w:t xml:space="preserve"> </w:t>
      </w:r>
      <w:r w:rsidRPr="00495CB1">
        <w:t>также является</w:t>
      </w:r>
      <w:r w:rsidRPr="00495CB1">
        <w:rPr>
          <w:spacing w:val="-1"/>
        </w:rPr>
        <w:t xml:space="preserve"> </w:t>
      </w:r>
      <w:r w:rsidRPr="00495CB1">
        <w:t>отказом,</w:t>
      </w:r>
      <w:r w:rsidRPr="00495CB1">
        <w:rPr>
          <w:spacing w:val="-2"/>
        </w:rPr>
        <w:t xml:space="preserve"> </w:t>
      </w:r>
      <w:r w:rsidRPr="00495CB1">
        <w:t>но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-1"/>
        </w:rPr>
        <w:t xml:space="preserve"> </w:t>
      </w:r>
      <w:r w:rsidRPr="00495CB1">
        <w:t>более</w:t>
      </w:r>
      <w:r w:rsidRPr="00495CB1">
        <w:rPr>
          <w:spacing w:val="-3"/>
        </w:rPr>
        <w:t xml:space="preserve"> </w:t>
      </w:r>
      <w:r w:rsidRPr="00495CB1">
        <w:t>тяжелыми последствиями.</w:t>
      </w:r>
    </w:p>
    <w:p w:rsidR="009A3251" w:rsidRPr="00495CB1" w:rsidRDefault="009A3251">
      <w:pPr>
        <w:pStyle w:val="BodyText"/>
        <w:spacing w:line="360" w:lineRule="auto"/>
        <w:ind w:left="113" w:right="482" w:firstLine="540"/>
        <w:jc w:val="both"/>
      </w:pPr>
      <w:r w:rsidRPr="00495CB1">
        <w:t>Основной</w:t>
      </w:r>
      <w:r w:rsidRPr="00495CB1">
        <w:rPr>
          <w:spacing w:val="1"/>
        </w:rPr>
        <w:t xml:space="preserve"> </w:t>
      </w:r>
      <w:r w:rsidRPr="00495CB1">
        <w:t>причиной,</w:t>
      </w:r>
      <w:r w:rsidRPr="00495CB1">
        <w:rPr>
          <w:spacing w:val="1"/>
        </w:rPr>
        <w:t xml:space="preserve"> </w:t>
      </w:r>
      <w:r w:rsidRPr="00495CB1">
        <w:t>приводящей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снижению</w:t>
      </w:r>
      <w:r w:rsidRPr="00495CB1">
        <w:rPr>
          <w:spacing w:val="1"/>
        </w:rPr>
        <w:t xml:space="preserve"> </w:t>
      </w:r>
      <w:r w:rsidRPr="00495CB1">
        <w:t>надежного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является</w:t>
      </w:r>
      <w:r w:rsidRPr="00495CB1">
        <w:rPr>
          <w:spacing w:val="1"/>
        </w:rPr>
        <w:t xml:space="preserve"> </w:t>
      </w:r>
      <w:r w:rsidRPr="00495CB1">
        <w:t>высокий</w:t>
      </w:r>
      <w:r w:rsidRPr="00495CB1">
        <w:rPr>
          <w:spacing w:val="1"/>
        </w:rPr>
        <w:t xml:space="preserve"> </w:t>
      </w:r>
      <w:r w:rsidRPr="00495CB1">
        <w:t>процент</w:t>
      </w:r>
      <w:r w:rsidRPr="00495CB1">
        <w:rPr>
          <w:spacing w:val="1"/>
        </w:rPr>
        <w:t xml:space="preserve"> </w:t>
      </w:r>
      <w:r w:rsidRPr="00495CB1">
        <w:t>износа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сетей.</w:t>
      </w:r>
      <w:r w:rsidRPr="00495CB1">
        <w:rPr>
          <w:spacing w:val="1"/>
        </w:rPr>
        <w:t xml:space="preserve"> </w:t>
      </w:r>
      <w:r w:rsidRPr="00495CB1">
        <w:t>Основная</w:t>
      </w:r>
      <w:r w:rsidRPr="00495CB1">
        <w:rPr>
          <w:spacing w:val="1"/>
        </w:rPr>
        <w:t xml:space="preserve"> </w:t>
      </w:r>
      <w:r w:rsidRPr="00495CB1">
        <w:t>причина</w:t>
      </w:r>
      <w:r w:rsidRPr="00495CB1">
        <w:rPr>
          <w:spacing w:val="1"/>
        </w:rPr>
        <w:t xml:space="preserve"> </w:t>
      </w:r>
      <w:r w:rsidRPr="00495CB1">
        <w:t>этого</w:t>
      </w:r>
      <w:r w:rsidRPr="00495CB1">
        <w:rPr>
          <w:spacing w:val="1"/>
        </w:rPr>
        <w:t xml:space="preserve"> 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наружная коррозия подземных теплопроводов, в первую очередь подающих линий</w:t>
      </w:r>
      <w:r w:rsidRPr="00495CB1">
        <w:rPr>
          <w:spacing w:val="1"/>
        </w:rPr>
        <w:t xml:space="preserve"> </w:t>
      </w:r>
      <w:r w:rsidRPr="00495CB1">
        <w:t>водяных</w:t>
      </w:r>
      <w:r w:rsidRPr="00495CB1">
        <w:rPr>
          <w:spacing w:val="-11"/>
        </w:rPr>
        <w:t xml:space="preserve"> </w:t>
      </w:r>
      <w:r w:rsidRPr="00495CB1">
        <w:t>тепловых</w:t>
      </w:r>
      <w:r w:rsidRPr="00495CB1">
        <w:rPr>
          <w:spacing w:val="-12"/>
        </w:rPr>
        <w:t xml:space="preserve"> </w:t>
      </w:r>
      <w:r w:rsidRPr="00495CB1">
        <w:t>сетей,</w:t>
      </w:r>
      <w:r w:rsidRPr="00495CB1">
        <w:rPr>
          <w:spacing w:val="-13"/>
        </w:rPr>
        <w:t xml:space="preserve"> </w:t>
      </w:r>
      <w:r w:rsidRPr="00495CB1">
        <w:t>на</w:t>
      </w:r>
      <w:r w:rsidRPr="00495CB1">
        <w:rPr>
          <w:spacing w:val="-13"/>
        </w:rPr>
        <w:t xml:space="preserve"> </w:t>
      </w:r>
      <w:r w:rsidRPr="00495CB1">
        <w:t>которые,</w:t>
      </w:r>
      <w:r w:rsidRPr="00495CB1">
        <w:rPr>
          <w:spacing w:val="-12"/>
        </w:rPr>
        <w:t xml:space="preserve"> </w:t>
      </w:r>
      <w:r w:rsidRPr="00495CB1">
        <w:t>как</w:t>
      </w:r>
      <w:r w:rsidRPr="00495CB1">
        <w:rPr>
          <w:spacing w:val="-13"/>
        </w:rPr>
        <w:t xml:space="preserve"> </w:t>
      </w:r>
      <w:r w:rsidRPr="00495CB1">
        <w:t>показывает</w:t>
      </w:r>
      <w:r w:rsidRPr="00495CB1">
        <w:rPr>
          <w:spacing w:val="-11"/>
        </w:rPr>
        <w:t xml:space="preserve"> </w:t>
      </w:r>
      <w:r w:rsidRPr="00495CB1">
        <w:t>практика,</w:t>
      </w:r>
      <w:r w:rsidRPr="00495CB1">
        <w:rPr>
          <w:spacing w:val="-13"/>
        </w:rPr>
        <w:t xml:space="preserve"> </w:t>
      </w:r>
      <w:r w:rsidRPr="00495CB1">
        <w:t>приходится</w:t>
      </w:r>
      <w:r w:rsidRPr="00495CB1">
        <w:rPr>
          <w:spacing w:val="-10"/>
        </w:rPr>
        <w:t xml:space="preserve"> </w:t>
      </w:r>
      <w:r w:rsidRPr="00495CB1">
        <w:t>80</w:t>
      </w:r>
      <w:r w:rsidRPr="00495CB1">
        <w:rPr>
          <w:spacing w:val="-12"/>
        </w:rPr>
        <w:t xml:space="preserve"> </w:t>
      </w:r>
      <w:r w:rsidRPr="00495CB1">
        <w:t>%</w:t>
      </w:r>
      <w:r w:rsidRPr="00495CB1">
        <w:rPr>
          <w:spacing w:val="-12"/>
        </w:rPr>
        <w:t xml:space="preserve"> </w:t>
      </w:r>
      <w:r w:rsidRPr="00495CB1">
        <w:t>всех</w:t>
      </w:r>
      <w:r w:rsidRPr="00495CB1">
        <w:rPr>
          <w:spacing w:val="-68"/>
        </w:rPr>
        <w:t xml:space="preserve"> </w:t>
      </w:r>
      <w:r w:rsidRPr="00495CB1">
        <w:t>повреждений.</w:t>
      </w:r>
    </w:p>
    <w:p w:rsidR="009A3251" w:rsidRPr="00495CB1" w:rsidRDefault="009A3251">
      <w:pPr>
        <w:pStyle w:val="BodyText"/>
        <w:spacing w:before="9"/>
        <w:rPr>
          <w:sz w:val="39"/>
        </w:rPr>
      </w:pPr>
    </w:p>
    <w:p w:rsidR="009A3251" w:rsidRPr="00495CB1" w:rsidRDefault="009A3251">
      <w:pPr>
        <w:pStyle w:val="Heading2"/>
        <w:numPr>
          <w:ilvl w:val="2"/>
          <w:numId w:val="13"/>
        </w:numPr>
        <w:tabs>
          <w:tab w:val="left" w:pos="954"/>
        </w:tabs>
        <w:spacing w:line="360" w:lineRule="auto"/>
        <w:ind w:right="499" w:firstLine="0"/>
        <w:jc w:val="left"/>
      </w:pPr>
      <w:bookmarkStart w:id="73" w:name="_Toc162189757"/>
      <w:r w:rsidRPr="00495CB1">
        <w:t>Описание существующих проблем надежного и эффективного снабжения</w:t>
      </w:r>
      <w:r w:rsidRPr="00495CB1">
        <w:rPr>
          <w:spacing w:val="-67"/>
        </w:rPr>
        <w:t xml:space="preserve"> </w:t>
      </w:r>
      <w:r w:rsidRPr="00495CB1">
        <w:t>топливом</w:t>
      </w:r>
      <w:r w:rsidRPr="00495CB1">
        <w:rPr>
          <w:spacing w:val="-1"/>
        </w:rPr>
        <w:t xml:space="preserve"> </w:t>
      </w:r>
      <w:r w:rsidRPr="00495CB1">
        <w:t>действующих</w:t>
      </w:r>
      <w:r w:rsidRPr="00495CB1">
        <w:rPr>
          <w:spacing w:val="-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</w:t>
      </w:r>
      <w:bookmarkEnd w:id="73"/>
    </w:p>
    <w:p w:rsidR="009A3251" w:rsidRPr="00495CB1" w:rsidRDefault="009A3251" w:rsidP="005D3548">
      <w:pPr>
        <w:pStyle w:val="BodyText"/>
        <w:spacing w:line="360" w:lineRule="auto"/>
        <w:ind w:left="113" w:right="483" w:firstLine="567"/>
        <w:jc w:val="both"/>
      </w:pPr>
      <w:r w:rsidRPr="00495CB1">
        <w:t>Котельная</w:t>
      </w:r>
      <w:r w:rsidRPr="00495CB1">
        <w:rPr>
          <w:spacing w:val="25"/>
        </w:rPr>
        <w:t xml:space="preserve"> </w:t>
      </w:r>
      <w:r w:rsidRPr="00495CB1">
        <w:t>№</w:t>
      </w:r>
      <w:r w:rsidRPr="00495CB1">
        <w:rPr>
          <w:spacing w:val="25"/>
        </w:rPr>
        <w:t xml:space="preserve"> </w:t>
      </w:r>
      <w:r w:rsidRPr="00495CB1">
        <w:t>1</w:t>
      </w:r>
      <w:r w:rsidRPr="00495CB1">
        <w:rPr>
          <w:spacing w:val="54"/>
        </w:rPr>
        <w:t xml:space="preserve"> </w:t>
      </w:r>
      <w:r w:rsidRPr="00495CB1">
        <w:t>п.</w:t>
      </w:r>
      <w:r w:rsidRPr="00495CB1">
        <w:rPr>
          <w:spacing w:val="25"/>
        </w:rPr>
        <w:t xml:space="preserve"> </w:t>
      </w:r>
      <w:r w:rsidRPr="00495CB1">
        <w:t>Старая</w:t>
      </w:r>
      <w:r w:rsidRPr="00495CB1">
        <w:rPr>
          <w:spacing w:val="25"/>
        </w:rPr>
        <w:t xml:space="preserve"> </w:t>
      </w:r>
      <w:r w:rsidRPr="00495CB1">
        <w:t>Вичуга</w:t>
      </w:r>
      <w:r w:rsidRPr="00495CB1">
        <w:rPr>
          <w:spacing w:val="25"/>
        </w:rPr>
        <w:t xml:space="preserve"> </w:t>
      </w:r>
      <w:r w:rsidRPr="00495CB1">
        <w:t>Ивановской</w:t>
      </w:r>
      <w:r w:rsidRPr="00495CB1">
        <w:rPr>
          <w:spacing w:val="26"/>
        </w:rPr>
        <w:t xml:space="preserve"> </w:t>
      </w:r>
      <w:r w:rsidRPr="00495CB1">
        <w:t>области</w:t>
      </w:r>
      <w:r w:rsidRPr="00495CB1">
        <w:rPr>
          <w:spacing w:val="26"/>
        </w:rPr>
        <w:t xml:space="preserve"> </w:t>
      </w:r>
      <w:r w:rsidRPr="00495CB1">
        <w:t>работает</w:t>
      </w:r>
      <w:r w:rsidRPr="00495CB1">
        <w:rPr>
          <w:spacing w:val="27"/>
        </w:rPr>
        <w:t xml:space="preserve"> </w:t>
      </w:r>
      <w:r w:rsidRPr="00495CB1">
        <w:t>на</w:t>
      </w:r>
      <w:r w:rsidRPr="00495CB1">
        <w:rPr>
          <w:spacing w:val="26"/>
        </w:rPr>
        <w:t xml:space="preserve"> </w:t>
      </w:r>
      <w:r w:rsidRPr="00495CB1">
        <w:t>природном</w:t>
      </w:r>
      <w:r w:rsidRPr="00495CB1">
        <w:rPr>
          <w:spacing w:val="-67"/>
        </w:rPr>
        <w:t xml:space="preserve"> </w:t>
      </w:r>
      <w:r w:rsidRPr="00495CB1">
        <w:t>газе.</w:t>
      </w:r>
      <w:r w:rsidRPr="00495CB1">
        <w:rPr>
          <w:spacing w:val="-1"/>
        </w:rPr>
        <w:t xml:space="preserve"> </w:t>
      </w:r>
      <w:r w:rsidRPr="00495CB1">
        <w:t>Резервное</w:t>
      </w:r>
      <w:r w:rsidRPr="00495CB1">
        <w:rPr>
          <w:spacing w:val="-1"/>
        </w:rPr>
        <w:t xml:space="preserve"> </w:t>
      </w:r>
      <w:r w:rsidRPr="00495CB1">
        <w:t>топливо мазут.</w:t>
      </w:r>
    </w:p>
    <w:p w:rsidR="009A3251" w:rsidRPr="00495CB1" w:rsidRDefault="009A3251" w:rsidP="005D3548">
      <w:pPr>
        <w:pStyle w:val="BodyText"/>
        <w:spacing w:line="360" w:lineRule="auto"/>
        <w:ind w:left="113" w:right="483" w:firstLine="567"/>
        <w:jc w:val="both"/>
      </w:pPr>
      <w:r w:rsidRPr="00495CB1">
        <w:t>Котельная</w:t>
      </w:r>
      <w:r w:rsidRPr="00495CB1">
        <w:rPr>
          <w:spacing w:val="25"/>
        </w:rPr>
        <w:t xml:space="preserve"> </w:t>
      </w:r>
      <w:r w:rsidRPr="00495CB1">
        <w:t>№</w:t>
      </w:r>
      <w:r w:rsidRPr="00495CB1">
        <w:rPr>
          <w:spacing w:val="26"/>
        </w:rPr>
        <w:t xml:space="preserve"> </w:t>
      </w:r>
      <w:r w:rsidRPr="00495CB1">
        <w:t>3</w:t>
      </w:r>
      <w:r w:rsidRPr="00495CB1">
        <w:rPr>
          <w:spacing w:val="26"/>
        </w:rPr>
        <w:t xml:space="preserve"> </w:t>
      </w:r>
      <w:r w:rsidRPr="00495CB1">
        <w:t>п.</w:t>
      </w:r>
      <w:r w:rsidRPr="00495CB1">
        <w:rPr>
          <w:spacing w:val="25"/>
        </w:rPr>
        <w:t xml:space="preserve"> </w:t>
      </w:r>
      <w:r w:rsidRPr="00495CB1">
        <w:t>Старая</w:t>
      </w:r>
      <w:r w:rsidRPr="00495CB1">
        <w:rPr>
          <w:spacing w:val="27"/>
        </w:rPr>
        <w:t xml:space="preserve"> </w:t>
      </w:r>
      <w:r w:rsidRPr="00495CB1">
        <w:t>Вичуга</w:t>
      </w:r>
      <w:r w:rsidRPr="00495CB1">
        <w:rPr>
          <w:spacing w:val="24"/>
        </w:rPr>
        <w:t xml:space="preserve"> </w:t>
      </w:r>
      <w:r w:rsidRPr="00495CB1">
        <w:t>Ивановской</w:t>
      </w:r>
      <w:r w:rsidRPr="00495CB1">
        <w:rPr>
          <w:spacing w:val="25"/>
        </w:rPr>
        <w:t xml:space="preserve"> </w:t>
      </w:r>
      <w:r w:rsidRPr="00495CB1">
        <w:t>области</w:t>
      </w:r>
      <w:r w:rsidRPr="00495CB1">
        <w:rPr>
          <w:spacing w:val="-67"/>
        </w:rPr>
        <w:t xml:space="preserve"> </w:t>
      </w:r>
      <w:r>
        <w:rPr>
          <w:spacing w:val="-67"/>
        </w:rPr>
        <w:t xml:space="preserve">   </w:t>
      </w:r>
      <w:r w:rsidRPr="00495CB1">
        <w:t>работает на</w:t>
      </w:r>
      <w:r w:rsidRPr="00495CB1">
        <w:rPr>
          <w:spacing w:val="-1"/>
        </w:rPr>
        <w:t xml:space="preserve"> </w:t>
      </w:r>
      <w:r w:rsidRPr="00495CB1">
        <w:t>природном</w:t>
      </w:r>
      <w:r w:rsidRPr="00495CB1">
        <w:rPr>
          <w:spacing w:val="-1"/>
        </w:rPr>
        <w:t xml:space="preserve"> </w:t>
      </w:r>
      <w:r w:rsidRPr="00495CB1">
        <w:t>газе.</w:t>
      </w:r>
      <w:r w:rsidRPr="00495CB1">
        <w:rPr>
          <w:spacing w:val="-1"/>
        </w:rPr>
        <w:t xml:space="preserve"> </w:t>
      </w:r>
      <w:r w:rsidRPr="00495CB1">
        <w:t>Резервное топливо отсутствует.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Heading2"/>
        <w:numPr>
          <w:ilvl w:val="2"/>
          <w:numId w:val="13"/>
        </w:numPr>
        <w:tabs>
          <w:tab w:val="left" w:pos="1056"/>
        </w:tabs>
        <w:spacing w:before="249" w:line="360" w:lineRule="auto"/>
        <w:ind w:right="482" w:firstLine="0"/>
        <w:jc w:val="left"/>
      </w:pPr>
      <w:bookmarkStart w:id="74" w:name="_Toc162189758"/>
      <w:r w:rsidRPr="00495CB1">
        <w:t>Анализ</w:t>
      </w:r>
      <w:r w:rsidRPr="00495CB1">
        <w:rPr>
          <w:spacing w:val="30"/>
        </w:rPr>
        <w:t xml:space="preserve"> </w:t>
      </w:r>
      <w:r w:rsidRPr="00495CB1">
        <w:t>предписаний</w:t>
      </w:r>
      <w:r w:rsidRPr="00495CB1">
        <w:rPr>
          <w:spacing w:val="28"/>
        </w:rPr>
        <w:t xml:space="preserve"> </w:t>
      </w:r>
      <w:r w:rsidRPr="00495CB1">
        <w:t>надзорных</w:t>
      </w:r>
      <w:r w:rsidRPr="00495CB1">
        <w:rPr>
          <w:spacing w:val="30"/>
        </w:rPr>
        <w:t xml:space="preserve"> </w:t>
      </w:r>
      <w:r w:rsidRPr="00495CB1">
        <w:t>органов</w:t>
      </w:r>
      <w:r w:rsidRPr="00495CB1">
        <w:rPr>
          <w:spacing w:val="29"/>
        </w:rPr>
        <w:t xml:space="preserve"> </w:t>
      </w:r>
      <w:r w:rsidRPr="00495CB1">
        <w:t>об</w:t>
      </w:r>
      <w:r w:rsidRPr="00495CB1">
        <w:rPr>
          <w:spacing w:val="29"/>
        </w:rPr>
        <w:t xml:space="preserve"> </w:t>
      </w:r>
      <w:r w:rsidRPr="00495CB1">
        <w:t>устранении</w:t>
      </w:r>
      <w:r w:rsidRPr="00495CB1">
        <w:rPr>
          <w:spacing w:val="29"/>
        </w:rPr>
        <w:t xml:space="preserve"> </w:t>
      </w:r>
      <w:r w:rsidRPr="00495CB1">
        <w:t>нарушений,</w:t>
      </w:r>
      <w:r w:rsidRPr="00495CB1">
        <w:rPr>
          <w:spacing w:val="-67"/>
        </w:rPr>
        <w:t xml:space="preserve"> </w:t>
      </w:r>
      <w:r w:rsidRPr="00495CB1">
        <w:t>влияющих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r w:rsidRPr="00495CB1">
        <w:t>безопасность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надежность системы</w:t>
      </w:r>
      <w:r w:rsidRPr="00495CB1">
        <w:rPr>
          <w:spacing w:val="-1"/>
        </w:rPr>
        <w:t xml:space="preserve"> </w:t>
      </w:r>
      <w:r w:rsidRPr="00495CB1">
        <w:t>теплоснабжения</w:t>
      </w:r>
      <w:bookmarkEnd w:id="74"/>
    </w:p>
    <w:p w:rsidR="009A3251" w:rsidRPr="00495CB1" w:rsidRDefault="009A3251">
      <w:pPr>
        <w:pStyle w:val="BodyText"/>
        <w:tabs>
          <w:tab w:val="left" w:pos="8630"/>
        </w:tabs>
        <w:spacing w:line="360" w:lineRule="auto"/>
        <w:ind w:left="113" w:right="483" w:firstLine="567"/>
      </w:pPr>
      <w:r w:rsidRPr="00495CB1">
        <w:t>Предписаний</w:t>
      </w:r>
      <w:r w:rsidRPr="00495CB1">
        <w:rPr>
          <w:spacing w:val="77"/>
        </w:rPr>
        <w:t xml:space="preserve"> </w:t>
      </w:r>
      <w:r w:rsidRPr="00495CB1">
        <w:t>надзорных</w:t>
      </w:r>
      <w:r w:rsidRPr="00495CB1">
        <w:rPr>
          <w:spacing w:val="78"/>
        </w:rPr>
        <w:t xml:space="preserve"> </w:t>
      </w:r>
      <w:r w:rsidRPr="00495CB1">
        <w:t>органов</w:t>
      </w:r>
      <w:r w:rsidRPr="00495CB1">
        <w:rPr>
          <w:spacing w:val="76"/>
        </w:rPr>
        <w:t xml:space="preserve"> </w:t>
      </w:r>
      <w:r w:rsidRPr="00495CB1">
        <w:t>об</w:t>
      </w:r>
      <w:r w:rsidRPr="00495CB1">
        <w:rPr>
          <w:spacing w:val="78"/>
        </w:rPr>
        <w:t xml:space="preserve"> </w:t>
      </w:r>
      <w:r w:rsidRPr="00495CB1">
        <w:t>устранении</w:t>
      </w:r>
      <w:r w:rsidRPr="00495CB1">
        <w:rPr>
          <w:spacing w:val="77"/>
        </w:rPr>
        <w:t xml:space="preserve"> </w:t>
      </w:r>
      <w:r w:rsidRPr="00495CB1">
        <w:t>нарушений,</w:t>
      </w:r>
      <w:r w:rsidRPr="00495CB1">
        <w:tab/>
        <w:t>влияющих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-67"/>
        </w:rPr>
        <w:t xml:space="preserve"> </w:t>
      </w:r>
      <w:r w:rsidRPr="00495CB1">
        <w:t>безопасность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надежность</w:t>
      </w:r>
      <w:r w:rsidRPr="00495CB1">
        <w:rPr>
          <w:spacing w:val="-1"/>
        </w:rPr>
        <w:t xml:space="preserve"> </w:t>
      </w:r>
      <w:r w:rsidRPr="00495CB1">
        <w:t>системы</w:t>
      </w:r>
      <w:r w:rsidRPr="00495CB1">
        <w:rPr>
          <w:spacing w:val="-1"/>
        </w:rPr>
        <w:t xml:space="preserve"> </w:t>
      </w:r>
      <w:r w:rsidRPr="00495CB1">
        <w:t>теплоснабжения</w:t>
      </w:r>
      <w:r w:rsidRPr="00495CB1">
        <w:rPr>
          <w:spacing w:val="-1"/>
        </w:rPr>
        <w:t xml:space="preserve"> </w:t>
      </w:r>
      <w:r w:rsidRPr="00495CB1">
        <w:t>нет.</w:t>
      </w:r>
    </w:p>
    <w:p w:rsidR="009A3251" w:rsidRPr="00495CB1" w:rsidRDefault="009A3251">
      <w:pPr>
        <w:spacing w:line="360" w:lineRule="auto"/>
        <w:sectPr w:rsidR="009A3251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2"/>
        <w:rPr>
          <w:sz w:val="17"/>
        </w:rPr>
      </w:pPr>
    </w:p>
    <w:p w:rsidR="009A3251" w:rsidRPr="00495CB1" w:rsidRDefault="009A3251">
      <w:pPr>
        <w:pStyle w:val="Heading2"/>
        <w:spacing w:before="88" w:line="360" w:lineRule="auto"/>
        <w:ind w:left="114" w:hanging="1"/>
        <w:jc w:val="left"/>
      </w:pPr>
      <w:bookmarkStart w:id="75" w:name="_TOC_250017"/>
      <w:bookmarkStart w:id="76" w:name="_Toc162189759"/>
      <w:r w:rsidRPr="00495CB1">
        <w:t>Глава</w:t>
      </w:r>
      <w:r w:rsidRPr="00495CB1">
        <w:rPr>
          <w:spacing w:val="-13"/>
        </w:rPr>
        <w:t xml:space="preserve"> </w:t>
      </w:r>
      <w:r w:rsidRPr="00495CB1">
        <w:t>2.</w:t>
      </w:r>
      <w:r w:rsidRPr="00495CB1">
        <w:rPr>
          <w:spacing w:val="-11"/>
        </w:rPr>
        <w:t xml:space="preserve"> </w:t>
      </w:r>
      <w:r w:rsidRPr="00495CB1">
        <w:t>Существующее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перспективное</w:t>
      </w:r>
      <w:r w:rsidRPr="00495CB1">
        <w:rPr>
          <w:spacing w:val="-11"/>
        </w:rPr>
        <w:t xml:space="preserve"> </w:t>
      </w:r>
      <w:r w:rsidRPr="00495CB1">
        <w:t>потребление</w:t>
      </w:r>
      <w:r w:rsidRPr="00495CB1">
        <w:rPr>
          <w:spacing w:val="-13"/>
        </w:rPr>
        <w:t xml:space="preserve"> </w:t>
      </w:r>
      <w:r w:rsidRPr="00495CB1">
        <w:t>тепловой</w:t>
      </w:r>
      <w:r w:rsidRPr="00495CB1">
        <w:rPr>
          <w:spacing w:val="-13"/>
        </w:rPr>
        <w:t xml:space="preserve"> </w:t>
      </w:r>
      <w:r w:rsidRPr="00495CB1">
        <w:t>энергии</w:t>
      </w:r>
      <w:r w:rsidRPr="00495CB1">
        <w:rPr>
          <w:spacing w:val="-11"/>
        </w:rPr>
        <w:t xml:space="preserve"> </w:t>
      </w:r>
      <w:r w:rsidRPr="00495CB1">
        <w:t>на</w:t>
      </w:r>
      <w:r w:rsidRPr="00495CB1">
        <w:rPr>
          <w:spacing w:val="-13"/>
        </w:rPr>
        <w:t xml:space="preserve"> </w:t>
      </w:r>
      <w:r w:rsidRPr="00495CB1">
        <w:t>цели</w:t>
      </w:r>
      <w:r w:rsidRPr="00495CB1">
        <w:rPr>
          <w:spacing w:val="-67"/>
        </w:rPr>
        <w:t xml:space="preserve"> </w:t>
      </w:r>
      <w:bookmarkEnd w:id="75"/>
      <w:r w:rsidRPr="00495CB1">
        <w:t>теплоснабжения</w:t>
      </w:r>
      <w:bookmarkEnd w:id="76"/>
    </w:p>
    <w:p w:rsidR="009A3251" w:rsidRPr="00495CB1" w:rsidRDefault="009A3251">
      <w:pPr>
        <w:pStyle w:val="ListParagraph"/>
        <w:numPr>
          <w:ilvl w:val="1"/>
          <w:numId w:val="12"/>
        </w:numPr>
        <w:tabs>
          <w:tab w:val="left" w:pos="604"/>
        </w:tabs>
        <w:spacing w:before="40"/>
        <w:jc w:val="left"/>
        <w:rPr>
          <w:b/>
          <w:sz w:val="28"/>
        </w:rPr>
      </w:pPr>
      <w:r w:rsidRPr="00495CB1">
        <w:rPr>
          <w:b/>
          <w:sz w:val="28"/>
        </w:rPr>
        <w:t>Данные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базового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уровня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потребления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тепла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на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цели</w:t>
      </w:r>
      <w:r w:rsidRPr="00495CB1">
        <w:rPr>
          <w:b/>
          <w:spacing w:val="-3"/>
          <w:sz w:val="28"/>
        </w:rPr>
        <w:t xml:space="preserve"> </w:t>
      </w:r>
      <w:r w:rsidRPr="00495CB1">
        <w:rPr>
          <w:b/>
          <w:sz w:val="28"/>
        </w:rPr>
        <w:t>теплоснабжения</w:t>
      </w:r>
    </w:p>
    <w:p w:rsidR="009A3251" w:rsidRPr="00495CB1" w:rsidRDefault="009A3251" w:rsidP="005D3548">
      <w:pPr>
        <w:pStyle w:val="BodyText"/>
        <w:spacing w:before="158"/>
        <w:ind w:left="114" w:firstLine="595"/>
      </w:pPr>
      <w:r w:rsidRPr="00495CB1">
        <w:t>Расчетные</w:t>
      </w:r>
      <w:r w:rsidRPr="00495CB1">
        <w:rPr>
          <w:spacing w:val="-4"/>
        </w:rPr>
        <w:t xml:space="preserve"> </w:t>
      </w:r>
      <w:r w:rsidRPr="00495CB1">
        <w:t>тепловые</w:t>
      </w:r>
      <w:r w:rsidRPr="00495CB1">
        <w:rPr>
          <w:spacing w:val="-4"/>
        </w:rPr>
        <w:t xml:space="preserve"> </w:t>
      </w:r>
      <w:r w:rsidRPr="00495CB1">
        <w:t>нагрузки</w:t>
      </w:r>
      <w:r w:rsidRPr="00495CB1">
        <w:rPr>
          <w:spacing w:val="-3"/>
        </w:rPr>
        <w:t xml:space="preserve"> </w:t>
      </w:r>
      <w:r w:rsidRPr="00495CB1">
        <w:t>на</w:t>
      </w:r>
      <w:r w:rsidRPr="00495CB1">
        <w:rPr>
          <w:spacing w:val="-3"/>
        </w:rPr>
        <w:t xml:space="preserve"> </w:t>
      </w:r>
      <w:r w:rsidRPr="00495CB1">
        <w:t>коллекторах</w:t>
      </w:r>
      <w:r w:rsidRPr="00495CB1">
        <w:rPr>
          <w:spacing w:val="-3"/>
        </w:rPr>
        <w:t xml:space="preserve"> </w:t>
      </w:r>
      <w:r w:rsidRPr="00495CB1">
        <w:t>котельных</w:t>
      </w:r>
      <w:r w:rsidRPr="00495CB1">
        <w:rPr>
          <w:spacing w:val="-1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3"/>
        </w:rPr>
        <w:t xml:space="preserve"> </w:t>
      </w:r>
      <w:r w:rsidRPr="00495CB1">
        <w:t>22.</w:t>
      </w:r>
    </w:p>
    <w:p w:rsidR="009A3251" w:rsidRPr="00495CB1" w:rsidRDefault="009A3251">
      <w:pPr>
        <w:pStyle w:val="BodyText"/>
        <w:spacing w:before="161"/>
        <w:ind w:left="8967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22</w:t>
      </w:r>
    </w:p>
    <w:p w:rsidR="009A3251" w:rsidRPr="00495CB1" w:rsidRDefault="009A3251">
      <w:pPr>
        <w:pStyle w:val="BodyText"/>
        <w:spacing w:before="2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2"/>
        <w:gridCol w:w="4286"/>
        <w:gridCol w:w="5097"/>
      </w:tblGrid>
      <w:tr w:rsidR="009A3251" w:rsidRPr="00495CB1" w:rsidTr="00D733AE">
        <w:trPr>
          <w:trHeight w:val="977"/>
        </w:trPr>
        <w:tc>
          <w:tcPr>
            <w:tcW w:w="812" w:type="dxa"/>
            <w:vAlign w:val="center"/>
          </w:tcPr>
          <w:p w:rsidR="009A3251" w:rsidRPr="00495CB1" w:rsidRDefault="009A3251" w:rsidP="00D733AE">
            <w:pPr>
              <w:pStyle w:val="TableParagraph"/>
              <w:ind w:left="143" w:right="133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Pr="00495CB1">
              <w:rPr>
                <w:sz w:val="24"/>
              </w:rPr>
              <w:t>п/п</w:t>
            </w:r>
          </w:p>
        </w:tc>
        <w:tc>
          <w:tcPr>
            <w:tcW w:w="4286" w:type="dxa"/>
            <w:vAlign w:val="center"/>
          </w:tcPr>
          <w:p w:rsidR="009A3251" w:rsidRPr="00495CB1" w:rsidRDefault="009A3251" w:rsidP="00D733AE">
            <w:pPr>
              <w:pStyle w:val="TableParagraph"/>
              <w:ind w:left="819" w:right="809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котельной</w:t>
            </w:r>
          </w:p>
        </w:tc>
        <w:tc>
          <w:tcPr>
            <w:tcW w:w="5097" w:type="dxa"/>
            <w:vAlign w:val="center"/>
          </w:tcPr>
          <w:p w:rsidR="009A3251" w:rsidRPr="00495CB1" w:rsidRDefault="009A3251" w:rsidP="00D733AE">
            <w:pPr>
              <w:pStyle w:val="TableParagraph"/>
              <w:spacing w:line="276" w:lineRule="exact"/>
              <w:ind w:left="289" w:right="280"/>
              <w:rPr>
                <w:sz w:val="24"/>
              </w:rPr>
            </w:pPr>
            <w:r w:rsidRPr="00495CB1">
              <w:rPr>
                <w:sz w:val="24"/>
              </w:rPr>
              <w:t>Суммарная нагрузка потребителей с учетом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потерь тепловой энергии в тепловых сетях,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Гкал/час</w:t>
            </w:r>
          </w:p>
        </w:tc>
      </w:tr>
      <w:tr w:rsidR="009A3251" w:rsidRPr="00495CB1" w:rsidTr="009E1B64">
        <w:trPr>
          <w:trHeight w:val="551"/>
        </w:trPr>
        <w:tc>
          <w:tcPr>
            <w:tcW w:w="812" w:type="dxa"/>
            <w:vAlign w:val="center"/>
          </w:tcPr>
          <w:p w:rsidR="009A3251" w:rsidRPr="00495CB1" w:rsidRDefault="009A3251" w:rsidP="009E1B64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4286" w:type="dxa"/>
            <w:vAlign w:val="center"/>
          </w:tcPr>
          <w:p w:rsidR="009A3251" w:rsidRPr="00495CB1" w:rsidRDefault="009A3251" w:rsidP="009E1B64">
            <w:pPr>
              <w:pStyle w:val="TableParagraph"/>
              <w:ind w:left="818" w:right="809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1</w:t>
            </w:r>
          </w:p>
        </w:tc>
        <w:tc>
          <w:tcPr>
            <w:tcW w:w="5097" w:type="dxa"/>
            <w:vAlign w:val="center"/>
          </w:tcPr>
          <w:p w:rsidR="009A3251" w:rsidRPr="00495CB1" w:rsidRDefault="009A3251" w:rsidP="009E1B64">
            <w:pPr>
              <w:pStyle w:val="TableParagraph"/>
              <w:ind w:left="289" w:right="280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</w:tr>
      <w:tr w:rsidR="009A3251" w:rsidRPr="00495CB1" w:rsidTr="009E1B64">
        <w:trPr>
          <w:trHeight w:val="573"/>
        </w:trPr>
        <w:tc>
          <w:tcPr>
            <w:tcW w:w="812" w:type="dxa"/>
            <w:vAlign w:val="center"/>
          </w:tcPr>
          <w:p w:rsidR="009A3251" w:rsidRPr="00495CB1" w:rsidRDefault="009A3251" w:rsidP="009E1B64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4286" w:type="dxa"/>
            <w:vAlign w:val="center"/>
          </w:tcPr>
          <w:p w:rsidR="009A3251" w:rsidRPr="00495CB1" w:rsidRDefault="009A3251" w:rsidP="009E1B64">
            <w:pPr>
              <w:pStyle w:val="TableParagraph"/>
              <w:ind w:left="818" w:right="809"/>
              <w:rPr>
                <w:sz w:val="24"/>
              </w:rPr>
            </w:pPr>
            <w:r w:rsidRPr="00495CB1">
              <w:rPr>
                <w:sz w:val="24"/>
              </w:rPr>
              <w:t>Котельная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№</w:t>
            </w:r>
            <w:r w:rsidRPr="00495CB1">
              <w:rPr>
                <w:spacing w:val="-2"/>
                <w:sz w:val="24"/>
              </w:rPr>
              <w:t xml:space="preserve"> </w:t>
            </w:r>
            <w:r w:rsidRPr="00495CB1">
              <w:rPr>
                <w:sz w:val="24"/>
              </w:rPr>
              <w:t>3</w:t>
            </w:r>
          </w:p>
        </w:tc>
        <w:tc>
          <w:tcPr>
            <w:tcW w:w="5097" w:type="dxa"/>
            <w:vAlign w:val="center"/>
          </w:tcPr>
          <w:p w:rsidR="009A3251" w:rsidRPr="00495CB1" w:rsidRDefault="009A3251" w:rsidP="009E1B64">
            <w:pPr>
              <w:pStyle w:val="TableParagraph"/>
              <w:ind w:left="289" w:right="280"/>
              <w:rPr>
                <w:sz w:val="24"/>
              </w:rPr>
            </w:pPr>
            <w:r w:rsidRPr="00495CB1">
              <w:rPr>
                <w:sz w:val="24"/>
              </w:rPr>
              <w:t>1,20</w:t>
            </w:r>
          </w:p>
        </w:tc>
      </w:tr>
    </w:tbl>
    <w:p w:rsidR="009A3251" w:rsidRPr="00495CB1" w:rsidRDefault="009A3251">
      <w:pPr>
        <w:pStyle w:val="BodyText"/>
        <w:spacing w:before="1"/>
        <w:rPr>
          <w:sz w:val="39"/>
        </w:rPr>
      </w:pPr>
    </w:p>
    <w:p w:rsidR="009A3251" w:rsidRPr="00495CB1" w:rsidRDefault="009A3251">
      <w:pPr>
        <w:pStyle w:val="Heading2"/>
        <w:numPr>
          <w:ilvl w:val="1"/>
          <w:numId w:val="12"/>
        </w:numPr>
        <w:tabs>
          <w:tab w:val="left" w:pos="648"/>
        </w:tabs>
        <w:spacing w:line="360" w:lineRule="auto"/>
        <w:ind w:left="113" w:right="484" w:firstLine="0"/>
      </w:pPr>
      <w:bookmarkStart w:id="77" w:name="_Toc162189760"/>
      <w:r w:rsidRPr="00495CB1">
        <w:rPr>
          <w:spacing w:val="-1"/>
        </w:rPr>
        <w:t xml:space="preserve">Объемы потребления </w:t>
      </w:r>
      <w:r w:rsidRPr="00495CB1">
        <w:t>тепловой энергии (мощности), приросты потребления</w:t>
      </w:r>
      <w:r w:rsidRPr="00495CB1">
        <w:rPr>
          <w:spacing w:val="-67"/>
        </w:rPr>
        <w:t xml:space="preserve"> </w:t>
      </w:r>
      <w:r w:rsidRPr="00495CB1">
        <w:t>тепловой энергии (мощности) в каждом расчетном элементе территориального</w:t>
      </w:r>
      <w:r w:rsidRPr="00495CB1">
        <w:rPr>
          <w:spacing w:val="1"/>
        </w:rPr>
        <w:t xml:space="preserve"> </w:t>
      </w:r>
      <w:r w:rsidRPr="00495CB1">
        <w:t>деления</w:t>
      </w:r>
      <w:r w:rsidRPr="00495CB1">
        <w:rPr>
          <w:spacing w:val="-1"/>
        </w:rPr>
        <w:t xml:space="preserve"> </w:t>
      </w:r>
      <w:r w:rsidRPr="00495CB1">
        <w:t>на каждом</w:t>
      </w:r>
      <w:r w:rsidRPr="00495CB1">
        <w:rPr>
          <w:spacing w:val="-2"/>
        </w:rPr>
        <w:t xml:space="preserve"> </w:t>
      </w:r>
      <w:r w:rsidRPr="00495CB1">
        <w:t>этапе и</w:t>
      </w:r>
      <w:r w:rsidRPr="00495CB1">
        <w:rPr>
          <w:spacing w:val="-1"/>
        </w:rPr>
        <w:t xml:space="preserve"> </w:t>
      </w:r>
      <w:r w:rsidRPr="00495CB1">
        <w:t>к</w:t>
      </w:r>
      <w:r w:rsidRPr="00495CB1">
        <w:rPr>
          <w:spacing w:val="-1"/>
        </w:rPr>
        <w:t xml:space="preserve"> </w:t>
      </w:r>
      <w:r w:rsidRPr="00495CB1">
        <w:t>окончанию планируемого периода</w:t>
      </w:r>
      <w:bookmarkEnd w:id="77"/>
    </w:p>
    <w:p w:rsidR="009A3251" w:rsidRPr="00495CB1" w:rsidRDefault="009A3251" w:rsidP="005D3548">
      <w:pPr>
        <w:pStyle w:val="BodyText"/>
        <w:spacing w:line="319" w:lineRule="exact"/>
        <w:ind w:left="821" w:hanging="112"/>
        <w:jc w:val="both"/>
      </w:pPr>
      <w:r w:rsidRPr="00495CB1">
        <w:t>Реестр</w:t>
      </w:r>
      <w:r w:rsidRPr="00495CB1">
        <w:rPr>
          <w:spacing w:val="-3"/>
        </w:rPr>
        <w:t xml:space="preserve"> </w:t>
      </w:r>
      <w:r w:rsidRPr="00495CB1">
        <w:t>потребителей</w:t>
      </w:r>
      <w:r w:rsidRPr="00495CB1">
        <w:rPr>
          <w:spacing w:val="-3"/>
        </w:rPr>
        <w:t xml:space="preserve"> </w:t>
      </w:r>
      <w:r w:rsidRPr="00495CB1">
        <w:t>приведен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части</w:t>
      </w:r>
      <w:r w:rsidRPr="00495CB1">
        <w:rPr>
          <w:spacing w:val="-2"/>
        </w:rPr>
        <w:t xml:space="preserve"> </w:t>
      </w:r>
      <w:r w:rsidRPr="00495CB1">
        <w:t>5</w:t>
      </w:r>
      <w:r w:rsidRPr="00495CB1">
        <w:rPr>
          <w:spacing w:val="-2"/>
        </w:rPr>
        <w:t xml:space="preserve"> </w:t>
      </w:r>
      <w:r w:rsidRPr="00495CB1">
        <w:t>главы</w:t>
      </w:r>
      <w:r w:rsidRPr="00495CB1">
        <w:rPr>
          <w:spacing w:val="-2"/>
        </w:rPr>
        <w:t xml:space="preserve"> </w:t>
      </w:r>
      <w:r w:rsidRPr="00495CB1">
        <w:t>1.</w:t>
      </w:r>
    </w:p>
    <w:p w:rsidR="009A3251" w:rsidRPr="00495CB1" w:rsidRDefault="009A3251">
      <w:pPr>
        <w:pStyle w:val="BodyText"/>
        <w:spacing w:before="186" w:line="360" w:lineRule="auto"/>
        <w:ind w:left="113" w:right="483" w:firstLine="567"/>
        <w:jc w:val="both"/>
      </w:pPr>
      <w:r w:rsidRPr="00495CB1">
        <w:t>Прогноз</w:t>
      </w:r>
      <w:r w:rsidRPr="00495CB1">
        <w:rPr>
          <w:spacing w:val="1"/>
        </w:rPr>
        <w:t xml:space="preserve"> </w:t>
      </w:r>
      <w:r w:rsidRPr="00495CB1">
        <w:t>объемов</w:t>
      </w:r>
      <w:r w:rsidRPr="00495CB1">
        <w:rPr>
          <w:spacing w:val="1"/>
        </w:rPr>
        <w:t xml:space="preserve"> </w:t>
      </w:r>
      <w:r w:rsidRPr="00495CB1">
        <w:t>потребления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потребителями</w:t>
      </w:r>
      <w:r w:rsidRPr="00495CB1">
        <w:rPr>
          <w:spacing w:val="1"/>
        </w:rPr>
        <w:t xml:space="preserve"> </w:t>
      </w:r>
      <w:r w:rsidRPr="00495CB1">
        <w:t>централизованного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представлен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>
        <w:t>2025-2039</w:t>
      </w:r>
      <w:r w:rsidRPr="00495CB1">
        <w:rPr>
          <w:spacing w:val="1"/>
        </w:rPr>
        <w:t xml:space="preserve"> </w:t>
      </w:r>
      <w:r w:rsidRPr="00495CB1">
        <w:t>года.</w:t>
      </w:r>
      <w:r w:rsidRPr="00495CB1">
        <w:rPr>
          <w:spacing w:val="1"/>
        </w:rPr>
        <w:t xml:space="preserve"> </w:t>
      </w:r>
      <w:r w:rsidRPr="00495CB1">
        <w:t>Перспективное</w:t>
      </w:r>
      <w:r w:rsidRPr="00495CB1">
        <w:rPr>
          <w:spacing w:val="1"/>
        </w:rPr>
        <w:t xml:space="preserve"> </w:t>
      </w:r>
      <w:r w:rsidRPr="00495CB1">
        <w:t>потребление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приведено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ниже.</w:t>
      </w:r>
    </w:p>
    <w:p w:rsidR="009A3251" w:rsidRPr="00495CB1" w:rsidRDefault="009A3251">
      <w:pPr>
        <w:pStyle w:val="BodyText"/>
        <w:spacing w:before="160"/>
        <w:ind w:left="8967"/>
        <w:jc w:val="both"/>
        <w:rPr>
          <w:sz w:val="24"/>
        </w:rPr>
      </w:pPr>
      <w:r>
        <w:rPr>
          <w:sz w:val="24"/>
        </w:rPr>
        <w:br w:type="page"/>
      </w: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23</w:t>
      </w:r>
    </w:p>
    <w:tbl>
      <w:tblPr>
        <w:tblW w:w="4913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68"/>
        <w:gridCol w:w="964"/>
        <w:gridCol w:w="962"/>
        <w:gridCol w:w="1109"/>
        <w:gridCol w:w="879"/>
        <w:gridCol w:w="851"/>
        <w:gridCol w:w="849"/>
        <w:gridCol w:w="851"/>
        <w:gridCol w:w="709"/>
      </w:tblGrid>
      <w:tr w:rsidR="009A3251" w:rsidRPr="00E70828" w:rsidTr="009D05E3">
        <w:trPr>
          <w:trHeight w:val="432"/>
        </w:trPr>
        <w:tc>
          <w:tcPr>
            <w:tcW w:w="1629" w:type="pct"/>
            <w:vMerge w:val="restar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 w:rsidRPr="00191356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3371" w:type="pct"/>
            <w:gridSpan w:val="8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 w:rsidRPr="00191356">
              <w:rPr>
                <w:sz w:val="24"/>
                <w:szCs w:val="24"/>
              </w:rPr>
              <w:t>Потребление (отпуск в сеть) тепловой энергии*, Гкал</w:t>
            </w:r>
          </w:p>
        </w:tc>
      </w:tr>
      <w:tr w:rsidR="009A3251" w:rsidRPr="00E70828" w:rsidTr="009D05E3">
        <w:trPr>
          <w:trHeight w:val="750"/>
        </w:trPr>
        <w:tc>
          <w:tcPr>
            <w:tcW w:w="1629" w:type="pct"/>
            <w:vMerge/>
            <w:tcBorders>
              <w:top w:val="nil"/>
            </w:tcBorders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Pr="00191356">
              <w:rPr>
                <w:sz w:val="24"/>
                <w:szCs w:val="24"/>
              </w:rPr>
              <w:t xml:space="preserve"> (базовый год)</w:t>
            </w:r>
          </w:p>
        </w:tc>
        <w:tc>
          <w:tcPr>
            <w:tcW w:w="452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  <w:tc>
          <w:tcPr>
            <w:tcW w:w="521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413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400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</w:t>
            </w:r>
          </w:p>
        </w:tc>
        <w:tc>
          <w:tcPr>
            <w:tcW w:w="399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</w:t>
            </w:r>
          </w:p>
        </w:tc>
        <w:tc>
          <w:tcPr>
            <w:tcW w:w="400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2030-2034</w:t>
            </w:r>
          </w:p>
        </w:tc>
        <w:tc>
          <w:tcPr>
            <w:tcW w:w="333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19135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5-2039</w:t>
            </w:r>
          </w:p>
        </w:tc>
      </w:tr>
      <w:tr w:rsidR="009A3251" w:rsidRPr="00E70828" w:rsidTr="009E1B64">
        <w:trPr>
          <w:trHeight w:val="655"/>
        </w:trPr>
        <w:tc>
          <w:tcPr>
            <w:tcW w:w="1629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 w:rsidRPr="00191356">
              <w:rPr>
                <w:sz w:val="24"/>
                <w:szCs w:val="24"/>
              </w:rPr>
              <w:t>ООО Галтекс котельная ул. Комсомольская</w:t>
            </w:r>
            <w:r>
              <w:rPr>
                <w:sz w:val="24"/>
                <w:szCs w:val="24"/>
              </w:rPr>
              <w:t xml:space="preserve"> в т.ч.:</w:t>
            </w:r>
          </w:p>
        </w:tc>
        <w:tc>
          <w:tcPr>
            <w:tcW w:w="45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33579</w:t>
            </w:r>
          </w:p>
        </w:tc>
        <w:tc>
          <w:tcPr>
            <w:tcW w:w="452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33579</w:t>
            </w:r>
          </w:p>
        </w:tc>
        <w:tc>
          <w:tcPr>
            <w:tcW w:w="521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33579</w:t>
            </w:r>
          </w:p>
        </w:tc>
        <w:tc>
          <w:tcPr>
            <w:tcW w:w="41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33579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33579</w:t>
            </w:r>
          </w:p>
        </w:tc>
        <w:tc>
          <w:tcPr>
            <w:tcW w:w="399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33579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33579</w:t>
            </w:r>
          </w:p>
        </w:tc>
        <w:tc>
          <w:tcPr>
            <w:tcW w:w="33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33579</w:t>
            </w:r>
          </w:p>
        </w:tc>
      </w:tr>
      <w:tr w:rsidR="009A3251" w:rsidRPr="00E70828" w:rsidTr="009E1B64">
        <w:trPr>
          <w:trHeight w:val="551"/>
        </w:trPr>
        <w:tc>
          <w:tcPr>
            <w:tcW w:w="1629" w:type="pct"/>
            <w:vAlign w:val="center"/>
          </w:tcPr>
          <w:p w:rsidR="009A3251" w:rsidRPr="00061ED5" w:rsidRDefault="009A3251" w:rsidP="009D05E3">
            <w:pPr>
              <w:jc w:val="center"/>
              <w:rPr>
                <w:sz w:val="28"/>
                <w:szCs w:val="28"/>
              </w:rPr>
            </w:pPr>
            <w:r w:rsidRPr="00061ED5">
              <w:rPr>
                <w:sz w:val="24"/>
                <w:szCs w:val="24"/>
              </w:rPr>
              <w:t>население</w:t>
            </w:r>
          </w:p>
        </w:tc>
        <w:tc>
          <w:tcPr>
            <w:tcW w:w="45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8820</w:t>
            </w:r>
          </w:p>
        </w:tc>
        <w:tc>
          <w:tcPr>
            <w:tcW w:w="452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8820</w:t>
            </w:r>
          </w:p>
        </w:tc>
        <w:tc>
          <w:tcPr>
            <w:tcW w:w="521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8820</w:t>
            </w:r>
          </w:p>
        </w:tc>
        <w:tc>
          <w:tcPr>
            <w:tcW w:w="41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8820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8820</w:t>
            </w:r>
          </w:p>
        </w:tc>
        <w:tc>
          <w:tcPr>
            <w:tcW w:w="399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8820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8820</w:t>
            </w:r>
          </w:p>
        </w:tc>
        <w:tc>
          <w:tcPr>
            <w:tcW w:w="33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8820</w:t>
            </w:r>
          </w:p>
        </w:tc>
      </w:tr>
      <w:tr w:rsidR="009A3251" w:rsidRPr="00E70828" w:rsidTr="009E1B64">
        <w:trPr>
          <w:trHeight w:val="545"/>
        </w:trPr>
        <w:tc>
          <w:tcPr>
            <w:tcW w:w="1629" w:type="pct"/>
            <w:vAlign w:val="center"/>
          </w:tcPr>
          <w:p w:rsidR="009A3251" w:rsidRPr="00061ED5" w:rsidRDefault="009A3251" w:rsidP="009D05E3">
            <w:pPr>
              <w:jc w:val="center"/>
              <w:rPr>
                <w:sz w:val="28"/>
                <w:szCs w:val="28"/>
              </w:rPr>
            </w:pPr>
            <w:r w:rsidRPr="00061ED5">
              <w:rPr>
                <w:sz w:val="24"/>
                <w:szCs w:val="24"/>
              </w:rPr>
              <w:t>Бюджетные организации</w:t>
            </w:r>
          </w:p>
        </w:tc>
        <w:tc>
          <w:tcPr>
            <w:tcW w:w="45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3367</w:t>
            </w:r>
          </w:p>
        </w:tc>
        <w:tc>
          <w:tcPr>
            <w:tcW w:w="452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3367</w:t>
            </w:r>
          </w:p>
        </w:tc>
        <w:tc>
          <w:tcPr>
            <w:tcW w:w="521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3367</w:t>
            </w:r>
          </w:p>
        </w:tc>
        <w:tc>
          <w:tcPr>
            <w:tcW w:w="41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3367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3367</w:t>
            </w:r>
          </w:p>
        </w:tc>
        <w:tc>
          <w:tcPr>
            <w:tcW w:w="399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3367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3367</w:t>
            </w:r>
          </w:p>
        </w:tc>
        <w:tc>
          <w:tcPr>
            <w:tcW w:w="33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3367</w:t>
            </w:r>
          </w:p>
        </w:tc>
      </w:tr>
      <w:tr w:rsidR="009A3251" w:rsidRPr="00E70828" w:rsidTr="009E1B64">
        <w:trPr>
          <w:trHeight w:val="539"/>
        </w:trPr>
        <w:tc>
          <w:tcPr>
            <w:tcW w:w="1629" w:type="pct"/>
            <w:vAlign w:val="center"/>
          </w:tcPr>
          <w:p w:rsidR="009A3251" w:rsidRPr="00061ED5" w:rsidRDefault="009A3251" w:rsidP="009D05E3">
            <w:pPr>
              <w:jc w:val="center"/>
              <w:rPr>
                <w:sz w:val="28"/>
                <w:szCs w:val="28"/>
              </w:rPr>
            </w:pPr>
            <w:r w:rsidRPr="00061ED5">
              <w:rPr>
                <w:sz w:val="24"/>
                <w:szCs w:val="24"/>
              </w:rPr>
              <w:t>Прочие потребители</w:t>
            </w:r>
          </w:p>
        </w:tc>
        <w:tc>
          <w:tcPr>
            <w:tcW w:w="45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264</w:t>
            </w:r>
          </w:p>
        </w:tc>
        <w:tc>
          <w:tcPr>
            <w:tcW w:w="452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264</w:t>
            </w:r>
          </w:p>
        </w:tc>
        <w:tc>
          <w:tcPr>
            <w:tcW w:w="521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264</w:t>
            </w:r>
          </w:p>
        </w:tc>
        <w:tc>
          <w:tcPr>
            <w:tcW w:w="41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264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264</w:t>
            </w:r>
          </w:p>
        </w:tc>
        <w:tc>
          <w:tcPr>
            <w:tcW w:w="399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264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264</w:t>
            </w:r>
          </w:p>
        </w:tc>
        <w:tc>
          <w:tcPr>
            <w:tcW w:w="33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264</w:t>
            </w:r>
          </w:p>
        </w:tc>
      </w:tr>
      <w:tr w:rsidR="009A3251" w:rsidRPr="00E70828" w:rsidTr="009E1B64">
        <w:trPr>
          <w:trHeight w:val="689"/>
        </w:trPr>
        <w:tc>
          <w:tcPr>
            <w:tcW w:w="1629" w:type="pct"/>
            <w:vAlign w:val="center"/>
          </w:tcPr>
          <w:p w:rsidR="009A3251" w:rsidRPr="00061ED5" w:rsidRDefault="009A3251" w:rsidP="009D05E3">
            <w:pPr>
              <w:jc w:val="center"/>
              <w:rPr>
                <w:sz w:val="28"/>
                <w:szCs w:val="28"/>
              </w:rPr>
            </w:pPr>
            <w:r w:rsidRPr="00061ED5">
              <w:rPr>
                <w:sz w:val="24"/>
                <w:szCs w:val="24"/>
              </w:rPr>
              <w:t>Собственное потребление (нужды предприятия)</w:t>
            </w:r>
          </w:p>
        </w:tc>
        <w:tc>
          <w:tcPr>
            <w:tcW w:w="45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21128</w:t>
            </w:r>
          </w:p>
        </w:tc>
        <w:tc>
          <w:tcPr>
            <w:tcW w:w="452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21128</w:t>
            </w:r>
          </w:p>
        </w:tc>
        <w:tc>
          <w:tcPr>
            <w:tcW w:w="521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21128</w:t>
            </w:r>
          </w:p>
        </w:tc>
        <w:tc>
          <w:tcPr>
            <w:tcW w:w="41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21128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21128</w:t>
            </w:r>
          </w:p>
        </w:tc>
        <w:tc>
          <w:tcPr>
            <w:tcW w:w="399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21128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21128</w:t>
            </w:r>
          </w:p>
        </w:tc>
        <w:tc>
          <w:tcPr>
            <w:tcW w:w="33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21128</w:t>
            </w:r>
          </w:p>
        </w:tc>
      </w:tr>
      <w:tr w:rsidR="009A3251" w:rsidRPr="00E70828" w:rsidTr="009E1B64">
        <w:trPr>
          <w:trHeight w:val="699"/>
        </w:trPr>
        <w:tc>
          <w:tcPr>
            <w:tcW w:w="1629" w:type="pct"/>
            <w:vAlign w:val="center"/>
          </w:tcPr>
          <w:p w:rsidR="009A3251" w:rsidRPr="00191356" w:rsidRDefault="009A3251" w:rsidP="009D05E3">
            <w:pPr>
              <w:jc w:val="center"/>
              <w:rPr>
                <w:sz w:val="24"/>
                <w:szCs w:val="24"/>
              </w:rPr>
            </w:pPr>
            <w:r w:rsidRPr="00191356">
              <w:rPr>
                <w:sz w:val="24"/>
                <w:szCs w:val="24"/>
              </w:rPr>
              <w:t>ООО Галтекс котельная ул. Северная д.3а</w:t>
            </w:r>
            <w:r>
              <w:rPr>
                <w:sz w:val="24"/>
                <w:szCs w:val="24"/>
              </w:rPr>
              <w:t xml:space="preserve"> в т.ч.:</w:t>
            </w:r>
          </w:p>
        </w:tc>
        <w:tc>
          <w:tcPr>
            <w:tcW w:w="45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1922</w:t>
            </w:r>
          </w:p>
        </w:tc>
        <w:tc>
          <w:tcPr>
            <w:tcW w:w="452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1922</w:t>
            </w:r>
          </w:p>
        </w:tc>
        <w:tc>
          <w:tcPr>
            <w:tcW w:w="521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1922</w:t>
            </w:r>
          </w:p>
        </w:tc>
        <w:tc>
          <w:tcPr>
            <w:tcW w:w="41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1922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1922</w:t>
            </w:r>
          </w:p>
        </w:tc>
        <w:tc>
          <w:tcPr>
            <w:tcW w:w="399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1922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1922</w:t>
            </w:r>
          </w:p>
        </w:tc>
        <w:tc>
          <w:tcPr>
            <w:tcW w:w="33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1922</w:t>
            </w:r>
          </w:p>
        </w:tc>
      </w:tr>
      <w:tr w:rsidR="009A3251" w:rsidRPr="00E70828" w:rsidTr="009E1B64">
        <w:trPr>
          <w:trHeight w:val="682"/>
        </w:trPr>
        <w:tc>
          <w:tcPr>
            <w:tcW w:w="1629" w:type="pct"/>
            <w:vAlign w:val="center"/>
          </w:tcPr>
          <w:p w:rsidR="009A3251" w:rsidRPr="00061ED5" w:rsidRDefault="009A3251" w:rsidP="009D05E3">
            <w:pPr>
              <w:jc w:val="center"/>
              <w:rPr>
                <w:sz w:val="28"/>
                <w:szCs w:val="28"/>
              </w:rPr>
            </w:pPr>
            <w:r w:rsidRPr="00061ED5">
              <w:rPr>
                <w:sz w:val="24"/>
                <w:szCs w:val="24"/>
              </w:rPr>
              <w:t>население</w:t>
            </w:r>
          </w:p>
        </w:tc>
        <w:tc>
          <w:tcPr>
            <w:tcW w:w="45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1734</w:t>
            </w:r>
          </w:p>
        </w:tc>
        <w:tc>
          <w:tcPr>
            <w:tcW w:w="452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1734</w:t>
            </w:r>
          </w:p>
        </w:tc>
        <w:tc>
          <w:tcPr>
            <w:tcW w:w="521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1734</w:t>
            </w:r>
          </w:p>
        </w:tc>
        <w:tc>
          <w:tcPr>
            <w:tcW w:w="41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1734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1734</w:t>
            </w:r>
          </w:p>
        </w:tc>
        <w:tc>
          <w:tcPr>
            <w:tcW w:w="399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1734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1734</w:t>
            </w:r>
          </w:p>
        </w:tc>
        <w:tc>
          <w:tcPr>
            <w:tcW w:w="33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1734</w:t>
            </w:r>
          </w:p>
        </w:tc>
      </w:tr>
      <w:tr w:rsidR="009A3251" w:rsidRPr="00E70828" w:rsidTr="009E1B64">
        <w:trPr>
          <w:trHeight w:val="549"/>
        </w:trPr>
        <w:tc>
          <w:tcPr>
            <w:tcW w:w="1629" w:type="pct"/>
            <w:vAlign w:val="center"/>
          </w:tcPr>
          <w:p w:rsidR="009A3251" w:rsidRPr="00061ED5" w:rsidRDefault="009A3251" w:rsidP="009D05E3">
            <w:pPr>
              <w:jc w:val="center"/>
              <w:rPr>
                <w:sz w:val="28"/>
                <w:szCs w:val="28"/>
              </w:rPr>
            </w:pPr>
            <w:r w:rsidRPr="00061ED5">
              <w:rPr>
                <w:sz w:val="24"/>
                <w:szCs w:val="24"/>
              </w:rPr>
              <w:t>Бюджетные организации</w:t>
            </w:r>
          </w:p>
        </w:tc>
        <w:tc>
          <w:tcPr>
            <w:tcW w:w="45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188</w:t>
            </w:r>
          </w:p>
        </w:tc>
        <w:tc>
          <w:tcPr>
            <w:tcW w:w="452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188</w:t>
            </w:r>
          </w:p>
        </w:tc>
        <w:tc>
          <w:tcPr>
            <w:tcW w:w="521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188</w:t>
            </w:r>
          </w:p>
        </w:tc>
        <w:tc>
          <w:tcPr>
            <w:tcW w:w="41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188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188</w:t>
            </w:r>
          </w:p>
        </w:tc>
        <w:tc>
          <w:tcPr>
            <w:tcW w:w="399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188</w:t>
            </w:r>
          </w:p>
        </w:tc>
        <w:tc>
          <w:tcPr>
            <w:tcW w:w="400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188</w:t>
            </w:r>
          </w:p>
        </w:tc>
        <w:tc>
          <w:tcPr>
            <w:tcW w:w="333" w:type="pct"/>
            <w:vAlign w:val="center"/>
          </w:tcPr>
          <w:p w:rsidR="009A3251" w:rsidRPr="004F2349" w:rsidRDefault="009A3251" w:rsidP="009D05E3">
            <w:pPr>
              <w:jc w:val="center"/>
              <w:rPr>
                <w:sz w:val="24"/>
                <w:szCs w:val="24"/>
              </w:rPr>
            </w:pPr>
            <w:r w:rsidRPr="004F2349">
              <w:rPr>
                <w:sz w:val="24"/>
                <w:szCs w:val="24"/>
              </w:rPr>
              <w:t>188</w:t>
            </w:r>
          </w:p>
        </w:tc>
      </w:tr>
    </w:tbl>
    <w:p w:rsidR="009A3251" w:rsidRPr="00495CB1" w:rsidRDefault="009A3251">
      <w:pPr>
        <w:pStyle w:val="BodyText"/>
        <w:spacing w:before="5"/>
        <w:rPr>
          <w:sz w:val="16"/>
        </w:rPr>
      </w:pPr>
    </w:p>
    <w:p w:rsidR="009A3251" w:rsidRPr="00495CB1" w:rsidRDefault="009A3251" w:rsidP="00922596">
      <w:pPr>
        <w:ind w:left="114" w:hanging="1"/>
        <w:rPr>
          <w:sz w:val="20"/>
        </w:rPr>
        <w:sectPr w:rsidR="009A3251" w:rsidRPr="00495CB1">
          <w:headerReference w:type="default" r:id="rId49"/>
          <w:footerReference w:type="default" r:id="rId50"/>
          <w:pgSz w:w="11910" w:h="16840"/>
          <w:pgMar w:top="980" w:right="80" w:bottom="1040" w:left="1020" w:header="434" w:footer="845" w:gutter="0"/>
          <w:cols w:space="720"/>
        </w:sectPr>
      </w:pPr>
      <w:r w:rsidRPr="00495CB1">
        <w:rPr>
          <w:sz w:val="20"/>
        </w:rPr>
        <w:t>*прогноз</w:t>
      </w:r>
      <w:r w:rsidRPr="00495CB1">
        <w:rPr>
          <w:spacing w:val="39"/>
          <w:sz w:val="20"/>
        </w:rPr>
        <w:t xml:space="preserve"> </w:t>
      </w:r>
      <w:r w:rsidRPr="00495CB1">
        <w:rPr>
          <w:sz w:val="20"/>
        </w:rPr>
        <w:t>потребления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тепловой</w:t>
      </w:r>
      <w:r w:rsidRPr="00495CB1">
        <w:rPr>
          <w:spacing w:val="38"/>
          <w:sz w:val="20"/>
        </w:rPr>
        <w:t xml:space="preserve"> </w:t>
      </w:r>
      <w:r w:rsidRPr="00495CB1">
        <w:rPr>
          <w:sz w:val="20"/>
        </w:rPr>
        <w:t>энергии</w:t>
      </w:r>
      <w:r w:rsidRPr="00495CB1">
        <w:rPr>
          <w:spacing w:val="39"/>
          <w:sz w:val="20"/>
        </w:rPr>
        <w:t xml:space="preserve"> </w:t>
      </w:r>
      <w:r w:rsidRPr="00495CB1">
        <w:rPr>
          <w:sz w:val="20"/>
        </w:rPr>
        <w:t>принят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на</w:t>
      </w:r>
      <w:r w:rsidRPr="00495CB1">
        <w:rPr>
          <w:spacing w:val="38"/>
          <w:sz w:val="20"/>
        </w:rPr>
        <w:t xml:space="preserve"> </w:t>
      </w:r>
      <w:r w:rsidRPr="00495CB1">
        <w:rPr>
          <w:sz w:val="20"/>
        </w:rPr>
        <w:t>уровне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базового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периода,</w:t>
      </w:r>
      <w:r w:rsidRPr="00495CB1">
        <w:rPr>
          <w:spacing w:val="40"/>
          <w:sz w:val="20"/>
        </w:rPr>
        <w:t xml:space="preserve"> </w:t>
      </w:r>
      <w:r w:rsidRPr="00495CB1">
        <w:rPr>
          <w:sz w:val="20"/>
        </w:rPr>
        <w:t>при</w:t>
      </w:r>
      <w:r w:rsidRPr="00495CB1">
        <w:rPr>
          <w:spacing w:val="38"/>
          <w:sz w:val="20"/>
        </w:rPr>
        <w:t xml:space="preserve"> </w:t>
      </w:r>
      <w:r w:rsidRPr="00495CB1">
        <w:rPr>
          <w:sz w:val="20"/>
        </w:rPr>
        <w:t>подключении/отключении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потребителей</w:t>
      </w:r>
      <w:r w:rsidRPr="00495CB1">
        <w:rPr>
          <w:spacing w:val="-3"/>
          <w:sz w:val="20"/>
        </w:rPr>
        <w:t xml:space="preserve"> </w:t>
      </w:r>
      <w:r w:rsidRPr="00495CB1">
        <w:rPr>
          <w:sz w:val="20"/>
        </w:rPr>
        <w:t>или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изменении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производственной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нагрузки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необходимо</w:t>
      </w:r>
      <w:r w:rsidRPr="00495CB1">
        <w:rPr>
          <w:spacing w:val="-2"/>
          <w:sz w:val="20"/>
        </w:rPr>
        <w:t xml:space="preserve"> </w:t>
      </w:r>
      <w:r w:rsidRPr="00495CB1">
        <w:rPr>
          <w:sz w:val="20"/>
        </w:rPr>
        <w:t>внести изменения.</w:t>
      </w:r>
    </w:p>
    <w:p w:rsidR="009A3251" w:rsidRPr="00495CB1" w:rsidRDefault="009A3251">
      <w:pPr>
        <w:pStyle w:val="BodyText"/>
        <w:spacing w:before="10"/>
        <w:rPr>
          <w:sz w:val="23"/>
        </w:rPr>
      </w:pPr>
    </w:p>
    <w:p w:rsidR="009A3251" w:rsidRPr="00495CB1" w:rsidRDefault="009A3251">
      <w:pPr>
        <w:pStyle w:val="Heading2"/>
        <w:spacing w:before="88" w:line="360" w:lineRule="auto"/>
        <w:ind w:right="481"/>
      </w:pPr>
      <w:bookmarkStart w:id="78" w:name="_TOC_250016"/>
      <w:bookmarkStart w:id="79" w:name="_Toc162189761"/>
      <w:r w:rsidRPr="00495CB1">
        <w:t>Глава 3. Электронная модель системы теплоснабжения поселения, городского</w:t>
      </w:r>
      <w:r w:rsidRPr="00495CB1">
        <w:rPr>
          <w:spacing w:val="1"/>
        </w:rPr>
        <w:t xml:space="preserve"> </w:t>
      </w:r>
      <w:r w:rsidRPr="00495CB1">
        <w:t>округа,</w:t>
      </w:r>
      <w:r w:rsidRPr="00495CB1">
        <w:rPr>
          <w:spacing w:val="-2"/>
        </w:rPr>
        <w:t xml:space="preserve"> </w:t>
      </w:r>
      <w:r w:rsidRPr="00495CB1">
        <w:t>города федерального</w:t>
      </w:r>
      <w:r w:rsidRPr="00495CB1">
        <w:rPr>
          <w:spacing w:val="-1"/>
        </w:rPr>
        <w:t xml:space="preserve"> </w:t>
      </w:r>
      <w:bookmarkEnd w:id="78"/>
      <w:r w:rsidRPr="00495CB1">
        <w:t>значения</w:t>
      </w:r>
      <w:bookmarkEnd w:id="79"/>
    </w:p>
    <w:p w:rsidR="009A3251" w:rsidRPr="00495CB1" w:rsidRDefault="009A3251">
      <w:pPr>
        <w:spacing w:line="360" w:lineRule="auto"/>
        <w:ind w:left="113" w:right="481"/>
        <w:jc w:val="both"/>
        <w:rPr>
          <w:b/>
          <w:sz w:val="28"/>
        </w:rPr>
      </w:pPr>
      <w:r w:rsidRPr="00495CB1">
        <w:rPr>
          <w:b/>
          <w:sz w:val="28"/>
        </w:rPr>
        <w:t>Графическое представление объектов системы теплоснабжения с привязкой к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топографической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основе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поселения,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городского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округа,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города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федерального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значения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полным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топологическим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описанием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связности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объектов.</w:t>
      </w:r>
    </w:p>
    <w:p w:rsidR="009A3251" w:rsidRPr="00495CB1" w:rsidRDefault="009A3251" w:rsidP="005D3548">
      <w:pPr>
        <w:pStyle w:val="BodyText"/>
        <w:spacing w:line="360" w:lineRule="auto"/>
        <w:ind w:left="113" w:right="462" w:firstLine="596"/>
        <w:jc w:val="both"/>
      </w:pPr>
      <w:r w:rsidRPr="00495CB1">
        <w:t>Электронная</w:t>
      </w:r>
      <w:r w:rsidRPr="00495CB1">
        <w:rPr>
          <w:spacing w:val="8"/>
        </w:rPr>
        <w:t xml:space="preserve"> </w:t>
      </w:r>
      <w:r w:rsidRPr="00495CB1">
        <w:t>модель</w:t>
      </w:r>
      <w:r w:rsidRPr="00495CB1">
        <w:rPr>
          <w:spacing w:val="8"/>
        </w:rPr>
        <w:t xml:space="preserve"> </w:t>
      </w:r>
      <w:r w:rsidRPr="00495CB1">
        <w:t>системы</w:t>
      </w:r>
      <w:r w:rsidRPr="00495CB1">
        <w:rPr>
          <w:spacing w:val="7"/>
        </w:rPr>
        <w:t xml:space="preserve"> </w:t>
      </w:r>
      <w:r w:rsidRPr="00495CB1">
        <w:t>теплоснабжения</w:t>
      </w:r>
      <w:r w:rsidRPr="00495CB1">
        <w:rPr>
          <w:spacing w:val="7"/>
        </w:rPr>
        <w:t xml:space="preserve"> </w:t>
      </w:r>
      <w:r w:rsidRPr="00495CB1">
        <w:t>Старовичугского</w:t>
      </w:r>
      <w:r w:rsidRPr="00495CB1">
        <w:rPr>
          <w:spacing w:val="7"/>
        </w:rPr>
        <w:t xml:space="preserve"> </w:t>
      </w:r>
      <w:r w:rsidRPr="00495CB1">
        <w:t>городского</w:t>
      </w:r>
      <w:r w:rsidRPr="00495CB1">
        <w:rPr>
          <w:spacing w:val="-67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разработана</w:t>
      </w:r>
      <w:r w:rsidRPr="00495CB1">
        <w:rPr>
          <w:spacing w:val="2"/>
        </w:rPr>
        <w:t xml:space="preserve"> </w:t>
      </w:r>
      <w:r w:rsidRPr="00495CB1">
        <w:t>на</w:t>
      </w:r>
      <w:r w:rsidRPr="00495CB1">
        <w:rPr>
          <w:spacing w:val="2"/>
        </w:rPr>
        <w:t xml:space="preserve"> </w:t>
      </w:r>
      <w:r w:rsidRPr="00495CB1">
        <w:t>базе</w:t>
      </w:r>
      <w:r w:rsidRPr="00495CB1">
        <w:rPr>
          <w:spacing w:val="2"/>
        </w:rPr>
        <w:t xml:space="preserve"> </w:t>
      </w:r>
      <w:r w:rsidRPr="00495CB1">
        <w:t>Графико-информационного</w:t>
      </w:r>
      <w:r w:rsidRPr="00495CB1">
        <w:rPr>
          <w:spacing w:val="2"/>
        </w:rPr>
        <w:t xml:space="preserve"> </w:t>
      </w:r>
      <w:r w:rsidRPr="00495CB1">
        <w:t>расчетного</w:t>
      </w:r>
      <w:r w:rsidRPr="00495CB1">
        <w:rPr>
          <w:spacing w:val="2"/>
        </w:rPr>
        <w:t xml:space="preserve"> </w:t>
      </w:r>
      <w:r w:rsidRPr="00495CB1">
        <w:t>комплекса</w:t>
      </w:r>
    </w:p>
    <w:p w:rsidR="009A3251" w:rsidRPr="00495CB1" w:rsidRDefault="009A3251" w:rsidP="005D3548">
      <w:pPr>
        <w:pStyle w:val="BodyText"/>
        <w:ind w:left="113" w:right="462"/>
        <w:jc w:val="both"/>
      </w:pPr>
      <w:r w:rsidRPr="00495CB1">
        <w:t>«ТеплоЭксперт».</w:t>
      </w:r>
    </w:p>
    <w:p w:rsidR="009A3251" w:rsidRPr="00495CB1" w:rsidRDefault="009A3251" w:rsidP="005D3548">
      <w:pPr>
        <w:pStyle w:val="BodyText"/>
        <w:spacing w:before="158" w:line="360" w:lineRule="auto"/>
        <w:ind w:left="113" w:right="483" w:firstLine="596"/>
        <w:jc w:val="both"/>
      </w:pPr>
      <w:r w:rsidRPr="00495CB1">
        <w:t>Программный</w:t>
      </w:r>
      <w:r w:rsidRPr="00495CB1">
        <w:rPr>
          <w:spacing w:val="1"/>
        </w:rPr>
        <w:t xml:space="preserve"> </w:t>
      </w:r>
      <w:r w:rsidRPr="00495CB1">
        <w:t>комплекс</w:t>
      </w:r>
      <w:r w:rsidRPr="00495CB1">
        <w:rPr>
          <w:spacing w:val="1"/>
        </w:rPr>
        <w:t xml:space="preserve"> </w:t>
      </w:r>
      <w:r w:rsidRPr="00495CB1">
        <w:t>«ТеплоЭксперт»</w:t>
      </w:r>
      <w:r w:rsidRPr="00495CB1">
        <w:rPr>
          <w:spacing w:val="1"/>
        </w:rPr>
        <w:t xml:space="preserve"> </w:t>
      </w:r>
      <w:r w:rsidRPr="00495CB1">
        <w:t>создан</w:t>
      </w:r>
      <w:r w:rsidRPr="00495CB1">
        <w:rPr>
          <w:spacing w:val="1"/>
        </w:rPr>
        <w:t xml:space="preserve"> </w:t>
      </w:r>
      <w:r w:rsidRPr="00495CB1">
        <w:t>таким</w:t>
      </w:r>
      <w:r w:rsidRPr="00495CB1">
        <w:rPr>
          <w:spacing w:val="1"/>
        </w:rPr>
        <w:t xml:space="preserve"> </w:t>
      </w:r>
      <w:r w:rsidRPr="00495CB1">
        <w:t>образом,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1"/>
        </w:rPr>
        <w:t xml:space="preserve"> </w:t>
      </w:r>
      <w:r w:rsidRPr="00495CB1">
        <w:t>он</w:t>
      </w:r>
      <w:r w:rsidRPr="00495CB1">
        <w:rPr>
          <w:spacing w:val="-67"/>
        </w:rPr>
        <w:t xml:space="preserve"> </w:t>
      </w:r>
      <w:r w:rsidRPr="00495CB1">
        <w:t>совместил в</w:t>
      </w:r>
      <w:r w:rsidRPr="00495CB1">
        <w:rPr>
          <w:spacing w:val="1"/>
        </w:rPr>
        <w:t xml:space="preserve"> </w:t>
      </w:r>
      <w:r w:rsidRPr="00495CB1">
        <w:t>себе</w:t>
      </w:r>
      <w:r w:rsidRPr="00495CB1">
        <w:rPr>
          <w:spacing w:val="1"/>
        </w:rPr>
        <w:t xml:space="preserve"> </w:t>
      </w:r>
      <w:r w:rsidRPr="00495CB1">
        <w:t>построение визуальной</w:t>
      </w:r>
      <w:r w:rsidRPr="00495CB1">
        <w:rPr>
          <w:spacing w:val="1"/>
        </w:rPr>
        <w:t xml:space="preserve"> </w:t>
      </w:r>
      <w:r w:rsidRPr="00495CB1">
        <w:t>(графической)</w:t>
      </w:r>
      <w:r w:rsidRPr="00495CB1">
        <w:rPr>
          <w:spacing w:val="1"/>
        </w:rPr>
        <w:t xml:space="preserve"> </w:t>
      </w:r>
      <w:r w:rsidRPr="00495CB1">
        <w:t>модели</w:t>
      </w:r>
      <w:r w:rsidRPr="00495CB1">
        <w:rPr>
          <w:spacing w:val="1"/>
        </w:rPr>
        <w:t xml:space="preserve"> </w:t>
      </w:r>
      <w:r w:rsidRPr="00495CB1">
        <w:t>тепловой сети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ведение</w:t>
      </w:r>
      <w:r w:rsidRPr="00495CB1">
        <w:rPr>
          <w:spacing w:val="-8"/>
        </w:rPr>
        <w:t xml:space="preserve"> </w:t>
      </w:r>
      <w:r w:rsidRPr="00495CB1">
        <w:t>паспортизации</w:t>
      </w:r>
      <w:r w:rsidRPr="00495CB1">
        <w:rPr>
          <w:spacing w:val="-6"/>
        </w:rPr>
        <w:t xml:space="preserve"> </w:t>
      </w:r>
      <w:r w:rsidRPr="00495CB1">
        <w:t>каждого</w:t>
      </w:r>
      <w:r w:rsidRPr="00495CB1">
        <w:rPr>
          <w:spacing w:val="-7"/>
        </w:rPr>
        <w:t xml:space="preserve"> </w:t>
      </w:r>
      <w:r w:rsidRPr="00495CB1">
        <w:t>объекта.</w:t>
      </w:r>
      <w:r w:rsidRPr="00495CB1">
        <w:rPr>
          <w:spacing w:val="-6"/>
        </w:rPr>
        <w:t xml:space="preserve"> </w:t>
      </w:r>
      <w:r w:rsidRPr="00495CB1">
        <w:t>При</w:t>
      </w:r>
      <w:r w:rsidRPr="00495CB1">
        <w:rPr>
          <w:spacing w:val="-7"/>
        </w:rPr>
        <w:t xml:space="preserve"> </w:t>
      </w:r>
      <w:r w:rsidRPr="00495CB1">
        <w:t>этом</w:t>
      </w:r>
      <w:r w:rsidRPr="00495CB1">
        <w:rPr>
          <w:spacing w:val="-8"/>
        </w:rPr>
        <w:t xml:space="preserve"> </w:t>
      </w:r>
      <w:r w:rsidRPr="00495CB1">
        <w:t>осуществляется</w:t>
      </w:r>
      <w:r w:rsidRPr="00495CB1">
        <w:rPr>
          <w:spacing w:val="-5"/>
        </w:rPr>
        <w:t xml:space="preserve"> </w:t>
      </w:r>
      <w:r w:rsidRPr="00495CB1">
        <w:t>привязка</w:t>
      </w:r>
      <w:r w:rsidRPr="00495CB1">
        <w:rPr>
          <w:spacing w:val="-6"/>
        </w:rPr>
        <w:t xml:space="preserve"> </w:t>
      </w:r>
      <w:r w:rsidRPr="00495CB1">
        <w:t>объекта</w:t>
      </w:r>
      <w:r w:rsidRPr="00495CB1">
        <w:rPr>
          <w:spacing w:val="-68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графической схеме к его паспорту.</w:t>
      </w:r>
    </w:p>
    <w:p w:rsidR="009A3251" w:rsidRPr="00495CB1" w:rsidRDefault="009A3251" w:rsidP="005D3548">
      <w:pPr>
        <w:pStyle w:val="BodyText"/>
        <w:spacing w:line="360" w:lineRule="auto"/>
        <w:ind w:left="113" w:right="482" w:firstLine="596"/>
        <w:jc w:val="both"/>
      </w:pPr>
      <w:r w:rsidRPr="00495CB1">
        <w:t>ГИРК «Теплоэксперт» является инструментом для отображения</w:t>
      </w:r>
      <w:r w:rsidRPr="00495CB1">
        <w:rPr>
          <w:spacing w:val="1"/>
        </w:rPr>
        <w:t xml:space="preserve"> </w:t>
      </w:r>
      <w:r w:rsidRPr="00495CB1">
        <w:t>фактического</w:t>
      </w:r>
      <w:r w:rsidRPr="00495CB1">
        <w:rPr>
          <w:spacing w:val="-67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перспективного</w:t>
      </w:r>
      <w:r w:rsidRPr="00495CB1">
        <w:rPr>
          <w:spacing w:val="1"/>
        </w:rPr>
        <w:t xml:space="preserve"> </w:t>
      </w:r>
      <w:r w:rsidRPr="00495CB1">
        <w:t>состояния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гидравлических</w:t>
      </w:r>
      <w:r w:rsidRPr="00495CB1">
        <w:rPr>
          <w:spacing w:val="1"/>
        </w:rPr>
        <w:t xml:space="preserve"> </w:t>
      </w:r>
      <w:r w:rsidRPr="00495CB1">
        <w:t>режимов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-3"/>
        </w:rPr>
        <w:t xml:space="preserve"> </w:t>
      </w:r>
      <w:r w:rsidRPr="00495CB1">
        <w:t>образованных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базе</w:t>
      </w:r>
      <w:r w:rsidRPr="00495CB1">
        <w:rPr>
          <w:spacing w:val="-3"/>
        </w:rPr>
        <w:t xml:space="preserve"> </w:t>
      </w:r>
      <w:r w:rsidRPr="00495CB1">
        <w:t>различных</w:t>
      </w:r>
      <w:r w:rsidRPr="00495CB1">
        <w:rPr>
          <w:spacing w:val="-1"/>
        </w:rPr>
        <w:t xml:space="preserve"> </w:t>
      </w:r>
      <w:r w:rsidRPr="00495CB1">
        <w:t>источников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энергии.</w:t>
      </w:r>
    </w:p>
    <w:p w:rsidR="009A3251" w:rsidRPr="00495CB1" w:rsidRDefault="009A3251" w:rsidP="005D3548">
      <w:pPr>
        <w:pStyle w:val="BodyText"/>
        <w:spacing w:line="360" w:lineRule="auto"/>
        <w:ind w:left="113" w:right="482" w:firstLine="596"/>
        <w:jc w:val="both"/>
      </w:pPr>
      <w:r w:rsidRPr="00495CB1">
        <w:t>ГИРК</w:t>
      </w:r>
      <w:r w:rsidRPr="00495CB1">
        <w:rPr>
          <w:spacing w:val="1"/>
        </w:rPr>
        <w:t xml:space="preserve"> </w:t>
      </w:r>
      <w:r w:rsidRPr="00495CB1">
        <w:t>«Теплоэксперт»</w:t>
      </w:r>
      <w:r w:rsidRPr="00495CB1">
        <w:rPr>
          <w:spacing w:val="1"/>
        </w:rPr>
        <w:t xml:space="preserve"> </w:t>
      </w:r>
      <w:r w:rsidRPr="00495CB1">
        <w:t>дает</w:t>
      </w:r>
      <w:r w:rsidRPr="00495CB1">
        <w:rPr>
          <w:spacing w:val="1"/>
        </w:rPr>
        <w:t xml:space="preserve"> </w:t>
      </w:r>
      <w:r w:rsidRPr="00495CB1">
        <w:t>возможность</w:t>
      </w:r>
      <w:r w:rsidRPr="00495CB1">
        <w:rPr>
          <w:spacing w:val="1"/>
        </w:rPr>
        <w:t xml:space="preserve"> </w:t>
      </w:r>
      <w:r w:rsidRPr="00495CB1">
        <w:t>моделирования</w:t>
      </w:r>
      <w:r w:rsidRPr="00495CB1">
        <w:rPr>
          <w:spacing w:val="1"/>
        </w:rPr>
        <w:t xml:space="preserve"> </w:t>
      </w:r>
      <w:r w:rsidRPr="00495CB1">
        <w:t>различных</w:t>
      </w:r>
      <w:r w:rsidRPr="00495CB1">
        <w:rPr>
          <w:spacing w:val="1"/>
        </w:rPr>
        <w:t xml:space="preserve"> </w:t>
      </w:r>
      <w:r w:rsidRPr="00495CB1">
        <w:t>вариантов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системы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1"/>
        </w:rPr>
        <w:t xml:space="preserve"> </w:t>
      </w:r>
      <w:r w:rsidRPr="00495CB1">
        <w:t>переключения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различные</w:t>
      </w:r>
      <w:r w:rsidRPr="00495CB1">
        <w:rPr>
          <w:spacing w:val="1"/>
        </w:rPr>
        <w:t xml:space="preserve"> </w:t>
      </w:r>
      <w:r w:rsidRPr="00495CB1">
        <w:t>источники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энергии,</w:t>
      </w:r>
      <w:r w:rsidRPr="00495CB1">
        <w:rPr>
          <w:spacing w:val="-2"/>
        </w:rPr>
        <w:t xml:space="preserve"> </w:t>
      </w:r>
      <w:r w:rsidRPr="00495CB1">
        <w:t>подключение</w:t>
      </w:r>
      <w:r w:rsidRPr="00495CB1">
        <w:rPr>
          <w:spacing w:val="-1"/>
        </w:rPr>
        <w:t xml:space="preserve"> </w:t>
      </w:r>
      <w:r w:rsidRPr="00495CB1">
        <w:t>потенциальных</w:t>
      </w:r>
      <w:r w:rsidRPr="00495CB1">
        <w:rPr>
          <w:spacing w:val="-1"/>
        </w:rPr>
        <w:t xml:space="preserve"> </w:t>
      </w:r>
      <w:r w:rsidRPr="00495CB1">
        <w:t>потребителей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т.д.</w:t>
      </w:r>
    </w:p>
    <w:p w:rsidR="009A3251" w:rsidRPr="00495CB1" w:rsidRDefault="009A3251" w:rsidP="005D3548">
      <w:pPr>
        <w:pStyle w:val="Heading2"/>
        <w:spacing w:before="3"/>
        <w:jc w:val="center"/>
      </w:pPr>
      <w:bookmarkStart w:id="80" w:name="_Toc162189762"/>
      <w:r w:rsidRPr="00495CB1">
        <w:t>Паспортизация</w:t>
      </w:r>
      <w:r w:rsidRPr="00495CB1">
        <w:rPr>
          <w:spacing w:val="-4"/>
        </w:rPr>
        <w:t xml:space="preserve"> </w:t>
      </w:r>
      <w:r w:rsidRPr="00495CB1">
        <w:t>объектов</w:t>
      </w:r>
      <w:r w:rsidRPr="00495CB1">
        <w:rPr>
          <w:spacing w:val="-2"/>
        </w:rPr>
        <w:t xml:space="preserve"> </w:t>
      </w:r>
      <w:r w:rsidRPr="00495CB1">
        <w:t>системы</w:t>
      </w:r>
      <w:r w:rsidRPr="00495CB1">
        <w:rPr>
          <w:spacing w:val="-3"/>
        </w:rPr>
        <w:t xml:space="preserve"> </w:t>
      </w:r>
      <w:r w:rsidRPr="00495CB1">
        <w:t>теплоснабжения</w:t>
      </w:r>
      <w:bookmarkEnd w:id="80"/>
    </w:p>
    <w:p w:rsidR="009A3251" w:rsidRPr="00495CB1" w:rsidRDefault="009A3251">
      <w:pPr>
        <w:pStyle w:val="BodyText"/>
        <w:spacing w:before="158" w:line="360" w:lineRule="auto"/>
        <w:ind w:left="113" w:right="484" w:firstLine="708"/>
        <w:jc w:val="both"/>
      </w:pPr>
      <w:r w:rsidRPr="00495CB1">
        <w:rPr>
          <w:spacing w:val="-1"/>
        </w:rPr>
        <w:t>В</w:t>
      </w:r>
      <w:r w:rsidRPr="00495CB1">
        <w:rPr>
          <w:spacing w:val="-18"/>
        </w:rPr>
        <w:t xml:space="preserve"> </w:t>
      </w:r>
      <w:r w:rsidRPr="00495CB1">
        <w:rPr>
          <w:spacing w:val="-1"/>
        </w:rPr>
        <w:t>ГИРК</w:t>
      </w:r>
      <w:r w:rsidRPr="00495CB1">
        <w:rPr>
          <w:spacing w:val="-17"/>
        </w:rPr>
        <w:t xml:space="preserve"> </w:t>
      </w:r>
      <w:r w:rsidRPr="00495CB1">
        <w:rPr>
          <w:spacing w:val="-1"/>
        </w:rPr>
        <w:t>«Теплоэксперт»</w:t>
      </w:r>
      <w:r w:rsidRPr="00495CB1">
        <w:rPr>
          <w:spacing w:val="-16"/>
        </w:rPr>
        <w:t xml:space="preserve"> </w:t>
      </w:r>
      <w:r w:rsidRPr="00495CB1">
        <w:rPr>
          <w:spacing w:val="-1"/>
        </w:rPr>
        <w:t>есть</w:t>
      </w:r>
      <w:r w:rsidRPr="00495CB1">
        <w:rPr>
          <w:spacing w:val="-18"/>
        </w:rPr>
        <w:t xml:space="preserve"> </w:t>
      </w:r>
      <w:r w:rsidRPr="00495CB1">
        <w:t>функция</w:t>
      </w:r>
      <w:r w:rsidRPr="00495CB1">
        <w:rPr>
          <w:spacing w:val="-17"/>
        </w:rPr>
        <w:t xml:space="preserve"> </w:t>
      </w:r>
      <w:r w:rsidRPr="00495CB1">
        <w:t>паспортизации</w:t>
      </w:r>
      <w:r w:rsidRPr="00495CB1">
        <w:rPr>
          <w:spacing w:val="-16"/>
        </w:rPr>
        <w:t xml:space="preserve"> </w:t>
      </w:r>
      <w:r w:rsidRPr="00495CB1">
        <w:t>каждого</w:t>
      </w:r>
      <w:r w:rsidRPr="00495CB1">
        <w:rPr>
          <w:spacing w:val="-18"/>
        </w:rPr>
        <w:t xml:space="preserve"> </w:t>
      </w:r>
      <w:r w:rsidRPr="00495CB1">
        <w:t>объекта</w:t>
      </w:r>
      <w:r w:rsidRPr="00495CB1">
        <w:rPr>
          <w:spacing w:val="-17"/>
        </w:rPr>
        <w:t xml:space="preserve"> </w:t>
      </w:r>
      <w:r w:rsidRPr="00495CB1">
        <w:t>системы</w:t>
      </w:r>
      <w:r w:rsidRPr="00495CB1">
        <w:rPr>
          <w:spacing w:val="-67"/>
        </w:rPr>
        <w:t xml:space="preserve"> </w:t>
      </w:r>
      <w:r w:rsidRPr="00495CB1">
        <w:t>теплоснабжения.</w:t>
      </w:r>
    </w:p>
    <w:p w:rsidR="009A3251" w:rsidRPr="00495CB1" w:rsidRDefault="009A3251" w:rsidP="005D3548">
      <w:pPr>
        <w:pStyle w:val="BodyText"/>
        <w:spacing w:line="360" w:lineRule="auto"/>
        <w:ind w:left="113" w:right="481" w:firstLine="707"/>
        <w:jc w:val="both"/>
      </w:pPr>
      <w:r w:rsidRPr="00495CB1">
        <w:t>Паспорт</w:t>
      </w:r>
      <w:r w:rsidRPr="00495CB1">
        <w:rPr>
          <w:spacing w:val="-4"/>
        </w:rPr>
        <w:t xml:space="preserve"> </w:t>
      </w:r>
      <w:r w:rsidRPr="00495CB1">
        <w:t>элемента</w:t>
      </w:r>
      <w:r w:rsidRPr="00495CB1">
        <w:rPr>
          <w:spacing w:val="-5"/>
        </w:rPr>
        <w:t xml:space="preserve"> </w:t>
      </w:r>
      <w:r w:rsidRPr="00495CB1">
        <w:rPr>
          <w:b/>
        </w:rPr>
        <w:t>«Строение»</w:t>
      </w:r>
      <w:r w:rsidRPr="00495CB1">
        <w:rPr>
          <w:b/>
          <w:spacing w:val="-2"/>
        </w:rPr>
        <w:t xml:space="preserve"> </w:t>
      </w:r>
      <w:r w:rsidRPr="00495CB1">
        <w:t>содержит</w:t>
      </w:r>
      <w:r w:rsidRPr="00495CB1">
        <w:rPr>
          <w:spacing w:val="-4"/>
        </w:rPr>
        <w:t xml:space="preserve"> </w:t>
      </w:r>
      <w:r w:rsidRPr="00495CB1">
        <w:t>общую</w:t>
      </w:r>
      <w:r w:rsidRPr="00495CB1">
        <w:rPr>
          <w:spacing w:val="-4"/>
        </w:rPr>
        <w:t xml:space="preserve"> </w:t>
      </w:r>
      <w:r w:rsidRPr="00495CB1">
        <w:t>информацию:</w:t>
      </w:r>
      <w:r w:rsidRPr="00495CB1">
        <w:rPr>
          <w:spacing w:val="-3"/>
        </w:rPr>
        <w:t xml:space="preserve"> </w:t>
      </w:r>
      <w:r w:rsidRPr="00495CB1">
        <w:t>назначение,</w:t>
      </w:r>
      <w:r w:rsidRPr="00495CB1">
        <w:rPr>
          <w:spacing w:val="-4"/>
        </w:rPr>
        <w:t xml:space="preserve"> </w:t>
      </w:r>
      <w:r w:rsidRPr="00495CB1">
        <w:t>год</w:t>
      </w:r>
      <w:r w:rsidRPr="00495CB1">
        <w:rPr>
          <w:spacing w:val="-67"/>
        </w:rPr>
        <w:t xml:space="preserve"> </w:t>
      </w:r>
      <w:r w:rsidRPr="00495CB1">
        <w:t>постройки, объем, общую площадь, дату включения, номер договора, количество</w:t>
      </w:r>
      <w:r w:rsidRPr="00495CB1">
        <w:rPr>
          <w:spacing w:val="1"/>
        </w:rPr>
        <w:t xml:space="preserve"> </w:t>
      </w:r>
      <w:r w:rsidRPr="00495CB1">
        <w:t>человек,</w:t>
      </w:r>
      <w:r w:rsidRPr="00495CB1">
        <w:rPr>
          <w:spacing w:val="-1"/>
        </w:rPr>
        <w:t xml:space="preserve"> </w:t>
      </w:r>
      <w:r w:rsidRPr="00495CB1">
        <w:t>принадлежность,</w:t>
      </w:r>
      <w:r w:rsidRPr="00495CB1">
        <w:rPr>
          <w:spacing w:val="-2"/>
        </w:rPr>
        <w:t xml:space="preserve"> </w:t>
      </w:r>
      <w:r w:rsidRPr="00495CB1">
        <w:t>кадастровый</w:t>
      </w:r>
      <w:r w:rsidRPr="00495CB1">
        <w:rPr>
          <w:spacing w:val="-2"/>
        </w:rPr>
        <w:t xml:space="preserve"> </w:t>
      </w:r>
      <w:r w:rsidRPr="00495CB1">
        <w:t>участок,</w:t>
      </w:r>
      <w:r w:rsidRPr="00495CB1">
        <w:rPr>
          <w:spacing w:val="-1"/>
        </w:rPr>
        <w:t xml:space="preserve"> </w:t>
      </w:r>
      <w:r w:rsidRPr="00495CB1">
        <w:t>дополнительную</w:t>
      </w:r>
      <w:r w:rsidRPr="00495CB1">
        <w:rPr>
          <w:spacing w:val="-2"/>
        </w:rPr>
        <w:t xml:space="preserve"> </w:t>
      </w:r>
      <w:r w:rsidRPr="00495CB1">
        <w:t>информацию.</w:t>
      </w:r>
    </w:p>
    <w:p w:rsidR="009A3251" w:rsidRPr="00495CB1" w:rsidRDefault="009A3251">
      <w:pPr>
        <w:pStyle w:val="BodyText"/>
        <w:spacing w:before="1"/>
        <w:ind w:left="113"/>
        <w:jc w:val="both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3"/>
        </w:rPr>
        <w:t xml:space="preserve"> </w:t>
      </w:r>
      <w:r w:rsidRPr="00495CB1">
        <w:t>паспорта</w:t>
      </w:r>
      <w:r w:rsidRPr="00495CB1">
        <w:rPr>
          <w:spacing w:val="-2"/>
        </w:rPr>
        <w:t xml:space="preserve"> </w:t>
      </w:r>
      <w:r w:rsidRPr="00495CB1">
        <w:t>«Строение»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3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3</w:t>
      </w:r>
    </w:p>
    <w:p w:rsidR="009A3251" w:rsidRDefault="009A3251">
      <w:pPr>
        <w:jc w:val="both"/>
      </w:pPr>
    </w:p>
    <w:p w:rsidR="009A3251" w:rsidRPr="00495CB1" w:rsidRDefault="009A3251">
      <w:pPr>
        <w:jc w:val="both"/>
        <w:sectPr w:rsidR="009A3251" w:rsidRPr="00495CB1">
          <w:pgSz w:w="11910" w:h="16840"/>
          <w:pgMar w:top="980" w:right="8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  <w:r>
        <w:rPr>
          <w:noProof/>
          <w:lang w:eastAsia="ru-RU"/>
        </w:rPr>
        <w:pict>
          <v:shape id="image8.png" o:spid="_x0000_s1103" type="#_x0000_t75" style="position:absolute;margin-left:143.55pt;margin-top:2.6pt;width:289.1pt;height:437pt;z-index:251608064;visibility:visible;mso-wrap-distance-left:0;mso-wrap-distance-right:0;mso-position-horizontal-relative:page">
            <v:imagedata r:id="rId51" o:title=""/>
            <w10:wrap anchorx="page"/>
          </v:shape>
        </w:pic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8"/>
        <w:rPr>
          <w:sz w:val="18"/>
        </w:rPr>
      </w:pPr>
    </w:p>
    <w:p w:rsidR="009A3251" w:rsidRPr="001E7DDF" w:rsidRDefault="009A3251">
      <w:pPr>
        <w:spacing w:before="91"/>
        <w:ind w:right="2412"/>
        <w:jc w:val="right"/>
        <w:rPr>
          <w:sz w:val="24"/>
        </w:rPr>
      </w:pPr>
      <w:r w:rsidRPr="001E7DDF">
        <w:rPr>
          <w:sz w:val="24"/>
        </w:rPr>
        <w:t>Рис.</w:t>
      </w:r>
      <w:r w:rsidRPr="001E7DDF">
        <w:rPr>
          <w:spacing w:val="-1"/>
          <w:sz w:val="24"/>
        </w:rPr>
        <w:t xml:space="preserve"> </w:t>
      </w:r>
      <w:r w:rsidRPr="001E7DDF">
        <w:rPr>
          <w:sz w:val="24"/>
        </w:rPr>
        <w:t>3</w:t>
      </w:r>
    </w:p>
    <w:p w:rsidR="009A3251" w:rsidRPr="00777D24" w:rsidRDefault="009A3251">
      <w:pPr>
        <w:spacing w:before="180"/>
        <w:ind w:right="367"/>
        <w:jc w:val="center"/>
        <w:rPr>
          <w:b/>
        </w:rPr>
      </w:pPr>
      <w:r w:rsidRPr="00777D24">
        <w:rPr>
          <w:b/>
          <w:sz w:val="28"/>
        </w:rPr>
        <w:t>Паспортизация</w:t>
      </w:r>
      <w:r w:rsidRPr="00777D24">
        <w:rPr>
          <w:b/>
          <w:spacing w:val="-3"/>
          <w:sz w:val="28"/>
        </w:rPr>
        <w:t xml:space="preserve"> </w:t>
      </w:r>
      <w:r w:rsidRPr="00777D24">
        <w:rPr>
          <w:b/>
          <w:sz w:val="28"/>
        </w:rPr>
        <w:t>потребителя</w:t>
      </w:r>
      <w:r w:rsidRPr="00777D24">
        <w:rPr>
          <w:b/>
          <w:spacing w:val="-2"/>
          <w:sz w:val="28"/>
        </w:rPr>
        <w:t xml:space="preserve"> </w:t>
      </w:r>
      <w:r w:rsidRPr="00777D24">
        <w:rPr>
          <w:b/>
          <w:sz w:val="28"/>
        </w:rPr>
        <w:t>тепловой</w:t>
      </w:r>
      <w:r w:rsidRPr="00777D24">
        <w:rPr>
          <w:b/>
          <w:spacing w:val="-2"/>
          <w:sz w:val="28"/>
        </w:rPr>
        <w:t xml:space="preserve"> </w:t>
      </w:r>
      <w:r w:rsidRPr="00777D24">
        <w:rPr>
          <w:b/>
          <w:sz w:val="28"/>
        </w:rPr>
        <w:t>энергии</w:t>
      </w:r>
    </w:p>
    <w:p w:rsidR="009A3251" w:rsidRPr="00495CB1" w:rsidRDefault="009A3251">
      <w:pPr>
        <w:spacing w:before="178" w:line="360" w:lineRule="auto"/>
        <w:ind w:left="113" w:right="482" w:firstLine="708"/>
        <w:jc w:val="both"/>
        <w:rPr>
          <w:sz w:val="28"/>
        </w:rPr>
      </w:pPr>
      <w:r w:rsidRPr="00495CB1">
        <w:rPr>
          <w:sz w:val="28"/>
        </w:rPr>
        <w:t>Вкладки:</w:t>
      </w:r>
      <w:r w:rsidRPr="00495CB1">
        <w:rPr>
          <w:spacing w:val="1"/>
          <w:sz w:val="28"/>
        </w:rPr>
        <w:t xml:space="preserve"> </w:t>
      </w:r>
      <w:r w:rsidRPr="00495CB1">
        <w:rPr>
          <w:b/>
          <w:sz w:val="28"/>
        </w:rPr>
        <w:t>Строение</w:t>
      </w:r>
      <w:r w:rsidRPr="00495CB1">
        <w:rPr>
          <w:sz w:val="28"/>
        </w:rPr>
        <w:t>,</w:t>
      </w:r>
      <w:r w:rsidRPr="00495CB1">
        <w:rPr>
          <w:spacing w:val="1"/>
          <w:sz w:val="28"/>
        </w:rPr>
        <w:t xml:space="preserve"> </w:t>
      </w:r>
      <w:r w:rsidRPr="00495CB1">
        <w:rPr>
          <w:b/>
          <w:sz w:val="28"/>
        </w:rPr>
        <w:t>Арендаторы</w:t>
      </w:r>
      <w:r w:rsidRPr="00495CB1">
        <w:rPr>
          <w:sz w:val="28"/>
        </w:rPr>
        <w:t>,</w:t>
      </w:r>
      <w:r w:rsidRPr="00495CB1">
        <w:rPr>
          <w:spacing w:val="1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приборов,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Документация,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Пользовательские</w:t>
      </w:r>
      <w:r w:rsidRPr="00495CB1">
        <w:rPr>
          <w:b/>
          <w:spacing w:val="-8"/>
          <w:sz w:val="28"/>
        </w:rPr>
        <w:t xml:space="preserve"> </w:t>
      </w:r>
      <w:r w:rsidRPr="00495CB1">
        <w:rPr>
          <w:sz w:val="28"/>
        </w:rPr>
        <w:t>-</w:t>
      </w:r>
      <w:r w:rsidRPr="00495CB1">
        <w:rPr>
          <w:spacing w:val="-8"/>
          <w:sz w:val="28"/>
        </w:rPr>
        <w:t xml:space="preserve"> </w:t>
      </w:r>
      <w:r w:rsidRPr="00495CB1">
        <w:rPr>
          <w:sz w:val="28"/>
        </w:rPr>
        <w:t>доступны</w:t>
      </w:r>
      <w:r w:rsidRPr="00495CB1">
        <w:rPr>
          <w:spacing w:val="-9"/>
          <w:sz w:val="28"/>
        </w:rPr>
        <w:t xml:space="preserve"> </w:t>
      </w:r>
      <w:r w:rsidRPr="00495CB1">
        <w:rPr>
          <w:sz w:val="28"/>
        </w:rPr>
        <w:t>только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при</w:t>
      </w:r>
      <w:r w:rsidRPr="00495CB1">
        <w:rPr>
          <w:spacing w:val="-8"/>
          <w:sz w:val="28"/>
        </w:rPr>
        <w:t xml:space="preserve"> </w:t>
      </w:r>
      <w:r w:rsidRPr="00495CB1">
        <w:rPr>
          <w:sz w:val="28"/>
        </w:rPr>
        <w:t>назначенном</w:t>
      </w:r>
      <w:r w:rsidRPr="00495CB1">
        <w:rPr>
          <w:spacing w:val="-8"/>
          <w:sz w:val="28"/>
        </w:rPr>
        <w:t xml:space="preserve"> </w:t>
      </w:r>
      <w:r w:rsidRPr="00495CB1">
        <w:rPr>
          <w:sz w:val="28"/>
        </w:rPr>
        <w:t>адресе,</w:t>
      </w:r>
      <w:r w:rsidRPr="00495CB1">
        <w:rPr>
          <w:spacing w:val="-10"/>
          <w:sz w:val="28"/>
        </w:rPr>
        <w:t xml:space="preserve"> </w:t>
      </w:r>
      <w:r w:rsidRPr="00495CB1">
        <w:rPr>
          <w:sz w:val="28"/>
        </w:rPr>
        <w:t>так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как</w:t>
      </w:r>
      <w:r w:rsidRPr="00495CB1">
        <w:rPr>
          <w:spacing w:val="-8"/>
          <w:sz w:val="28"/>
        </w:rPr>
        <w:t xml:space="preserve"> </w:t>
      </w:r>
      <w:r w:rsidRPr="00495CB1">
        <w:rPr>
          <w:sz w:val="28"/>
        </w:rPr>
        <w:t>они</w:t>
      </w:r>
      <w:r w:rsidRPr="00495CB1">
        <w:rPr>
          <w:spacing w:val="-7"/>
          <w:sz w:val="28"/>
        </w:rPr>
        <w:t xml:space="preserve"> </w:t>
      </w:r>
      <w:r w:rsidRPr="00495CB1">
        <w:rPr>
          <w:sz w:val="28"/>
        </w:rPr>
        <w:t>содержат</w:t>
      </w:r>
      <w:r w:rsidRPr="00495CB1">
        <w:rPr>
          <w:spacing w:val="-68"/>
          <w:sz w:val="28"/>
        </w:rPr>
        <w:t xml:space="preserve"> </w:t>
      </w:r>
      <w:r w:rsidRPr="00495CB1">
        <w:rPr>
          <w:sz w:val="28"/>
        </w:rPr>
        <w:t>информацию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всему строению,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который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расположен по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данному адресу.</w:t>
      </w:r>
    </w:p>
    <w:p w:rsidR="009A3251" w:rsidRPr="00495CB1" w:rsidRDefault="009A3251" w:rsidP="005D3548">
      <w:pPr>
        <w:pStyle w:val="BodyText"/>
        <w:spacing w:before="1" w:line="360" w:lineRule="auto"/>
        <w:ind w:left="113" w:right="481" w:firstLine="708"/>
        <w:jc w:val="both"/>
      </w:pPr>
      <w:r w:rsidRPr="00495CB1">
        <w:t xml:space="preserve">Вкладка </w:t>
      </w:r>
      <w:r w:rsidRPr="00495CB1">
        <w:rPr>
          <w:b/>
        </w:rPr>
        <w:t xml:space="preserve">«Ввод» </w:t>
      </w:r>
      <w:r w:rsidRPr="00495CB1">
        <w:t>является основной, она содержит информацию по системам</w:t>
      </w:r>
      <w:r w:rsidRPr="00495CB1">
        <w:rPr>
          <w:spacing w:val="1"/>
        </w:rPr>
        <w:t xml:space="preserve"> </w:t>
      </w:r>
      <w:r w:rsidRPr="00495CB1">
        <w:t>теплопотребления, которая является индивидуальной для данного ввода и позволяет</w:t>
      </w:r>
      <w:r w:rsidRPr="00495CB1">
        <w:rPr>
          <w:spacing w:val="-67"/>
        </w:rPr>
        <w:t xml:space="preserve"> </w:t>
      </w:r>
      <w:r w:rsidRPr="00495CB1">
        <w:t>смоделировать</w:t>
      </w:r>
      <w:r w:rsidRPr="00495CB1">
        <w:rPr>
          <w:spacing w:val="-16"/>
        </w:rPr>
        <w:t xml:space="preserve"> </w:t>
      </w:r>
      <w:r w:rsidRPr="00495CB1">
        <w:t>любую</w:t>
      </w:r>
      <w:r w:rsidRPr="00495CB1">
        <w:rPr>
          <w:spacing w:val="-16"/>
        </w:rPr>
        <w:t xml:space="preserve"> </w:t>
      </w:r>
      <w:r w:rsidRPr="00495CB1">
        <w:t>схему</w:t>
      </w:r>
      <w:r w:rsidRPr="00495CB1">
        <w:rPr>
          <w:spacing w:val="-14"/>
        </w:rPr>
        <w:t xml:space="preserve"> </w:t>
      </w:r>
      <w:r w:rsidRPr="00495CB1">
        <w:t>одновременного</w:t>
      </w:r>
      <w:r w:rsidRPr="00495CB1">
        <w:rPr>
          <w:spacing w:val="-15"/>
        </w:rPr>
        <w:t xml:space="preserve"> </w:t>
      </w:r>
      <w:r w:rsidRPr="00495CB1">
        <w:t>включения</w:t>
      </w:r>
      <w:r w:rsidRPr="00495CB1">
        <w:rPr>
          <w:spacing w:val="-14"/>
        </w:rPr>
        <w:t xml:space="preserve"> </w:t>
      </w:r>
      <w:r w:rsidRPr="00495CB1">
        <w:t>у</w:t>
      </w:r>
      <w:r w:rsidRPr="00495CB1">
        <w:rPr>
          <w:spacing w:val="-15"/>
        </w:rPr>
        <w:t xml:space="preserve"> </w:t>
      </w:r>
      <w:r w:rsidRPr="00495CB1">
        <w:t>потребителя</w:t>
      </w:r>
      <w:r w:rsidRPr="00495CB1">
        <w:rPr>
          <w:spacing w:val="-15"/>
        </w:rPr>
        <w:t xml:space="preserve"> </w:t>
      </w:r>
      <w:r w:rsidRPr="00495CB1">
        <w:t>разнородных</w:t>
      </w:r>
      <w:r w:rsidRPr="00495CB1">
        <w:rPr>
          <w:spacing w:val="-68"/>
        </w:rPr>
        <w:t xml:space="preserve"> </w:t>
      </w:r>
      <w:r w:rsidRPr="00495CB1">
        <w:t>абонентов теплопотребления в одном узле. Для этого в нижней части на страницы</w:t>
      </w:r>
      <w:r w:rsidRPr="00495CB1">
        <w:rPr>
          <w:spacing w:val="1"/>
        </w:rPr>
        <w:t xml:space="preserve"> </w:t>
      </w:r>
      <w:r w:rsidRPr="00495CB1">
        <w:t>присутствуют списки типам подключения систем отопления, опции подключения</w:t>
      </w:r>
      <w:r w:rsidRPr="00495CB1">
        <w:rPr>
          <w:spacing w:val="1"/>
        </w:rPr>
        <w:t xml:space="preserve"> </w:t>
      </w:r>
      <w:r w:rsidRPr="005D3548">
        <w:t>систем вентиляции с забором наружного и внутреннего воздуха, а также выпадающий</w:t>
      </w:r>
      <w:r w:rsidRPr="00495CB1">
        <w:rPr>
          <w:spacing w:val="1"/>
          <w:w w:val="95"/>
        </w:rPr>
        <w:t xml:space="preserve"> </w:t>
      </w:r>
      <w:r w:rsidRPr="00495CB1">
        <w:t>список</w:t>
      </w:r>
      <w:r w:rsidRPr="00495CB1">
        <w:rPr>
          <w:spacing w:val="20"/>
        </w:rPr>
        <w:t xml:space="preserve"> </w:t>
      </w:r>
      <w:r w:rsidRPr="00495CB1">
        <w:t>с</w:t>
      </w:r>
      <w:r w:rsidRPr="00495CB1">
        <w:rPr>
          <w:spacing w:val="20"/>
        </w:rPr>
        <w:t xml:space="preserve"> </w:t>
      </w:r>
      <w:r w:rsidRPr="00495CB1">
        <w:t>различными</w:t>
      </w:r>
      <w:r w:rsidRPr="00495CB1">
        <w:rPr>
          <w:spacing w:val="20"/>
        </w:rPr>
        <w:t xml:space="preserve"> </w:t>
      </w:r>
      <w:r w:rsidRPr="00495CB1">
        <w:t>системами</w:t>
      </w:r>
      <w:r w:rsidRPr="00495CB1">
        <w:rPr>
          <w:spacing w:val="21"/>
        </w:rPr>
        <w:t xml:space="preserve"> </w:t>
      </w:r>
      <w:r w:rsidRPr="00495CB1">
        <w:t>ГВС.</w:t>
      </w:r>
      <w:r w:rsidRPr="00495CB1">
        <w:rPr>
          <w:spacing w:val="20"/>
        </w:rPr>
        <w:t xml:space="preserve"> </w:t>
      </w:r>
      <w:r w:rsidRPr="00495CB1">
        <w:t>После</w:t>
      </w:r>
      <w:r w:rsidRPr="00495CB1">
        <w:rPr>
          <w:spacing w:val="19"/>
        </w:rPr>
        <w:t xml:space="preserve"> </w:t>
      </w:r>
      <w:r w:rsidRPr="00495CB1">
        <w:t>установки</w:t>
      </w:r>
      <w:r w:rsidRPr="00495CB1">
        <w:rPr>
          <w:spacing w:val="20"/>
        </w:rPr>
        <w:t xml:space="preserve"> </w:t>
      </w:r>
      <w:r w:rsidRPr="00495CB1">
        <w:t>какой-либо</w:t>
      </w:r>
      <w:r w:rsidRPr="00495CB1">
        <w:rPr>
          <w:spacing w:val="20"/>
        </w:rPr>
        <w:t xml:space="preserve"> </w:t>
      </w:r>
      <w:r w:rsidRPr="00495CB1">
        <w:t>системы</w:t>
      </w:r>
      <w:r w:rsidRPr="00495CB1">
        <w:rPr>
          <w:spacing w:val="21"/>
        </w:rPr>
        <w:t xml:space="preserve"> </w:t>
      </w:r>
      <w:r w:rsidRPr="00495CB1">
        <w:t>в</w:t>
      </w:r>
      <w:r>
        <w:t xml:space="preserve"> </w:t>
      </w:r>
      <w:r w:rsidRPr="00495CB1">
        <w:t>верхней части будет изображена её схема, щелчок на которой позволит вам открыть</w:t>
      </w:r>
      <w:r w:rsidRPr="00495CB1">
        <w:rPr>
          <w:spacing w:val="1"/>
        </w:rPr>
        <w:t xml:space="preserve"> </w:t>
      </w:r>
      <w:r w:rsidRPr="00495CB1">
        <w:t>паспорт системы. В паспорте потребителя тепловой энергии отражается следующая</w:t>
      </w:r>
      <w:r w:rsidRPr="00495CB1">
        <w:rPr>
          <w:spacing w:val="1"/>
        </w:rPr>
        <w:t xml:space="preserve"> </w:t>
      </w:r>
      <w:r w:rsidRPr="00495CB1">
        <w:t>информация: наименование, адрес, геодезическая отметка, характеристика системы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13"/>
        </w:rPr>
        <w:t xml:space="preserve"> </w:t>
      </w:r>
      <w:r w:rsidRPr="00495CB1">
        <w:t>(отопление,</w:t>
      </w:r>
      <w:r w:rsidRPr="00495CB1">
        <w:rPr>
          <w:spacing w:val="-11"/>
        </w:rPr>
        <w:t xml:space="preserve"> </w:t>
      </w:r>
      <w:r w:rsidRPr="00495CB1">
        <w:t>ГВС,</w:t>
      </w:r>
      <w:r w:rsidRPr="00495CB1">
        <w:rPr>
          <w:spacing w:val="-11"/>
        </w:rPr>
        <w:t xml:space="preserve"> </w:t>
      </w:r>
      <w:r w:rsidRPr="00495CB1">
        <w:t>вентиляция),</w:t>
      </w:r>
      <w:r w:rsidRPr="00495CB1">
        <w:rPr>
          <w:spacing w:val="-12"/>
        </w:rPr>
        <w:t xml:space="preserve"> </w:t>
      </w:r>
      <w:r w:rsidRPr="00495CB1">
        <w:t>нагрузки</w:t>
      </w:r>
      <w:r w:rsidRPr="00495CB1">
        <w:rPr>
          <w:spacing w:val="-11"/>
        </w:rPr>
        <w:t xml:space="preserve"> </w:t>
      </w:r>
      <w:r w:rsidRPr="00495CB1">
        <w:t>на</w:t>
      </w:r>
      <w:r w:rsidRPr="00495CB1">
        <w:rPr>
          <w:spacing w:val="-13"/>
        </w:rPr>
        <w:t xml:space="preserve"> </w:t>
      </w:r>
      <w:r w:rsidRPr="00495CB1">
        <w:t>систему</w:t>
      </w:r>
      <w:r w:rsidRPr="00495CB1">
        <w:rPr>
          <w:spacing w:val="-10"/>
        </w:rPr>
        <w:t xml:space="preserve"> </w:t>
      </w:r>
      <w:r w:rsidRPr="00495CB1">
        <w:t>теплоснабжения</w:t>
      </w:r>
      <w:r w:rsidRPr="00495CB1">
        <w:rPr>
          <w:spacing w:val="-68"/>
        </w:rPr>
        <w:t xml:space="preserve"> </w:t>
      </w:r>
      <w:r w:rsidRPr="00495CB1">
        <w:t>(отопление,</w:t>
      </w:r>
      <w:r w:rsidRPr="00495CB1">
        <w:rPr>
          <w:spacing w:val="-2"/>
        </w:rPr>
        <w:t xml:space="preserve"> </w:t>
      </w:r>
      <w:r w:rsidRPr="00495CB1">
        <w:t>ГВС,</w:t>
      </w:r>
      <w:r w:rsidRPr="00495CB1">
        <w:rPr>
          <w:spacing w:val="-1"/>
        </w:rPr>
        <w:t xml:space="preserve"> </w:t>
      </w:r>
      <w:r w:rsidRPr="00495CB1">
        <w:t>вентиляция) и</w:t>
      </w:r>
      <w:r w:rsidRPr="00495CB1">
        <w:rPr>
          <w:spacing w:val="-1"/>
        </w:rPr>
        <w:t xml:space="preserve"> </w:t>
      </w:r>
      <w:r w:rsidRPr="00495CB1">
        <w:t>т.д.</w:t>
      </w:r>
    </w:p>
    <w:p w:rsidR="009A3251" w:rsidRDefault="009A3251">
      <w:pPr>
        <w:pStyle w:val="BodyText"/>
        <w:spacing w:before="1" w:line="360" w:lineRule="auto"/>
        <w:ind w:left="114" w:right="482" w:firstLine="707"/>
        <w:jc w:val="both"/>
      </w:pPr>
      <w:r>
        <w:rPr>
          <w:noProof/>
          <w:lang w:eastAsia="ru-RU"/>
        </w:rPr>
        <w:pict>
          <v:shape id="image9.png" o:spid="_x0000_s1104" type="#_x0000_t75" style="position:absolute;left:0;text-align:left;margin-left:169.4pt;margin-top:49.15pt;width:257.1pt;height:410pt;z-index:251609088;visibility:visible;mso-wrap-distance-left:0;mso-wrap-distance-right:0;mso-position-horizontal-relative:page">
            <v:imagedata r:id="rId52" o:title=""/>
            <w10:wrap anchorx="page"/>
          </v:shape>
        </w:pict>
      </w:r>
      <w:r w:rsidRPr="00495CB1">
        <w:t>Графическое изображение паспорта потребителя тепловой энергии приведено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рисунке</w:t>
      </w:r>
      <w:r w:rsidRPr="00495CB1">
        <w:rPr>
          <w:spacing w:val="-1"/>
        </w:rPr>
        <w:t xml:space="preserve"> </w:t>
      </w:r>
      <w:r w:rsidRPr="00495CB1">
        <w:t>5,</w:t>
      </w:r>
      <w:r w:rsidRPr="00495CB1">
        <w:rPr>
          <w:spacing w:val="-1"/>
        </w:rPr>
        <w:t xml:space="preserve"> </w:t>
      </w:r>
      <w:r w:rsidRPr="00495CB1">
        <w:t>паспорта</w:t>
      </w:r>
      <w:r w:rsidRPr="00495CB1">
        <w:rPr>
          <w:spacing w:val="-2"/>
        </w:rPr>
        <w:t xml:space="preserve"> </w:t>
      </w:r>
      <w:r w:rsidRPr="00495CB1">
        <w:t>системы на рисунке</w:t>
      </w:r>
      <w:r w:rsidRPr="00495CB1">
        <w:rPr>
          <w:spacing w:val="-1"/>
        </w:rPr>
        <w:t xml:space="preserve"> </w:t>
      </w:r>
      <w:r w:rsidRPr="00495CB1">
        <w:t>4.</w:t>
      </w:r>
    </w:p>
    <w:p w:rsidR="009A3251" w:rsidRPr="00495CB1" w:rsidRDefault="009A3251">
      <w:pPr>
        <w:pStyle w:val="BodyText"/>
        <w:spacing w:before="1" w:line="360" w:lineRule="auto"/>
        <w:ind w:left="114" w:right="482" w:firstLine="707"/>
        <w:jc w:val="both"/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rPr>
          <w:sz w:val="37"/>
        </w:rPr>
      </w:pPr>
    </w:p>
    <w:p w:rsidR="009A3251" w:rsidRPr="00495CB1" w:rsidRDefault="009A3251" w:rsidP="005D3548">
      <w:pPr>
        <w:ind w:right="462"/>
        <w:jc w:val="center"/>
      </w:pPr>
      <w:r w:rsidRPr="001E7DDF">
        <w:rPr>
          <w:sz w:val="24"/>
        </w:rPr>
        <w:t>Рис.</w:t>
      </w:r>
      <w:r w:rsidRPr="001E7DDF">
        <w:rPr>
          <w:spacing w:val="-1"/>
          <w:sz w:val="24"/>
        </w:rPr>
        <w:t xml:space="preserve"> </w:t>
      </w:r>
      <w:r w:rsidRPr="001E7DDF">
        <w:rPr>
          <w:sz w:val="24"/>
        </w:rPr>
        <w:t>4</w:t>
      </w:r>
    </w:p>
    <w:p w:rsidR="009A3251" w:rsidRPr="00495CB1" w:rsidRDefault="009A3251">
      <w:pPr>
        <w:jc w:val="right"/>
        <w:sectPr w:rsidR="009A3251" w:rsidRPr="00495CB1">
          <w:headerReference w:type="default" r:id="rId53"/>
          <w:footerReference w:type="default" r:id="rId54"/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1"/>
        <w:rPr>
          <w:sz w:val="22"/>
        </w:rPr>
      </w:pPr>
    </w:p>
    <w:p w:rsidR="009A3251" w:rsidRPr="00495CB1" w:rsidRDefault="009A3251">
      <w:pPr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rPr>
          <w:sz w:val="30"/>
        </w:rPr>
      </w:pPr>
    </w:p>
    <w:p w:rsidR="009A3251" w:rsidRPr="00777D24" w:rsidRDefault="009A3251" w:rsidP="00777D24">
      <w:pPr>
        <w:spacing w:before="181"/>
        <w:ind w:left="1717"/>
        <w:jc w:val="center"/>
        <w:rPr>
          <w:b/>
          <w:sz w:val="28"/>
        </w:rPr>
      </w:pPr>
      <w:r>
        <w:rPr>
          <w:noProof/>
          <w:lang w:eastAsia="ru-RU"/>
        </w:rPr>
        <w:pict>
          <v:shape id="image10.png" o:spid="_x0000_s1105" type="#_x0000_t75" style="position:absolute;left:0;text-align:left;margin-left:61.4pt;margin-top:-257.3pt;width:473.05pt;height:255pt;z-index:251610112;visibility:visible;mso-wrap-distance-left:0;mso-wrap-distance-right:0;mso-position-horizontal-relative:page">
            <v:imagedata r:id="rId55" o:title=""/>
            <w10:wrap anchorx="page"/>
          </v:shape>
        </w:pict>
      </w:r>
      <w:r w:rsidRPr="00777D24">
        <w:rPr>
          <w:b/>
          <w:sz w:val="28"/>
        </w:rPr>
        <w:t>Паспортизация</w:t>
      </w:r>
      <w:r w:rsidRPr="00777D24">
        <w:rPr>
          <w:b/>
          <w:spacing w:val="-5"/>
          <w:sz w:val="28"/>
        </w:rPr>
        <w:t xml:space="preserve"> </w:t>
      </w:r>
      <w:r w:rsidRPr="00777D24">
        <w:rPr>
          <w:b/>
          <w:sz w:val="28"/>
        </w:rPr>
        <w:t>участка</w:t>
      </w:r>
      <w:r w:rsidRPr="00777D24">
        <w:rPr>
          <w:b/>
          <w:spacing w:val="-3"/>
          <w:sz w:val="28"/>
        </w:rPr>
        <w:t xml:space="preserve"> </w:t>
      </w:r>
      <w:r w:rsidRPr="00777D24">
        <w:rPr>
          <w:b/>
          <w:sz w:val="28"/>
        </w:rPr>
        <w:t>тепловой</w:t>
      </w:r>
      <w:r w:rsidRPr="00777D24">
        <w:rPr>
          <w:b/>
          <w:spacing w:val="-4"/>
          <w:sz w:val="28"/>
        </w:rPr>
        <w:t xml:space="preserve"> </w:t>
      </w:r>
      <w:r w:rsidRPr="00777D24">
        <w:rPr>
          <w:b/>
          <w:sz w:val="28"/>
        </w:rPr>
        <w:t>сети</w:t>
      </w:r>
      <w:r w:rsidRPr="00777D24">
        <w:rPr>
          <w:b/>
          <w:spacing w:val="-3"/>
          <w:sz w:val="28"/>
        </w:rPr>
        <w:t xml:space="preserve"> </w:t>
      </w:r>
      <w:r w:rsidRPr="00777D24">
        <w:rPr>
          <w:b/>
          <w:sz w:val="28"/>
        </w:rPr>
        <w:t>тепловой</w:t>
      </w:r>
      <w:r w:rsidRPr="00777D24">
        <w:rPr>
          <w:b/>
          <w:spacing w:val="-4"/>
          <w:sz w:val="28"/>
        </w:rPr>
        <w:t xml:space="preserve"> </w:t>
      </w:r>
      <w:r w:rsidRPr="00777D24">
        <w:rPr>
          <w:b/>
          <w:sz w:val="28"/>
        </w:rPr>
        <w:t>энергии</w:t>
      </w:r>
    </w:p>
    <w:p w:rsidR="009A3251" w:rsidRDefault="009A3251">
      <w:pPr>
        <w:spacing w:before="91"/>
        <w:ind w:left="909"/>
      </w:pPr>
      <w:r w:rsidRPr="00495CB1">
        <w:br w:type="column"/>
      </w:r>
    </w:p>
    <w:p w:rsidR="009A3251" w:rsidRPr="005D3548" w:rsidRDefault="009A3251" w:rsidP="005D3548">
      <w:pPr>
        <w:spacing w:before="91"/>
        <w:ind w:left="909" w:right="323"/>
        <w:jc w:val="center"/>
        <w:rPr>
          <w:sz w:val="28"/>
          <w:szCs w:val="28"/>
        </w:rPr>
      </w:pPr>
      <w:r w:rsidRPr="001E7DDF">
        <w:rPr>
          <w:sz w:val="24"/>
          <w:szCs w:val="28"/>
        </w:rPr>
        <w:t>Рис.</w:t>
      </w:r>
      <w:r w:rsidRPr="001E7DDF">
        <w:rPr>
          <w:spacing w:val="-2"/>
          <w:sz w:val="24"/>
          <w:szCs w:val="28"/>
        </w:rPr>
        <w:t xml:space="preserve"> </w:t>
      </w:r>
      <w:r w:rsidRPr="001E7DDF">
        <w:rPr>
          <w:sz w:val="24"/>
          <w:szCs w:val="28"/>
        </w:rPr>
        <w:t>5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8718" w:space="40"/>
            <w:col w:w="2052"/>
          </w:cols>
        </w:sectPr>
      </w:pPr>
    </w:p>
    <w:p w:rsidR="009A3251" w:rsidRPr="00495CB1" w:rsidRDefault="009A3251">
      <w:pPr>
        <w:pStyle w:val="BodyText"/>
        <w:spacing w:before="158" w:line="360" w:lineRule="auto"/>
        <w:ind w:left="113" w:right="483" w:firstLine="708"/>
        <w:jc w:val="both"/>
      </w:pPr>
      <w:r w:rsidRPr="00495CB1">
        <w:rPr>
          <w:b/>
        </w:rPr>
        <w:t>Трубопровод</w:t>
      </w:r>
      <w:r w:rsidRPr="00495CB1">
        <w:rPr>
          <w:b/>
          <w:spacing w:val="1"/>
        </w:rPr>
        <w:t xml:space="preserve"> </w:t>
      </w:r>
      <w:r w:rsidRPr="00495CB1">
        <w:rPr>
          <w:b/>
        </w:rPr>
        <w:t>-</w:t>
      </w:r>
      <w:r w:rsidRPr="00495CB1">
        <w:rPr>
          <w:b/>
          <w:spacing w:val="1"/>
        </w:rPr>
        <w:t xml:space="preserve"> </w:t>
      </w:r>
      <w:r w:rsidRPr="00495CB1">
        <w:t>элемент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слоев</w:t>
      </w:r>
      <w:r w:rsidRPr="00495CB1">
        <w:rPr>
          <w:spacing w:val="1"/>
        </w:rPr>
        <w:t xml:space="preserve"> </w:t>
      </w:r>
      <w:r w:rsidRPr="00495CB1">
        <w:t>отопления,</w:t>
      </w:r>
      <w:r w:rsidRPr="00495CB1">
        <w:rPr>
          <w:spacing w:val="1"/>
        </w:rPr>
        <w:t xml:space="preserve"> </w:t>
      </w:r>
      <w:r w:rsidRPr="00495CB1">
        <w:t>ГВС,</w:t>
      </w:r>
      <w:r w:rsidRPr="00495CB1">
        <w:rPr>
          <w:spacing w:val="1"/>
        </w:rPr>
        <w:t xml:space="preserve"> </w:t>
      </w:r>
      <w:r w:rsidRPr="00495CB1">
        <w:t>водоснабжение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канализация.</w:t>
      </w:r>
      <w:r w:rsidRPr="00495CB1">
        <w:rPr>
          <w:spacing w:val="-13"/>
        </w:rPr>
        <w:t xml:space="preserve"> </w:t>
      </w:r>
      <w:r w:rsidRPr="00495CB1">
        <w:t>Отображается</w:t>
      </w:r>
      <w:r w:rsidRPr="00495CB1">
        <w:rPr>
          <w:spacing w:val="-12"/>
        </w:rPr>
        <w:t xml:space="preserve"> </w:t>
      </w:r>
      <w:r w:rsidRPr="00495CB1">
        <w:t>графически</w:t>
      </w:r>
      <w:r w:rsidRPr="00495CB1">
        <w:rPr>
          <w:spacing w:val="-10"/>
        </w:rPr>
        <w:t xml:space="preserve"> </w:t>
      </w:r>
      <w:r w:rsidRPr="00495CB1">
        <w:t>на</w:t>
      </w:r>
      <w:r w:rsidRPr="00495CB1">
        <w:rPr>
          <w:spacing w:val="-13"/>
        </w:rPr>
        <w:t xml:space="preserve"> </w:t>
      </w:r>
      <w:r w:rsidRPr="00495CB1">
        <w:t>схеме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2"/>
        </w:rPr>
        <w:t xml:space="preserve"> </w:t>
      </w:r>
      <w:r w:rsidRPr="00495CB1">
        <w:t>имеет</w:t>
      </w:r>
      <w:r w:rsidRPr="00495CB1">
        <w:rPr>
          <w:spacing w:val="-10"/>
        </w:rPr>
        <w:t xml:space="preserve"> </w:t>
      </w:r>
      <w:r w:rsidRPr="00495CB1">
        <w:t>параметры</w:t>
      </w:r>
      <w:r w:rsidRPr="00495CB1">
        <w:rPr>
          <w:spacing w:val="-10"/>
        </w:rPr>
        <w:t xml:space="preserve"> </w:t>
      </w:r>
      <w:r w:rsidRPr="00495CB1">
        <w:t>(диаметр,</w:t>
      </w:r>
      <w:r w:rsidRPr="00495CB1">
        <w:rPr>
          <w:spacing w:val="-13"/>
        </w:rPr>
        <w:t xml:space="preserve"> </w:t>
      </w:r>
      <w:r w:rsidRPr="00495CB1">
        <w:t>длина,</w:t>
      </w:r>
      <w:r w:rsidRPr="00495CB1">
        <w:rPr>
          <w:spacing w:val="-67"/>
        </w:rPr>
        <w:t xml:space="preserve"> </w:t>
      </w:r>
      <w:r w:rsidRPr="00495CB1">
        <w:t>шероховатость, скмс и т.п.). Используется не только для отображения связей между</w:t>
      </w:r>
      <w:r w:rsidRPr="00495CB1">
        <w:rPr>
          <w:spacing w:val="1"/>
        </w:rPr>
        <w:t xml:space="preserve"> </w:t>
      </w:r>
      <w:r w:rsidRPr="00495CB1">
        <w:t>строениями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камерами,</w:t>
      </w:r>
      <w:r w:rsidRPr="00495CB1">
        <w:rPr>
          <w:spacing w:val="1"/>
        </w:rPr>
        <w:t xml:space="preserve"> </w:t>
      </w:r>
      <w:r w:rsidRPr="00495CB1">
        <w:t>но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помощью</w:t>
      </w:r>
      <w:r w:rsidRPr="00495CB1">
        <w:rPr>
          <w:spacing w:val="1"/>
        </w:rPr>
        <w:t xml:space="preserve"> </w:t>
      </w:r>
      <w:r w:rsidRPr="00495CB1">
        <w:t>данного</w:t>
      </w:r>
      <w:r w:rsidRPr="00495CB1">
        <w:rPr>
          <w:spacing w:val="1"/>
        </w:rPr>
        <w:t xml:space="preserve"> </w:t>
      </w:r>
      <w:r w:rsidRPr="00495CB1">
        <w:t>элемента</w:t>
      </w:r>
      <w:r w:rsidRPr="00495CB1">
        <w:rPr>
          <w:spacing w:val="1"/>
        </w:rPr>
        <w:t xml:space="preserve"> </w:t>
      </w:r>
      <w:r w:rsidRPr="00495CB1">
        <w:t>можно</w:t>
      </w:r>
      <w:r w:rsidRPr="00495CB1">
        <w:rPr>
          <w:spacing w:val="1"/>
        </w:rPr>
        <w:t xml:space="preserve"> </w:t>
      </w:r>
      <w:r w:rsidRPr="00495CB1">
        <w:t>отображать</w:t>
      </w:r>
      <w:r w:rsidRPr="00495CB1">
        <w:rPr>
          <w:spacing w:val="1"/>
        </w:rPr>
        <w:t xml:space="preserve"> </w:t>
      </w:r>
      <w:r w:rsidRPr="00495CB1">
        <w:t>внутреннюю</w:t>
      </w:r>
      <w:r w:rsidRPr="00495CB1">
        <w:rPr>
          <w:spacing w:val="-1"/>
        </w:rPr>
        <w:t xml:space="preserve"> </w:t>
      </w:r>
      <w:r w:rsidRPr="00495CB1">
        <w:t>разводку</w:t>
      </w:r>
      <w:r w:rsidRPr="00495CB1">
        <w:rPr>
          <w:spacing w:val="-1"/>
        </w:rPr>
        <w:t xml:space="preserve"> </w:t>
      </w:r>
      <w:r w:rsidRPr="00495CB1">
        <w:t>по подвалам</w:t>
      </w:r>
      <w:r w:rsidRPr="00495CB1">
        <w:rPr>
          <w:spacing w:val="-1"/>
        </w:rPr>
        <w:t xml:space="preserve"> </w:t>
      </w:r>
      <w:r w:rsidRPr="00495CB1">
        <w:t>строений</w:t>
      </w:r>
      <w:r w:rsidRPr="00495CB1">
        <w:rPr>
          <w:spacing w:val="-1"/>
        </w:rPr>
        <w:t xml:space="preserve"> </w:t>
      </w:r>
      <w:r w:rsidRPr="00495CB1">
        <w:t>до</w:t>
      </w:r>
      <w:r w:rsidRPr="00495CB1">
        <w:rPr>
          <w:spacing w:val="-3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узлов</w:t>
      </w:r>
      <w:r w:rsidRPr="00495CB1">
        <w:rPr>
          <w:spacing w:val="-2"/>
        </w:rPr>
        <w:t xml:space="preserve"> </w:t>
      </w:r>
      <w:r w:rsidRPr="00495CB1">
        <w:t>потребителей.</w:t>
      </w:r>
    </w:p>
    <w:p w:rsidR="009A3251" w:rsidRPr="00495CB1" w:rsidRDefault="009A3251">
      <w:pPr>
        <w:ind w:left="113"/>
        <w:jc w:val="both"/>
        <w:rPr>
          <w:sz w:val="28"/>
        </w:rPr>
      </w:pPr>
      <w:r w:rsidRPr="00495CB1">
        <w:rPr>
          <w:sz w:val="28"/>
        </w:rPr>
        <w:t>Форма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паспорта</w:t>
      </w:r>
      <w:r w:rsidRPr="00495CB1">
        <w:rPr>
          <w:spacing w:val="-2"/>
          <w:sz w:val="28"/>
        </w:rPr>
        <w:t xml:space="preserve"> </w:t>
      </w:r>
      <w:r w:rsidRPr="00495CB1">
        <w:rPr>
          <w:b/>
          <w:sz w:val="28"/>
        </w:rPr>
        <w:t>“Трубопровод”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sz w:val="28"/>
        </w:rPr>
        <w:t>содержит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четыре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закладки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-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формы:</w:t>
      </w:r>
    </w:p>
    <w:p w:rsidR="009A3251" w:rsidRPr="00495CB1" w:rsidRDefault="009A3251">
      <w:pPr>
        <w:pStyle w:val="Heading2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b w:val="0"/>
        </w:rPr>
      </w:pPr>
      <w:bookmarkStart w:id="81" w:name="_Toc162189763"/>
      <w:r w:rsidRPr="00495CB1">
        <w:t>«Параметры»</w:t>
      </w:r>
      <w:r w:rsidRPr="00495CB1">
        <w:rPr>
          <w:b w:val="0"/>
        </w:rPr>
        <w:t>,</w:t>
      </w:r>
      <w:bookmarkEnd w:id="81"/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rPr>
          <w:b/>
          <w:sz w:val="28"/>
        </w:rPr>
      </w:pPr>
      <w:r w:rsidRPr="00495CB1">
        <w:rPr>
          <w:sz w:val="28"/>
        </w:rPr>
        <w:t>«</w:t>
      </w:r>
      <w:r w:rsidRPr="00495CB1">
        <w:rPr>
          <w:b/>
          <w:sz w:val="28"/>
        </w:rPr>
        <w:t>Тепловые</w:t>
      </w:r>
      <w:r w:rsidRPr="00495CB1">
        <w:rPr>
          <w:b/>
          <w:spacing w:val="-6"/>
          <w:sz w:val="28"/>
        </w:rPr>
        <w:t xml:space="preserve"> </w:t>
      </w:r>
      <w:r w:rsidRPr="00495CB1">
        <w:rPr>
          <w:b/>
          <w:sz w:val="28"/>
        </w:rPr>
        <w:t>потери»,</w:t>
      </w:r>
    </w:p>
    <w:p w:rsidR="009A3251" w:rsidRPr="00495CB1" w:rsidRDefault="009A3251">
      <w:pPr>
        <w:pStyle w:val="Heading2"/>
        <w:numPr>
          <w:ilvl w:val="0"/>
          <w:numId w:val="26"/>
        </w:numPr>
        <w:tabs>
          <w:tab w:val="left" w:pos="278"/>
        </w:tabs>
        <w:spacing w:before="161"/>
        <w:ind w:left="277" w:hanging="165"/>
      </w:pPr>
      <w:bookmarkStart w:id="82" w:name="_Toc162189764"/>
      <w:r w:rsidRPr="00495CB1">
        <w:t>«Документация»,</w:t>
      </w:r>
      <w:bookmarkEnd w:id="82"/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2"/>
        <w:ind w:left="277" w:hanging="165"/>
        <w:jc w:val="left"/>
        <w:rPr>
          <w:sz w:val="28"/>
        </w:rPr>
      </w:pPr>
      <w:r w:rsidRPr="00495CB1">
        <w:rPr>
          <w:b/>
          <w:sz w:val="28"/>
        </w:rPr>
        <w:t>«Пользовательские»</w:t>
      </w:r>
      <w:r w:rsidRPr="00495CB1">
        <w:rPr>
          <w:sz w:val="28"/>
        </w:rPr>
        <w:t>.</w:t>
      </w:r>
    </w:p>
    <w:p w:rsidR="009A3251" w:rsidRPr="00495CB1" w:rsidRDefault="009A3251">
      <w:pPr>
        <w:pStyle w:val="BodyText"/>
        <w:spacing w:before="160"/>
        <w:ind w:left="821"/>
      </w:pPr>
      <w:r w:rsidRPr="00495CB1">
        <w:t>Каждая</w:t>
      </w:r>
      <w:r w:rsidRPr="00495CB1">
        <w:rPr>
          <w:spacing w:val="-3"/>
        </w:rPr>
        <w:t xml:space="preserve"> </w:t>
      </w:r>
      <w:r w:rsidRPr="00495CB1">
        <w:t>из</w:t>
      </w:r>
      <w:r w:rsidRPr="00495CB1">
        <w:rPr>
          <w:spacing w:val="-3"/>
        </w:rPr>
        <w:t xml:space="preserve"> </w:t>
      </w:r>
      <w:r w:rsidRPr="00495CB1">
        <w:t>форм</w:t>
      </w:r>
      <w:r w:rsidRPr="00495CB1">
        <w:rPr>
          <w:spacing w:val="-2"/>
        </w:rPr>
        <w:t xml:space="preserve"> </w:t>
      </w:r>
      <w:r w:rsidRPr="00495CB1">
        <w:t>содержит</w:t>
      </w:r>
      <w:r w:rsidRPr="00495CB1">
        <w:rPr>
          <w:spacing w:val="-3"/>
        </w:rPr>
        <w:t xml:space="preserve"> </w:t>
      </w:r>
      <w:r w:rsidRPr="00495CB1">
        <w:t>определенный</w:t>
      </w:r>
      <w:r w:rsidRPr="00495CB1">
        <w:rPr>
          <w:spacing w:val="-3"/>
        </w:rPr>
        <w:t xml:space="preserve"> </w:t>
      </w:r>
      <w:r w:rsidRPr="00495CB1">
        <w:t>объем</w:t>
      </w:r>
      <w:r w:rsidRPr="00495CB1">
        <w:rPr>
          <w:spacing w:val="-3"/>
        </w:rPr>
        <w:t xml:space="preserve"> </w:t>
      </w:r>
      <w:r w:rsidRPr="00495CB1">
        <w:t>информации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трубопроводу.</w:t>
      </w:r>
    </w:p>
    <w:p w:rsidR="009A3251" w:rsidRPr="00495CB1" w:rsidRDefault="009A3251">
      <w:pPr>
        <w:pStyle w:val="BodyText"/>
        <w:spacing w:before="162" w:line="360" w:lineRule="auto"/>
        <w:ind w:left="113" w:right="691"/>
      </w:pPr>
      <w:r w:rsidRPr="00495CB1">
        <w:t>По каждому трубопроводу указывается: диаметр, длина, шероховатость, СКМС</w:t>
      </w:r>
      <w:r w:rsidRPr="00495CB1">
        <w:rPr>
          <w:spacing w:val="1"/>
        </w:rPr>
        <w:t xml:space="preserve"> </w:t>
      </w:r>
      <w:r w:rsidRPr="00495CB1">
        <w:t>(Сумма коэффициентов местных сопротивлений), доля потерь, наличие регулятора</w:t>
      </w:r>
      <w:r w:rsidRPr="00495CB1">
        <w:rPr>
          <w:spacing w:val="-67"/>
        </w:rPr>
        <w:t xml:space="preserve"> </w:t>
      </w:r>
      <w:r w:rsidRPr="00495CB1">
        <w:t>расхода, адрес, принадлежность, ответственный, дата ввода, дата последнего</w:t>
      </w:r>
      <w:r w:rsidRPr="00495CB1">
        <w:rPr>
          <w:spacing w:val="1"/>
        </w:rPr>
        <w:t xml:space="preserve"> </w:t>
      </w:r>
      <w:r w:rsidRPr="00495CB1">
        <w:t>ремонта, режим</w:t>
      </w:r>
      <w:r w:rsidRPr="00495CB1">
        <w:rPr>
          <w:spacing w:val="-1"/>
        </w:rPr>
        <w:t xml:space="preserve"> </w:t>
      </w:r>
      <w:r w:rsidRPr="00495CB1">
        <w:t>работы,</w:t>
      </w:r>
      <w:r w:rsidRPr="00495CB1">
        <w:rPr>
          <w:spacing w:val="-1"/>
        </w:rPr>
        <w:t xml:space="preserve"> </w:t>
      </w:r>
      <w:r w:rsidRPr="00495CB1">
        <w:t>дренаж,</w:t>
      </w:r>
      <w:r w:rsidRPr="00495CB1">
        <w:rPr>
          <w:spacing w:val="-1"/>
        </w:rPr>
        <w:t xml:space="preserve"> </w:t>
      </w:r>
      <w:r w:rsidRPr="00495CB1">
        <w:t>период действия.</w:t>
      </w:r>
    </w:p>
    <w:p w:rsidR="009A3251" w:rsidRPr="00495CB1" w:rsidRDefault="009A3251">
      <w:pPr>
        <w:pStyle w:val="BodyText"/>
        <w:spacing w:line="360" w:lineRule="auto"/>
        <w:ind w:left="113" w:right="628" w:firstLine="708"/>
      </w:pPr>
      <w:r w:rsidRPr="00495CB1">
        <w:t>Вызов формы с информацией по авариям и ремонтам дает возможность вести</w:t>
      </w:r>
      <w:r w:rsidRPr="00495CB1">
        <w:rPr>
          <w:spacing w:val="-67"/>
        </w:rPr>
        <w:t xml:space="preserve"> </w:t>
      </w:r>
      <w:r w:rsidRPr="00495CB1">
        <w:t>всю</w:t>
      </w:r>
      <w:r w:rsidRPr="00495CB1">
        <w:rPr>
          <w:spacing w:val="-3"/>
        </w:rPr>
        <w:t xml:space="preserve"> </w:t>
      </w:r>
      <w:r w:rsidRPr="00495CB1">
        <w:t>статистику</w:t>
      </w:r>
      <w:r w:rsidRPr="00495CB1">
        <w:rPr>
          <w:spacing w:val="-2"/>
        </w:rPr>
        <w:t xml:space="preserve"> </w:t>
      </w:r>
      <w:r w:rsidRPr="00495CB1">
        <w:t>(дату,</w:t>
      </w:r>
      <w:r w:rsidRPr="00495CB1">
        <w:rPr>
          <w:spacing w:val="-3"/>
        </w:rPr>
        <w:t xml:space="preserve"> </w:t>
      </w:r>
      <w:r w:rsidRPr="00495CB1">
        <w:t>описание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т.д.)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3"/>
        </w:rPr>
        <w:t xml:space="preserve"> </w:t>
      </w:r>
      <w:r w:rsidRPr="00495CB1">
        <w:t>каждой</w:t>
      </w:r>
      <w:r w:rsidRPr="00495CB1">
        <w:rPr>
          <w:spacing w:val="-3"/>
        </w:rPr>
        <w:t xml:space="preserve"> </w:t>
      </w:r>
      <w:r w:rsidRPr="00495CB1">
        <w:t>аварии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3"/>
        </w:rPr>
        <w:t xml:space="preserve"> </w:t>
      </w:r>
      <w:r w:rsidRPr="00495CB1">
        <w:t>текущем</w:t>
      </w:r>
      <w:r w:rsidRPr="00495CB1">
        <w:rPr>
          <w:spacing w:val="-4"/>
        </w:rPr>
        <w:t xml:space="preserve"> </w:t>
      </w:r>
      <w:r w:rsidRPr="00495CB1">
        <w:t>трубопроводе.</w:t>
      </w:r>
    </w:p>
    <w:p w:rsidR="009A3251" w:rsidRPr="00495CB1" w:rsidRDefault="009A3251">
      <w:pPr>
        <w:spacing w:line="360" w:lineRule="auto"/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spacing w:before="7"/>
        <w:rPr>
          <w:sz w:val="16"/>
        </w:rPr>
      </w:pPr>
    </w:p>
    <w:p w:rsidR="009A3251" w:rsidRPr="00495CB1" w:rsidRDefault="009A3251">
      <w:pPr>
        <w:pStyle w:val="BodyText"/>
        <w:spacing w:before="88"/>
        <w:ind w:left="475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паспорта</w:t>
      </w:r>
      <w:r w:rsidRPr="00495CB1">
        <w:rPr>
          <w:spacing w:val="-2"/>
        </w:rPr>
        <w:t xml:space="preserve"> </w:t>
      </w:r>
      <w:r w:rsidRPr="00495CB1">
        <w:t>участка</w:t>
      </w:r>
      <w:r w:rsidRPr="00495CB1">
        <w:rPr>
          <w:spacing w:val="-4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6</w: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1E7DDF" w:rsidRDefault="009A3251">
      <w:pPr>
        <w:pStyle w:val="BodyText"/>
        <w:spacing w:before="250"/>
        <w:ind w:right="1152"/>
        <w:jc w:val="right"/>
        <w:rPr>
          <w:sz w:val="24"/>
        </w:rPr>
      </w:pPr>
      <w:r>
        <w:rPr>
          <w:noProof/>
          <w:lang w:eastAsia="ru-RU"/>
        </w:rPr>
        <w:pict>
          <v:shape id="image11.png" o:spid="_x0000_s1106" type="#_x0000_t75" style="position:absolute;left:0;text-align:left;margin-left:90.1pt;margin-top:-325.25pt;width:407.95pt;height:350.6pt;z-index:251611136;visibility:visible;mso-wrap-distance-left:0;mso-wrap-distance-right:0;mso-position-horizontal-relative:page">
            <v:imagedata r:id="rId56" o:title=""/>
            <w10:wrap anchorx="page"/>
          </v:shape>
        </w:pict>
      </w:r>
      <w:r w:rsidRPr="001E7DDF">
        <w:rPr>
          <w:sz w:val="24"/>
        </w:rPr>
        <w:t>Рис.</w:t>
      </w:r>
      <w:r w:rsidRPr="001E7DDF">
        <w:rPr>
          <w:spacing w:val="-2"/>
          <w:sz w:val="24"/>
        </w:rPr>
        <w:t xml:space="preserve"> </w:t>
      </w:r>
      <w:r w:rsidRPr="001E7DDF">
        <w:rPr>
          <w:sz w:val="24"/>
        </w:rPr>
        <w:t>6</w:t>
      </w:r>
    </w:p>
    <w:p w:rsidR="009A3251" w:rsidRPr="00777D24" w:rsidRDefault="009A3251">
      <w:pPr>
        <w:spacing w:before="163"/>
        <w:ind w:right="367"/>
        <w:jc w:val="center"/>
        <w:rPr>
          <w:b/>
          <w:sz w:val="28"/>
        </w:rPr>
      </w:pPr>
      <w:r w:rsidRPr="00777D24">
        <w:rPr>
          <w:b/>
          <w:sz w:val="28"/>
        </w:rPr>
        <w:t>Паспортизация</w:t>
      </w:r>
      <w:r w:rsidRPr="00777D24">
        <w:rPr>
          <w:b/>
          <w:spacing w:val="-4"/>
          <w:sz w:val="28"/>
        </w:rPr>
        <w:t xml:space="preserve"> </w:t>
      </w:r>
      <w:r w:rsidRPr="00777D24">
        <w:rPr>
          <w:b/>
          <w:sz w:val="28"/>
        </w:rPr>
        <w:t>источника</w:t>
      </w:r>
      <w:r w:rsidRPr="00777D24">
        <w:rPr>
          <w:b/>
          <w:spacing w:val="-2"/>
          <w:sz w:val="28"/>
        </w:rPr>
        <w:t xml:space="preserve"> </w:t>
      </w:r>
      <w:r w:rsidRPr="00777D24">
        <w:rPr>
          <w:b/>
          <w:sz w:val="28"/>
        </w:rPr>
        <w:t>тепловой</w:t>
      </w:r>
      <w:r w:rsidRPr="00777D24">
        <w:rPr>
          <w:b/>
          <w:spacing w:val="-2"/>
          <w:sz w:val="28"/>
        </w:rPr>
        <w:t xml:space="preserve"> </w:t>
      </w:r>
      <w:r w:rsidRPr="00777D24">
        <w:rPr>
          <w:b/>
          <w:sz w:val="28"/>
        </w:rPr>
        <w:t>сети</w:t>
      </w:r>
      <w:r w:rsidRPr="00777D24">
        <w:rPr>
          <w:b/>
          <w:spacing w:val="-2"/>
          <w:sz w:val="28"/>
        </w:rPr>
        <w:t xml:space="preserve"> </w:t>
      </w:r>
      <w:r w:rsidRPr="00777D24">
        <w:rPr>
          <w:b/>
          <w:sz w:val="28"/>
        </w:rPr>
        <w:t>тепловой</w:t>
      </w:r>
      <w:r w:rsidRPr="00777D24">
        <w:rPr>
          <w:b/>
          <w:spacing w:val="-2"/>
          <w:sz w:val="28"/>
        </w:rPr>
        <w:t xml:space="preserve"> </w:t>
      </w:r>
      <w:r w:rsidRPr="00777D24">
        <w:rPr>
          <w:b/>
          <w:sz w:val="28"/>
        </w:rPr>
        <w:t>энергии</w:t>
      </w:r>
    </w:p>
    <w:p w:rsidR="009A3251" w:rsidRPr="00495CB1" w:rsidRDefault="009A3251">
      <w:pPr>
        <w:spacing w:before="159" w:line="360" w:lineRule="auto"/>
        <w:ind w:left="113" w:right="482" w:firstLine="708"/>
        <w:jc w:val="both"/>
        <w:rPr>
          <w:sz w:val="28"/>
        </w:rPr>
      </w:pPr>
      <w:r w:rsidRPr="00495CB1">
        <w:rPr>
          <w:sz w:val="28"/>
        </w:rPr>
        <w:t xml:space="preserve">Паспорт состоит из 4-х закладок: </w:t>
      </w:r>
      <w:r w:rsidRPr="00495CB1">
        <w:rPr>
          <w:b/>
          <w:sz w:val="28"/>
        </w:rPr>
        <w:t>Параметры</w:t>
      </w:r>
      <w:r w:rsidRPr="00495CB1">
        <w:rPr>
          <w:sz w:val="28"/>
        </w:rPr>
        <w:t xml:space="preserve">, </w:t>
      </w:r>
      <w:r w:rsidRPr="00495CB1">
        <w:rPr>
          <w:b/>
          <w:sz w:val="28"/>
        </w:rPr>
        <w:t>Доп. Информация</w:t>
      </w:r>
      <w:r w:rsidRPr="00495CB1">
        <w:rPr>
          <w:sz w:val="28"/>
        </w:rPr>
        <w:t xml:space="preserve">, </w:t>
      </w:r>
      <w:r w:rsidRPr="00495CB1">
        <w:rPr>
          <w:b/>
          <w:sz w:val="28"/>
        </w:rPr>
        <w:t>Котлы 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хозяйство</w:t>
      </w:r>
      <w:r w:rsidRPr="00495CB1">
        <w:rPr>
          <w:sz w:val="28"/>
        </w:rPr>
        <w:t>. Последние три закладки предназначены для внесения дополнительной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информации.</w:t>
      </w:r>
    </w:p>
    <w:p w:rsidR="009A3251" w:rsidRPr="00495CB1" w:rsidRDefault="009A3251">
      <w:pPr>
        <w:pStyle w:val="BodyText"/>
        <w:spacing w:line="360" w:lineRule="auto"/>
        <w:ind w:left="113" w:right="481" w:firstLine="70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паспорте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следующая</w:t>
      </w:r>
      <w:r w:rsidRPr="00495CB1">
        <w:rPr>
          <w:spacing w:val="1"/>
        </w:rPr>
        <w:t xml:space="preserve"> </w:t>
      </w:r>
      <w:r w:rsidRPr="00495CB1">
        <w:t>информация:</w:t>
      </w:r>
      <w:r w:rsidRPr="00495CB1">
        <w:rPr>
          <w:spacing w:val="1"/>
        </w:rPr>
        <w:t xml:space="preserve"> </w:t>
      </w:r>
      <w:r w:rsidRPr="00495CB1">
        <w:t>наименование,</w:t>
      </w:r>
      <w:r w:rsidRPr="00495CB1">
        <w:rPr>
          <w:spacing w:val="1"/>
        </w:rPr>
        <w:t xml:space="preserve"> </w:t>
      </w:r>
      <w:r w:rsidRPr="00495CB1">
        <w:t>геодезическая</w:t>
      </w:r>
      <w:r w:rsidRPr="00495CB1">
        <w:rPr>
          <w:spacing w:val="1"/>
        </w:rPr>
        <w:t xml:space="preserve"> </w:t>
      </w:r>
      <w:r w:rsidRPr="00495CB1">
        <w:t>отметка,</w:t>
      </w:r>
      <w:r w:rsidRPr="00495CB1">
        <w:rPr>
          <w:spacing w:val="1"/>
        </w:rPr>
        <w:t xml:space="preserve"> </w:t>
      </w:r>
      <w:r w:rsidRPr="00495CB1">
        <w:t>адрес,</w:t>
      </w:r>
      <w:r w:rsidRPr="00495CB1">
        <w:rPr>
          <w:spacing w:val="1"/>
        </w:rPr>
        <w:t xml:space="preserve"> </w:t>
      </w:r>
      <w:r w:rsidRPr="00495CB1">
        <w:t>напор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подающей</w:t>
      </w:r>
      <w:r w:rsidRPr="00495CB1">
        <w:rPr>
          <w:spacing w:val="1"/>
        </w:rPr>
        <w:t xml:space="preserve"> </w:t>
      </w:r>
      <w:r w:rsidRPr="00495CB1">
        <w:t>линии,</w:t>
      </w:r>
      <w:r w:rsidRPr="00495CB1">
        <w:rPr>
          <w:spacing w:val="1"/>
        </w:rPr>
        <w:t xml:space="preserve"> </w:t>
      </w:r>
      <w:r w:rsidRPr="00495CB1">
        <w:t>напор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67"/>
        </w:rPr>
        <w:t xml:space="preserve"> </w:t>
      </w:r>
      <w:r w:rsidRPr="00495CB1">
        <w:t>обратной линии, потери тепловой энергии в подающем и обратном трубопроводе и</w:t>
      </w:r>
      <w:r w:rsidRPr="00495CB1">
        <w:rPr>
          <w:spacing w:val="1"/>
        </w:rPr>
        <w:t xml:space="preserve"> </w:t>
      </w:r>
      <w:r w:rsidRPr="00495CB1">
        <w:t>т.д.</w:t>
      </w:r>
    </w:p>
    <w:p w:rsidR="009A3251" w:rsidRPr="00495CB1" w:rsidRDefault="009A3251" w:rsidP="00FB132E">
      <w:pPr>
        <w:pStyle w:val="BodyText"/>
        <w:ind w:left="114" w:firstLine="595"/>
        <w:jc w:val="both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паспорта</w:t>
      </w:r>
      <w:r w:rsidRPr="00495CB1">
        <w:rPr>
          <w:spacing w:val="-2"/>
        </w:rPr>
        <w:t xml:space="preserve"> </w:t>
      </w:r>
      <w:r w:rsidRPr="00495CB1">
        <w:t>участка</w:t>
      </w:r>
      <w:r w:rsidRPr="00495CB1">
        <w:rPr>
          <w:spacing w:val="-4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7.</w:t>
      </w:r>
    </w:p>
    <w:p w:rsidR="009A3251" w:rsidRPr="00495CB1" w:rsidRDefault="009A3251">
      <w:pPr>
        <w:jc w:val="both"/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  <w:r>
        <w:rPr>
          <w:noProof/>
          <w:lang w:eastAsia="ru-RU"/>
        </w:rPr>
        <w:pict>
          <v:shape id="image12.png" o:spid="_x0000_s1107" type="#_x0000_t75" style="position:absolute;margin-left:80pt;margin-top:2.6pt;width:420pt;height:372pt;z-index:251612160;visibility:visible;mso-wrap-distance-left:0;mso-wrap-distance-right:0;mso-position-horizontal-relative:page">
            <v:imagedata r:id="rId57" o:title=""/>
            <w10:wrap anchorx="page"/>
          </v:shape>
        </w:pic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7"/>
        <w:rPr>
          <w:sz w:val="25"/>
        </w:rPr>
      </w:pPr>
    </w:p>
    <w:p w:rsidR="009A3251" w:rsidRPr="001E7DDF" w:rsidRDefault="009A3251">
      <w:pPr>
        <w:spacing w:before="90"/>
        <w:ind w:right="1106"/>
        <w:jc w:val="right"/>
        <w:rPr>
          <w:sz w:val="24"/>
        </w:rPr>
      </w:pPr>
      <w:r w:rsidRPr="001E7DDF">
        <w:rPr>
          <w:sz w:val="24"/>
        </w:rPr>
        <w:t>Рис.</w:t>
      </w:r>
      <w:r w:rsidRPr="001E7DDF">
        <w:rPr>
          <w:spacing w:val="-1"/>
          <w:sz w:val="24"/>
        </w:rPr>
        <w:t xml:space="preserve"> </w:t>
      </w:r>
      <w:r w:rsidRPr="001E7DDF">
        <w:rPr>
          <w:sz w:val="24"/>
        </w:rPr>
        <w:t>7</w:t>
      </w:r>
    </w:p>
    <w:p w:rsidR="009A3251" w:rsidRPr="00495CB1" w:rsidRDefault="009A3251">
      <w:pPr>
        <w:pStyle w:val="Heading2"/>
        <w:spacing w:before="183" w:line="360" w:lineRule="auto"/>
        <w:ind w:right="483"/>
      </w:pPr>
      <w:bookmarkStart w:id="83" w:name="_Toc162189765"/>
      <w:r w:rsidRPr="00495CB1">
        <w:t>Гидравлический расчет тепловых</w:t>
      </w:r>
      <w:r>
        <w:t xml:space="preserve"> сетей любой степени закольцованно</w:t>
      </w:r>
      <w:r w:rsidRPr="00495CB1">
        <w:t>сти, в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гидравлический</w:t>
      </w:r>
      <w:r w:rsidRPr="00495CB1">
        <w:rPr>
          <w:spacing w:val="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совместной</w:t>
      </w:r>
      <w:r w:rsidRPr="00495CB1">
        <w:rPr>
          <w:spacing w:val="1"/>
        </w:rPr>
        <w:t xml:space="preserve"> </w:t>
      </w:r>
      <w:r w:rsidRPr="00495CB1">
        <w:t>работе</w:t>
      </w:r>
      <w:r w:rsidRPr="00495CB1">
        <w:rPr>
          <w:spacing w:val="1"/>
        </w:rPr>
        <w:t xml:space="preserve"> </w:t>
      </w:r>
      <w:r w:rsidRPr="00495CB1">
        <w:t>нескольких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на единую</w:t>
      </w:r>
      <w:r w:rsidRPr="00495CB1">
        <w:rPr>
          <w:spacing w:val="-1"/>
        </w:rPr>
        <w:t xml:space="preserve"> </w:t>
      </w:r>
      <w:r w:rsidRPr="00495CB1">
        <w:t>тепловую</w:t>
      </w:r>
      <w:r w:rsidRPr="00495CB1">
        <w:rPr>
          <w:spacing w:val="-2"/>
        </w:rPr>
        <w:t xml:space="preserve"> </w:t>
      </w:r>
      <w:r w:rsidRPr="00495CB1">
        <w:t>сеть</w:t>
      </w:r>
      <w:bookmarkEnd w:id="83"/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Гидравлические</w:t>
      </w:r>
      <w:r w:rsidRPr="00495CB1">
        <w:rPr>
          <w:spacing w:val="1"/>
        </w:rPr>
        <w:t xml:space="preserve"> </w:t>
      </w:r>
      <w:r w:rsidRPr="00495CB1">
        <w:t>характеристики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устанавливают</w:t>
      </w:r>
      <w:r w:rsidRPr="00495CB1">
        <w:rPr>
          <w:spacing w:val="1"/>
        </w:rPr>
        <w:t xml:space="preserve"> </w:t>
      </w:r>
      <w:r w:rsidRPr="00495CB1">
        <w:t>взаимосвязь</w:t>
      </w:r>
      <w:r w:rsidRPr="00495CB1">
        <w:rPr>
          <w:spacing w:val="1"/>
        </w:rPr>
        <w:t xml:space="preserve"> </w:t>
      </w:r>
      <w:r w:rsidRPr="00495CB1">
        <w:t>между</w:t>
      </w:r>
      <w:r w:rsidRPr="00495CB1">
        <w:rPr>
          <w:spacing w:val="-3"/>
        </w:rPr>
        <w:t xml:space="preserve"> </w:t>
      </w:r>
      <w:r w:rsidRPr="00495CB1">
        <w:t>расходами</w:t>
      </w:r>
      <w:r w:rsidRPr="00495CB1">
        <w:rPr>
          <w:spacing w:val="68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давлениями</w:t>
      </w:r>
      <w:r w:rsidRPr="00495CB1">
        <w:rPr>
          <w:spacing w:val="-1"/>
        </w:rPr>
        <w:t xml:space="preserve"> </w:t>
      </w:r>
      <w:r w:rsidRPr="00495CB1">
        <w:t>(или</w:t>
      </w:r>
      <w:r w:rsidRPr="00495CB1">
        <w:rPr>
          <w:spacing w:val="-1"/>
        </w:rPr>
        <w:t xml:space="preserve"> </w:t>
      </w:r>
      <w:r w:rsidRPr="00495CB1">
        <w:t>напорами)</w:t>
      </w:r>
      <w:r w:rsidRPr="00495CB1">
        <w:rPr>
          <w:spacing w:val="-1"/>
        </w:rPr>
        <w:t xml:space="preserve"> </w:t>
      </w:r>
      <w:r w:rsidRPr="00495CB1">
        <w:t>воды</w:t>
      </w:r>
      <w:r w:rsidRPr="00495CB1">
        <w:rPr>
          <w:spacing w:val="-1"/>
        </w:rPr>
        <w:t xml:space="preserve"> </w:t>
      </w:r>
      <w:r w:rsidRPr="00495CB1">
        <w:t>во</w:t>
      </w:r>
      <w:r w:rsidRPr="00495CB1">
        <w:rPr>
          <w:spacing w:val="-1"/>
        </w:rPr>
        <w:t xml:space="preserve"> </w:t>
      </w:r>
      <w:r w:rsidRPr="00495CB1">
        <w:t>всех</w:t>
      </w:r>
      <w:r w:rsidRPr="00495CB1">
        <w:rPr>
          <w:spacing w:val="-1"/>
        </w:rPr>
        <w:t xml:space="preserve"> </w:t>
      </w:r>
      <w:r w:rsidRPr="00495CB1">
        <w:t>точках системы.</w:t>
      </w:r>
    </w:p>
    <w:p w:rsidR="009A3251" w:rsidRPr="00495CB1" w:rsidRDefault="009A3251">
      <w:pPr>
        <w:pStyle w:val="BodyText"/>
        <w:spacing w:line="360" w:lineRule="auto"/>
        <w:ind w:left="113" w:right="483" w:hanging="1"/>
        <w:jc w:val="both"/>
      </w:pPr>
      <w:r w:rsidRPr="00495CB1">
        <w:t>Падение</w:t>
      </w:r>
      <w:r w:rsidRPr="00495CB1">
        <w:rPr>
          <w:spacing w:val="1"/>
        </w:rPr>
        <w:t xml:space="preserve"> </w:t>
      </w:r>
      <w:r w:rsidRPr="00495CB1">
        <w:t>давления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потери</w:t>
      </w:r>
      <w:r w:rsidRPr="00495CB1">
        <w:rPr>
          <w:spacing w:val="1"/>
        </w:rPr>
        <w:t xml:space="preserve"> </w:t>
      </w:r>
      <w:r w:rsidRPr="00495CB1">
        <w:t>напора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располагаемый</w:t>
      </w:r>
      <w:r w:rsidRPr="00495CB1">
        <w:rPr>
          <w:spacing w:val="1"/>
        </w:rPr>
        <w:t xml:space="preserve"> </w:t>
      </w:r>
      <w:r w:rsidRPr="00495CB1">
        <w:t>перепад</w:t>
      </w:r>
      <w:r w:rsidRPr="00495CB1">
        <w:rPr>
          <w:spacing w:val="1"/>
        </w:rPr>
        <w:t xml:space="preserve"> </w:t>
      </w:r>
      <w:r w:rsidRPr="00495CB1">
        <w:t>давлений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располагаемый напор (разность напоров) на любом участке или в узлах сети связаны</w:t>
      </w:r>
      <w:r w:rsidRPr="00495CB1">
        <w:rPr>
          <w:spacing w:val="-67"/>
        </w:rPr>
        <w:t xml:space="preserve"> </w:t>
      </w:r>
      <w:r w:rsidRPr="00495CB1">
        <w:t>между собой</w:t>
      </w:r>
      <w:r w:rsidRPr="00495CB1">
        <w:rPr>
          <w:spacing w:val="-1"/>
        </w:rPr>
        <w:t xml:space="preserve"> </w:t>
      </w:r>
      <w:r w:rsidRPr="00495CB1">
        <w:t>следующим соотношением:</w:t>
      </w:r>
    </w:p>
    <w:p w:rsidR="009A3251" w:rsidRPr="00495CB1" w:rsidRDefault="009A3251">
      <w:pPr>
        <w:pStyle w:val="Heading1"/>
        <w:spacing w:line="465" w:lineRule="exact"/>
        <w:ind w:right="1145"/>
        <w:jc w:val="center"/>
        <w:rPr>
          <w:sz w:val="22"/>
        </w:rPr>
      </w:pPr>
      <w:bookmarkStart w:id="84" w:name="_Toc162189766"/>
      <w:r>
        <w:rPr>
          <w:noProof/>
          <w:lang w:eastAsia="ru-RU"/>
        </w:rPr>
        <w:pict>
          <v:line id="_x0000_s1108" style="position:absolute;left:0;text-align:left;z-index:-251691008;mso-position-horizontal-relative:page" from="297.3pt,19.7pt" to="315pt,19.7pt" strokeweight=".18203mm">
            <w10:wrap anchorx="page"/>
          </v:line>
        </w:pict>
      </w:r>
      <w:r w:rsidRPr="00495CB1">
        <w:rPr>
          <w:rFonts w:ascii="Symbol" w:hAnsi="Symbol"/>
          <w:position w:val="2"/>
        </w:rPr>
        <w:t></w:t>
      </w:r>
      <w:r w:rsidRPr="00495CB1">
        <w:rPr>
          <w:position w:val="2"/>
        </w:rPr>
        <w:t>h</w:t>
      </w:r>
      <w:r w:rsidRPr="00495CB1">
        <w:rPr>
          <w:spacing w:val="13"/>
          <w:position w:val="2"/>
        </w:rPr>
        <w:t xml:space="preserve"> </w:t>
      </w:r>
      <w:r w:rsidRPr="00495CB1">
        <w:rPr>
          <w:rFonts w:ascii="Symbol" w:hAnsi="Symbol"/>
          <w:position w:val="2"/>
        </w:rPr>
        <w:t></w:t>
      </w:r>
      <w:r w:rsidRPr="00495CB1">
        <w:rPr>
          <w:spacing w:val="25"/>
          <w:position w:val="2"/>
        </w:rPr>
        <w:t xml:space="preserve"> </w:t>
      </w:r>
      <w:r w:rsidRPr="00495CB1">
        <w:rPr>
          <w:rFonts w:ascii="Symbol" w:hAnsi="Symbol"/>
          <w:position w:val="20"/>
        </w:rPr>
        <w:t></w:t>
      </w:r>
      <w:r w:rsidRPr="00495CB1">
        <w:rPr>
          <w:position w:val="20"/>
        </w:rPr>
        <w:t>p</w:t>
      </w:r>
      <w:r w:rsidRPr="00495CB1">
        <w:rPr>
          <w:spacing w:val="-15"/>
          <w:position w:val="20"/>
        </w:rPr>
        <w:t xml:space="preserve"> </w:t>
      </w:r>
      <w:r w:rsidRPr="00495CB1">
        <w:rPr>
          <w:sz w:val="22"/>
        </w:rPr>
        <w:t>,</w:t>
      </w:r>
      <w:bookmarkEnd w:id="84"/>
    </w:p>
    <w:p w:rsidR="009A3251" w:rsidRPr="00495CB1" w:rsidRDefault="009A3251">
      <w:pPr>
        <w:spacing w:line="294" w:lineRule="exact"/>
        <w:ind w:right="593"/>
        <w:jc w:val="center"/>
        <w:rPr>
          <w:sz w:val="29"/>
        </w:rPr>
      </w:pPr>
      <w:r w:rsidRPr="00495CB1">
        <w:rPr>
          <w:rFonts w:ascii="Symbol" w:hAnsi="Symbol"/>
          <w:sz w:val="29"/>
        </w:rPr>
        <w:t></w:t>
      </w:r>
      <w:r w:rsidRPr="00495CB1">
        <w:rPr>
          <w:sz w:val="29"/>
        </w:rPr>
        <w:t>g</w:t>
      </w:r>
    </w:p>
    <w:p w:rsidR="009A3251" w:rsidRPr="00495CB1" w:rsidRDefault="009A3251">
      <w:pPr>
        <w:pStyle w:val="BodyText"/>
        <w:spacing w:before="193"/>
        <w:ind w:left="114"/>
      </w:pPr>
      <w:r w:rsidRPr="00495CB1">
        <w:t>где</w:t>
      </w:r>
      <w:r w:rsidRPr="00495CB1">
        <w:rPr>
          <w:spacing w:val="26"/>
        </w:rPr>
        <w:t xml:space="preserve"> </w:t>
      </w:r>
      <w:r w:rsidRPr="00495CB1">
        <w:rPr>
          <w:rFonts w:ascii="Symbol" w:hAnsi="Symbol"/>
          <w:sz w:val="30"/>
        </w:rPr>
        <w:t></w:t>
      </w:r>
      <w:r w:rsidRPr="00495CB1">
        <w:rPr>
          <w:sz w:val="30"/>
        </w:rPr>
        <w:t>h</w:t>
      </w:r>
      <w:r w:rsidRPr="00495CB1">
        <w:rPr>
          <w:spacing w:val="8"/>
          <w:sz w:val="30"/>
        </w:rPr>
        <w:t xml:space="preserve"> </w:t>
      </w:r>
      <w:r w:rsidRPr="00495CB1">
        <w:t>-</w:t>
      </w:r>
      <w:r w:rsidRPr="00495CB1">
        <w:rPr>
          <w:spacing w:val="-5"/>
        </w:rPr>
        <w:t xml:space="preserve"> </w:t>
      </w:r>
      <w:r w:rsidRPr="00495CB1">
        <w:t>потери</w:t>
      </w:r>
      <w:r w:rsidRPr="00495CB1">
        <w:rPr>
          <w:spacing w:val="-4"/>
        </w:rPr>
        <w:t xml:space="preserve"> </w:t>
      </w:r>
      <w:r w:rsidRPr="00495CB1">
        <w:t>напора</w:t>
      </w:r>
      <w:r w:rsidRPr="00495CB1">
        <w:rPr>
          <w:spacing w:val="-6"/>
        </w:rPr>
        <w:t xml:space="preserve"> </w:t>
      </w:r>
      <w:r w:rsidRPr="00495CB1">
        <w:t>или</w:t>
      </w:r>
      <w:r w:rsidRPr="00495CB1">
        <w:rPr>
          <w:spacing w:val="-4"/>
        </w:rPr>
        <w:t xml:space="preserve"> </w:t>
      </w:r>
      <w:r w:rsidRPr="00495CB1">
        <w:t>располагаемый</w:t>
      </w:r>
      <w:r w:rsidRPr="00495CB1">
        <w:rPr>
          <w:spacing w:val="-4"/>
        </w:rPr>
        <w:t xml:space="preserve"> </w:t>
      </w:r>
      <w:r w:rsidRPr="00495CB1">
        <w:t>напор,</w:t>
      </w:r>
      <w:r w:rsidRPr="00495CB1">
        <w:rPr>
          <w:spacing w:val="-6"/>
        </w:rPr>
        <w:t xml:space="preserve"> </w:t>
      </w:r>
      <w:r w:rsidRPr="00495CB1">
        <w:t>м;</w:t>
      </w:r>
    </w:p>
    <w:p w:rsidR="009A3251" w:rsidRPr="00495CB1" w:rsidRDefault="009A3251">
      <w:pPr>
        <w:pStyle w:val="BodyText"/>
        <w:spacing w:before="152"/>
        <w:ind w:left="155"/>
      </w:pPr>
      <w:r w:rsidRPr="00495CB1">
        <w:rPr>
          <w:rFonts w:ascii="Symbol" w:hAnsi="Symbol"/>
          <w:spacing w:val="10"/>
          <w:sz w:val="27"/>
        </w:rPr>
        <w:t></w:t>
      </w:r>
      <w:r w:rsidRPr="00495CB1">
        <w:rPr>
          <w:spacing w:val="10"/>
          <w:sz w:val="27"/>
        </w:rPr>
        <w:t>p</w:t>
      </w:r>
      <w:r w:rsidRPr="00495CB1">
        <w:rPr>
          <w:spacing w:val="2"/>
          <w:sz w:val="27"/>
        </w:rPr>
        <w:t xml:space="preserve"> </w:t>
      </w:r>
      <w:r w:rsidRPr="00495CB1">
        <w:t>-</w:t>
      </w:r>
      <w:r w:rsidRPr="00495CB1">
        <w:rPr>
          <w:spacing w:val="-2"/>
        </w:rPr>
        <w:t xml:space="preserve"> </w:t>
      </w:r>
      <w:r w:rsidRPr="00495CB1">
        <w:t>падение</w:t>
      </w:r>
      <w:r w:rsidRPr="00495CB1">
        <w:rPr>
          <w:spacing w:val="-2"/>
        </w:rPr>
        <w:t xml:space="preserve"> </w:t>
      </w:r>
      <w:r w:rsidRPr="00495CB1">
        <w:t>давления</w:t>
      </w:r>
      <w:r w:rsidRPr="00495CB1">
        <w:rPr>
          <w:spacing w:val="-2"/>
        </w:rPr>
        <w:t xml:space="preserve"> </w:t>
      </w:r>
      <w:r w:rsidRPr="00495CB1">
        <w:t>или</w:t>
      </w:r>
      <w:r w:rsidRPr="00495CB1">
        <w:rPr>
          <w:spacing w:val="-2"/>
        </w:rPr>
        <w:t xml:space="preserve"> </w:t>
      </w:r>
      <w:r w:rsidRPr="00495CB1">
        <w:t>располагаемый</w:t>
      </w:r>
      <w:r w:rsidRPr="00495CB1">
        <w:rPr>
          <w:spacing w:val="-2"/>
        </w:rPr>
        <w:t xml:space="preserve"> </w:t>
      </w:r>
      <w:r w:rsidRPr="00495CB1">
        <w:t>перепад</w:t>
      </w:r>
      <w:r w:rsidRPr="00495CB1">
        <w:rPr>
          <w:spacing w:val="-3"/>
        </w:rPr>
        <w:t xml:space="preserve"> </w:t>
      </w:r>
      <w:r w:rsidRPr="00495CB1">
        <w:t>давлений,</w:t>
      </w:r>
      <w:r w:rsidRPr="00495CB1">
        <w:rPr>
          <w:spacing w:val="-2"/>
        </w:rPr>
        <w:t xml:space="preserve"> </w:t>
      </w:r>
      <w:r w:rsidRPr="00495CB1">
        <w:t>Па;</w:t>
      </w:r>
    </w:p>
    <w:p w:rsidR="009A3251" w:rsidRPr="00495CB1" w:rsidRDefault="009A3251">
      <w:pPr>
        <w:pStyle w:val="BodyText"/>
        <w:spacing w:before="188"/>
        <w:ind w:left="142"/>
      </w:pPr>
      <w:r w:rsidRPr="00495CB1">
        <w:rPr>
          <w:rFonts w:ascii="Symbol" w:hAnsi="Symbol"/>
          <w:sz w:val="27"/>
        </w:rPr>
        <w:t></w:t>
      </w:r>
      <w:r w:rsidRPr="00495CB1">
        <w:rPr>
          <w:spacing w:val="-5"/>
          <w:sz w:val="27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плотность</w:t>
      </w:r>
      <w:r w:rsidRPr="00495CB1">
        <w:rPr>
          <w:spacing w:val="-1"/>
        </w:rPr>
        <w:t xml:space="preserve"> </w:t>
      </w:r>
      <w:r w:rsidRPr="00495CB1">
        <w:t>теплоносителя</w:t>
      </w:r>
      <w:r w:rsidRPr="00495CB1">
        <w:rPr>
          <w:spacing w:val="-1"/>
        </w:rPr>
        <w:t xml:space="preserve"> </w:t>
      </w:r>
      <w:r w:rsidRPr="00495CB1">
        <w:t>(сетевой</w:t>
      </w:r>
      <w:r w:rsidRPr="00495CB1">
        <w:rPr>
          <w:spacing w:val="-2"/>
        </w:rPr>
        <w:t xml:space="preserve"> </w:t>
      </w:r>
      <w:r w:rsidRPr="00495CB1">
        <w:t>воды),</w:t>
      </w:r>
      <w:r w:rsidRPr="00495CB1">
        <w:rPr>
          <w:spacing w:val="-1"/>
        </w:rPr>
        <w:t xml:space="preserve"> </w:t>
      </w:r>
      <w:r w:rsidRPr="00495CB1">
        <w:t>кг/м</w:t>
      </w:r>
      <w:r w:rsidRPr="00495CB1">
        <w:rPr>
          <w:vertAlign w:val="superscript"/>
        </w:rPr>
        <w:t>3</w:t>
      </w:r>
      <w:r w:rsidRPr="00495CB1">
        <w:t>;</w:t>
      </w:r>
    </w:p>
    <w:p w:rsidR="009A3251" w:rsidRPr="00495CB1" w:rsidRDefault="009A3251">
      <w:pPr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9"/>
        <w:rPr>
          <w:sz w:val="14"/>
        </w:rPr>
      </w:pPr>
    </w:p>
    <w:p w:rsidR="009A3251" w:rsidRPr="00495CB1" w:rsidRDefault="009A3251">
      <w:pPr>
        <w:pStyle w:val="BodyText"/>
        <w:spacing w:before="84"/>
        <w:ind w:left="158"/>
      </w:pPr>
      <w:r w:rsidRPr="00495CB1">
        <w:rPr>
          <w:spacing w:val="-1"/>
          <w:position w:val="1"/>
          <w:sz w:val="30"/>
        </w:rPr>
        <w:t>g</w:t>
      </w:r>
      <w:r w:rsidRPr="00495CB1">
        <w:rPr>
          <w:spacing w:val="-24"/>
          <w:position w:val="1"/>
          <w:sz w:val="30"/>
        </w:rPr>
        <w:t xml:space="preserve"> </w:t>
      </w:r>
      <w:r w:rsidRPr="00495CB1">
        <w:rPr>
          <w:spacing w:val="-1"/>
        </w:rPr>
        <w:t>-</w:t>
      </w:r>
      <w:r w:rsidRPr="00495CB1">
        <w:t xml:space="preserve"> </w:t>
      </w:r>
      <w:r w:rsidRPr="00495CB1">
        <w:rPr>
          <w:spacing w:val="-1"/>
        </w:rPr>
        <w:t>ускорение</w:t>
      </w:r>
      <w:r w:rsidRPr="00495CB1">
        <w:t xml:space="preserve"> свободного</w:t>
      </w:r>
      <w:r w:rsidRPr="00495CB1">
        <w:rPr>
          <w:spacing w:val="-1"/>
        </w:rPr>
        <w:t xml:space="preserve"> </w:t>
      </w:r>
      <w:r w:rsidRPr="00495CB1">
        <w:t>падения,</w:t>
      </w:r>
      <w:r w:rsidRPr="00495CB1">
        <w:rPr>
          <w:spacing w:val="-1"/>
        </w:rPr>
        <w:t xml:space="preserve"> </w:t>
      </w:r>
      <w:r w:rsidRPr="00495CB1">
        <w:t>м/c</w:t>
      </w:r>
      <w:r w:rsidRPr="00495CB1">
        <w:rPr>
          <w:vertAlign w:val="superscript"/>
        </w:rPr>
        <w:t>2</w:t>
      </w:r>
      <w:r w:rsidRPr="00495CB1">
        <w:t>.</w:t>
      </w:r>
    </w:p>
    <w:p w:rsidR="009A3251" w:rsidRPr="00495CB1" w:rsidRDefault="009A3251">
      <w:pPr>
        <w:pStyle w:val="BodyText"/>
        <w:tabs>
          <w:tab w:val="left" w:pos="5595"/>
          <w:tab w:val="left" w:pos="6454"/>
          <w:tab w:val="left" w:pos="8345"/>
        </w:tabs>
        <w:spacing w:before="197" w:line="360" w:lineRule="auto"/>
        <w:ind w:left="114" w:right="483" w:hanging="1"/>
      </w:pPr>
      <w:r w:rsidRPr="00495CB1">
        <w:t>Падение</w:t>
      </w:r>
      <w:r w:rsidRPr="00495CB1">
        <w:rPr>
          <w:spacing w:val="65"/>
        </w:rPr>
        <w:t xml:space="preserve"> </w:t>
      </w:r>
      <w:r w:rsidRPr="00495CB1">
        <w:t>давления</w:t>
      </w:r>
      <w:r w:rsidRPr="00495CB1">
        <w:rPr>
          <w:spacing w:val="65"/>
        </w:rPr>
        <w:t xml:space="preserve"> </w:t>
      </w:r>
      <w:r w:rsidRPr="00495CB1">
        <w:t>в</w:t>
      </w:r>
      <w:r w:rsidRPr="00495CB1">
        <w:rPr>
          <w:spacing w:val="66"/>
        </w:rPr>
        <w:t xml:space="preserve"> </w:t>
      </w:r>
      <w:r w:rsidRPr="00495CB1">
        <w:t>трубопроводе</w:t>
      </w:r>
      <w:r w:rsidRPr="00495CB1">
        <w:rPr>
          <w:spacing w:val="64"/>
        </w:rPr>
        <w:t xml:space="preserve"> </w:t>
      </w:r>
      <w:r w:rsidRPr="00495CB1">
        <w:t>может</w:t>
      </w:r>
      <w:r w:rsidRPr="00495CB1">
        <w:tab/>
        <w:t>быть</w:t>
      </w:r>
      <w:r w:rsidRPr="00495CB1">
        <w:tab/>
        <w:t>представлено</w:t>
      </w:r>
      <w:r w:rsidRPr="00495CB1">
        <w:tab/>
        <w:t>как</w:t>
      </w:r>
      <w:r w:rsidRPr="00495CB1">
        <w:rPr>
          <w:spacing w:val="1"/>
        </w:rPr>
        <w:t xml:space="preserve"> </w:t>
      </w:r>
      <w:r w:rsidRPr="00495CB1">
        <w:t>сумма</w:t>
      </w:r>
      <w:r w:rsidRPr="00495CB1">
        <w:rPr>
          <w:spacing w:val="1"/>
        </w:rPr>
        <w:t xml:space="preserve"> </w:t>
      </w:r>
      <w:r w:rsidRPr="00495CB1">
        <w:t>двух</w:t>
      </w:r>
      <w:r w:rsidRPr="00495CB1">
        <w:rPr>
          <w:spacing w:val="-67"/>
        </w:rPr>
        <w:t xml:space="preserve"> </w:t>
      </w:r>
      <w:r w:rsidRPr="00495CB1">
        <w:t>слагаемых:</w:t>
      </w:r>
      <w:r w:rsidRPr="00495CB1">
        <w:rPr>
          <w:spacing w:val="-2"/>
        </w:rPr>
        <w:t xml:space="preserve"> </w:t>
      </w:r>
      <w:r w:rsidRPr="00495CB1">
        <w:t>линейного падения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падения</w:t>
      </w:r>
      <w:r w:rsidRPr="00495CB1">
        <w:rPr>
          <w:spacing w:val="-2"/>
        </w:rPr>
        <w:t xml:space="preserve"> </w:t>
      </w:r>
      <w:r w:rsidRPr="00495CB1">
        <w:t>в местных</w:t>
      </w:r>
      <w:r w:rsidRPr="00495CB1">
        <w:rPr>
          <w:spacing w:val="-2"/>
        </w:rPr>
        <w:t xml:space="preserve"> </w:t>
      </w:r>
      <w:r w:rsidRPr="00495CB1">
        <w:t>сопротивлениях:</w:t>
      </w:r>
    </w:p>
    <w:p w:rsidR="009A3251" w:rsidRPr="00495CB1" w:rsidRDefault="009A3251">
      <w:pPr>
        <w:spacing w:before="1"/>
        <w:ind w:left="259"/>
        <w:rPr>
          <w:sz w:val="28"/>
        </w:rPr>
      </w:pP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21"/>
          <w:sz w:val="26"/>
        </w:rPr>
        <w:t xml:space="preserve"> </w:t>
      </w:r>
      <w:r w:rsidRPr="00495CB1">
        <w:rPr>
          <w:rFonts w:ascii="Symbol" w:hAnsi="Symbol"/>
          <w:sz w:val="26"/>
        </w:rPr>
        <w:t></w:t>
      </w:r>
      <w:r w:rsidRPr="00495CB1">
        <w:rPr>
          <w:spacing w:val="24"/>
          <w:sz w:val="26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27"/>
          <w:sz w:val="26"/>
        </w:rPr>
        <w:t xml:space="preserve"> </w:t>
      </w:r>
      <w:r w:rsidRPr="00495CB1">
        <w:rPr>
          <w:position w:val="-5"/>
          <w:sz w:val="16"/>
        </w:rPr>
        <w:t>Л</w:t>
      </w:r>
      <w:r w:rsidRPr="00495CB1">
        <w:rPr>
          <w:spacing w:val="23"/>
          <w:position w:val="-5"/>
          <w:sz w:val="16"/>
        </w:rPr>
        <w:t xml:space="preserve"> </w:t>
      </w:r>
      <w:r w:rsidRPr="00495CB1">
        <w:rPr>
          <w:rFonts w:ascii="Symbol" w:hAnsi="Symbol"/>
          <w:sz w:val="26"/>
        </w:rPr>
        <w:t></w:t>
      </w:r>
      <w:r w:rsidRPr="00495CB1">
        <w:rPr>
          <w:spacing w:val="7"/>
          <w:sz w:val="26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35"/>
          <w:sz w:val="26"/>
        </w:rPr>
        <w:t xml:space="preserve"> </w:t>
      </w:r>
      <w:r w:rsidRPr="00495CB1">
        <w:rPr>
          <w:position w:val="-5"/>
          <w:sz w:val="16"/>
        </w:rPr>
        <w:t>М</w:t>
      </w:r>
      <w:r w:rsidRPr="00495CB1">
        <w:rPr>
          <w:spacing w:val="19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</w:p>
    <w:p w:rsidR="009A3251" w:rsidRPr="00495CB1" w:rsidRDefault="009A3251">
      <w:pPr>
        <w:pStyle w:val="BodyText"/>
        <w:spacing w:before="177"/>
        <w:ind w:left="114"/>
      </w:pPr>
      <w:r w:rsidRPr="00495CB1">
        <w:rPr>
          <w:position w:val="1"/>
        </w:rPr>
        <w:t>где</w:t>
      </w:r>
      <w:r w:rsidRPr="00495CB1">
        <w:rPr>
          <w:spacing w:val="39"/>
          <w:position w:val="1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24"/>
          <w:sz w:val="26"/>
        </w:rPr>
        <w:t xml:space="preserve"> </w:t>
      </w:r>
      <w:r w:rsidRPr="00495CB1">
        <w:rPr>
          <w:position w:val="-5"/>
          <w:sz w:val="16"/>
        </w:rPr>
        <w:t>Л</w:t>
      </w:r>
      <w:r w:rsidRPr="00495CB1">
        <w:rPr>
          <w:spacing w:val="9"/>
          <w:position w:val="-5"/>
          <w:sz w:val="16"/>
        </w:rPr>
        <w:t xml:space="preserve"> </w:t>
      </w:r>
      <w:r w:rsidRPr="00495CB1">
        <w:rPr>
          <w:position w:val="1"/>
        </w:rPr>
        <w:t>-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1"/>
        </w:rPr>
        <w:t>линейное падение давления, Па;</w:t>
      </w:r>
    </w:p>
    <w:p w:rsidR="009A3251" w:rsidRPr="00495CB1" w:rsidRDefault="009A3251">
      <w:pPr>
        <w:pStyle w:val="BodyText"/>
        <w:spacing w:before="170" w:line="372" w:lineRule="auto"/>
        <w:ind w:left="113" w:right="3726" w:firstLine="38"/>
      </w:pP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23"/>
          <w:sz w:val="26"/>
        </w:rPr>
        <w:t xml:space="preserve"> </w:t>
      </w:r>
      <w:r w:rsidRPr="00495CB1">
        <w:rPr>
          <w:position w:val="-5"/>
          <w:sz w:val="16"/>
        </w:rPr>
        <w:t>М</w:t>
      </w:r>
      <w:r w:rsidRPr="00495CB1">
        <w:rPr>
          <w:spacing w:val="48"/>
          <w:position w:val="-5"/>
          <w:sz w:val="16"/>
        </w:rPr>
        <w:t xml:space="preserve"> </w:t>
      </w:r>
      <w:r w:rsidRPr="00495CB1">
        <w:rPr>
          <w:position w:val="1"/>
        </w:rPr>
        <w:t>-</w:t>
      </w:r>
      <w:r w:rsidRPr="00495CB1">
        <w:rPr>
          <w:spacing w:val="10"/>
          <w:position w:val="1"/>
        </w:rPr>
        <w:t xml:space="preserve"> </w:t>
      </w:r>
      <w:r w:rsidRPr="00495CB1">
        <w:rPr>
          <w:position w:val="1"/>
        </w:rPr>
        <w:t>падение</w:t>
      </w:r>
      <w:r w:rsidRPr="00495CB1">
        <w:rPr>
          <w:spacing w:val="10"/>
          <w:position w:val="1"/>
        </w:rPr>
        <w:t xml:space="preserve"> </w:t>
      </w:r>
      <w:r w:rsidRPr="00495CB1">
        <w:rPr>
          <w:position w:val="1"/>
        </w:rPr>
        <w:t>давления</w:t>
      </w:r>
      <w:r w:rsidRPr="00495CB1">
        <w:rPr>
          <w:spacing w:val="11"/>
          <w:position w:val="1"/>
        </w:rPr>
        <w:t xml:space="preserve"> </w:t>
      </w:r>
      <w:r w:rsidRPr="00495CB1">
        <w:rPr>
          <w:position w:val="1"/>
        </w:rPr>
        <w:t>в</w:t>
      </w:r>
      <w:r w:rsidRPr="00495CB1">
        <w:rPr>
          <w:spacing w:val="8"/>
          <w:position w:val="1"/>
        </w:rPr>
        <w:t xml:space="preserve"> </w:t>
      </w:r>
      <w:r w:rsidRPr="00495CB1">
        <w:rPr>
          <w:position w:val="1"/>
        </w:rPr>
        <w:t>местных</w:t>
      </w:r>
      <w:r w:rsidRPr="00495CB1">
        <w:rPr>
          <w:spacing w:val="9"/>
          <w:position w:val="1"/>
        </w:rPr>
        <w:t xml:space="preserve"> </w:t>
      </w:r>
      <w:r w:rsidRPr="00495CB1">
        <w:rPr>
          <w:position w:val="1"/>
        </w:rPr>
        <w:t>сопротивлениях,</w:t>
      </w:r>
      <w:r w:rsidRPr="00495CB1">
        <w:rPr>
          <w:spacing w:val="11"/>
          <w:position w:val="1"/>
        </w:rPr>
        <w:t xml:space="preserve"> </w:t>
      </w:r>
      <w:r w:rsidRPr="00495CB1">
        <w:rPr>
          <w:position w:val="1"/>
        </w:rPr>
        <w:t>Па.</w:t>
      </w:r>
      <w:r w:rsidRPr="00495CB1">
        <w:rPr>
          <w:spacing w:val="1"/>
          <w:position w:val="1"/>
        </w:rPr>
        <w:t xml:space="preserve"> </w:t>
      </w:r>
      <w:r w:rsidRPr="00495CB1">
        <w:t>В</w:t>
      </w:r>
      <w:r w:rsidRPr="00495CB1">
        <w:rPr>
          <w:spacing w:val="-4"/>
        </w:rPr>
        <w:t xml:space="preserve"> </w:t>
      </w:r>
      <w:r w:rsidRPr="00495CB1">
        <w:t>трубопроводах,</w:t>
      </w:r>
      <w:r w:rsidRPr="00495CB1">
        <w:rPr>
          <w:spacing w:val="-4"/>
        </w:rPr>
        <w:t xml:space="preserve"> </w:t>
      </w:r>
      <w:r w:rsidRPr="00495CB1">
        <w:t>транспортирующих</w:t>
      </w:r>
      <w:r w:rsidRPr="00495CB1">
        <w:rPr>
          <w:spacing w:val="-3"/>
        </w:rPr>
        <w:t xml:space="preserve"> </w:t>
      </w:r>
      <w:r w:rsidRPr="00495CB1">
        <w:t>жидкости</w:t>
      </w:r>
      <w:r w:rsidRPr="00495CB1">
        <w:rPr>
          <w:spacing w:val="-3"/>
        </w:rPr>
        <w:t xml:space="preserve"> </w:t>
      </w:r>
      <w:r w:rsidRPr="00495CB1">
        <w:t>или</w:t>
      </w:r>
      <w:r w:rsidRPr="00495CB1">
        <w:rPr>
          <w:spacing w:val="-3"/>
        </w:rPr>
        <w:t xml:space="preserve"> </w:t>
      </w:r>
      <w:r w:rsidRPr="00495CB1">
        <w:t>газы,</w:t>
      </w:r>
    </w:p>
    <w:p w:rsidR="009A3251" w:rsidRPr="00495CB1" w:rsidRDefault="009A3251">
      <w:pPr>
        <w:spacing w:line="355" w:lineRule="exact"/>
        <w:ind w:left="259"/>
        <w:rPr>
          <w:sz w:val="28"/>
        </w:rPr>
      </w:pP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p</w:t>
      </w:r>
      <w:r w:rsidRPr="00495CB1">
        <w:rPr>
          <w:spacing w:val="-30"/>
          <w:sz w:val="26"/>
        </w:rPr>
        <w:t xml:space="preserve"> </w:t>
      </w:r>
      <w:r w:rsidRPr="00495CB1">
        <w:rPr>
          <w:position w:val="-5"/>
          <w:sz w:val="16"/>
        </w:rPr>
        <w:t>Л</w:t>
      </w:r>
      <w:r w:rsidRPr="00495CB1">
        <w:rPr>
          <w:spacing w:val="38"/>
          <w:position w:val="-5"/>
          <w:sz w:val="16"/>
        </w:rPr>
        <w:t xml:space="preserve"> </w:t>
      </w:r>
      <w:r w:rsidRPr="00495CB1">
        <w:rPr>
          <w:rFonts w:ascii="Symbol" w:hAnsi="Symbol"/>
          <w:sz w:val="26"/>
        </w:rPr>
        <w:t></w:t>
      </w:r>
      <w:r w:rsidRPr="00495CB1">
        <w:rPr>
          <w:spacing w:val="21"/>
          <w:sz w:val="26"/>
        </w:rPr>
        <w:t xml:space="preserve"> </w:t>
      </w:r>
      <w:r w:rsidRPr="00495CB1">
        <w:rPr>
          <w:sz w:val="26"/>
        </w:rPr>
        <w:t>R</w:t>
      </w:r>
      <w:r w:rsidRPr="00495CB1">
        <w:rPr>
          <w:spacing w:val="-7"/>
          <w:sz w:val="26"/>
        </w:rPr>
        <w:t xml:space="preserve"> </w:t>
      </w:r>
      <w:r w:rsidRPr="00495CB1">
        <w:rPr>
          <w:position w:val="-5"/>
          <w:sz w:val="16"/>
        </w:rPr>
        <w:t>Л</w:t>
      </w:r>
      <w:r w:rsidRPr="00495CB1">
        <w:rPr>
          <w:spacing w:val="-5"/>
          <w:position w:val="-5"/>
          <w:sz w:val="16"/>
        </w:rPr>
        <w:t xml:space="preserve"> </w:t>
      </w:r>
      <w:r w:rsidRPr="00495CB1">
        <w:rPr>
          <w:sz w:val="26"/>
        </w:rPr>
        <w:t>L</w:t>
      </w:r>
      <w:r w:rsidRPr="00495CB1">
        <w:rPr>
          <w:spacing w:val="-7"/>
          <w:sz w:val="26"/>
        </w:rPr>
        <w:t xml:space="preserve"> </w:t>
      </w:r>
      <w:r w:rsidRPr="00495CB1">
        <w:rPr>
          <w:position w:val="1"/>
          <w:sz w:val="28"/>
        </w:rPr>
        <w:t>,</w:t>
      </w:r>
    </w:p>
    <w:p w:rsidR="009A3251" w:rsidRPr="00495CB1" w:rsidRDefault="009A3251">
      <w:pPr>
        <w:pStyle w:val="BodyText"/>
        <w:spacing w:before="176" w:line="372" w:lineRule="auto"/>
        <w:ind w:left="114" w:hanging="1"/>
      </w:pPr>
      <w:r w:rsidRPr="00495CB1">
        <w:rPr>
          <w:position w:val="1"/>
        </w:rPr>
        <w:t>причем</w:t>
      </w:r>
      <w:r w:rsidRPr="00495CB1">
        <w:rPr>
          <w:spacing w:val="32"/>
          <w:position w:val="1"/>
        </w:rPr>
        <w:t xml:space="preserve"> </w:t>
      </w:r>
      <w:r w:rsidRPr="00495CB1">
        <w:rPr>
          <w:spacing w:val="10"/>
          <w:sz w:val="26"/>
        </w:rPr>
        <w:t>R</w:t>
      </w:r>
      <w:r w:rsidRPr="00495CB1">
        <w:rPr>
          <w:spacing w:val="10"/>
          <w:position w:val="-5"/>
          <w:sz w:val="16"/>
        </w:rPr>
        <w:t>Л</w:t>
      </w:r>
      <w:r w:rsidRPr="00495CB1">
        <w:rPr>
          <w:spacing w:val="10"/>
          <w:position w:val="1"/>
        </w:rPr>
        <w:t>-</w:t>
      </w:r>
      <w:r w:rsidRPr="00495CB1">
        <w:rPr>
          <w:spacing w:val="6"/>
          <w:position w:val="1"/>
        </w:rPr>
        <w:t xml:space="preserve"> </w:t>
      </w:r>
      <w:r w:rsidRPr="00495CB1">
        <w:rPr>
          <w:position w:val="1"/>
        </w:rPr>
        <w:t>удельное</w:t>
      </w:r>
      <w:r w:rsidRPr="00495CB1">
        <w:rPr>
          <w:spacing w:val="7"/>
          <w:position w:val="1"/>
        </w:rPr>
        <w:t xml:space="preserve"> </w:t>
      </w:r>
      <w:r w:rsidRPr="00495CB1">
        <w:rPr>
          <w:position w:val="1"/>
        </w:rPr>
        <w:t>падение</w:t>
      </w:r>
      <w:r w:rsidRPr="00495CB1">
        <w:rPr>
          <w:spacing w:val="6"/>
          <w:position w:val="1"/>
        </w:rPr>
        <w:t xml:space="preserve"> </w:t>
      </w:r>
      <w:r w:rsidRPr="00495CB1">
        <w:rPr>
          <w:position w:val="1"/>
        </w:rPr>
        <w:t>давления,</w:t>
      </w:r>
      <w:r w:rsidRPr="00495CB1">
        <w:rPr>
          <w:spacing w:val="6"/>
          <w:position w:val="1"/>
        </w:rPr>
        <w:t xml:space="preserve"> </w:t>
      </w:r>
      <w:r w:rsidRPr="00495CB1">
        <w:rPr>
          <w:position w:val="1"/>
        </w:rPr>
        <w:t>отнесенное</w:t>
      </w:r>
      <w:r w:rsidRPr="00495CB1">
        <w:rPr>
          <w:spacing w:val="6"/>
          <w:position w:val="1"/>
        </w:rPr>
        <w:t xml:space="preserve"> </w:t>
      </w:r>
      <w:r w:rsidRPr="00495CB1">
        <w:rPr>
          <w:position w:val="1"/>
        </w:rPr>
        <w:t>к</w:t>
      </w:r>
      <w:r w:rsidRPr="00495CB1">
        <w:rPr>
          <w:spacing w:val="7"/>
          <w:position w:val="1"/>
        </w:rPr>
        <w:t xml:space="preserve"> </w:t>
      </w:r>
      <w:r w:rsidRPr="00495CB1">
        <w:rPr>
          <w:position w:val="1"/>
        </w:rPr>
        <w:t>единице</w:t>
      </w:r>
      <w:r w:rsidRPr="00495CB1">
        <w:rPr>
          <w:spacing w:val="5"/>
          <w:position w:val="1"/>
        </w:rPr>
        <w:t xml:space="preserve"> </w:t>
      </w:r>
      <w:r w:rsidRPr="00495CB1">
        <w:rPr>
          <w:position w:val="1"/>
        </w:rPr>
        <w:t>длины</w:t>
      </w:r>
      <w:r w:rsidRPr="00495CB1">
        <w:rPr>
          <w:spacing w:val="7"/>
          <w:position w:val="1"/>
        </w:rPr>
        <w:t xml:space="preserve"> </w:t>
      </w:r>
      <w:r w:rsidRPr="00495CB1">
        <w:rPr>
          <w:position w:val="1"/>
        </w:rPr>
        <w:t>трубопровода,</w:t>
      </w:r>
      <w:r w:rsidRPr="00495CB1">
        <w:rPr>
          <w:spacing w:val="-67"/>
          <w:position w:val="1"/>
        </w:rPr>
        <w:t xml:space="preserve"> </w:t>
      </w:r>
      <w:r w:rsidRPr="00495CB1">
        <w:t>Па/м;</w:t>
      </w:r>
      <w:r w:rsidRPr="00495CB1">
        <w:rPr>
          <w:spacing w:val="69"/>
        </w:rPr>
        <w:t xml:space="preserve"> </w:t>
      </w:r>
      <w:r w:rsidRPr="00495CB1">
        <w:t>L - длина</w:t>
      </w:r>
      <w:r w:rsidRPr="00495CB1">
        <w:rPr>
          <w:spacing w:val="-2"/>
        </w:rPr>
        <w:t xml:space="preserve"> </w:t>
      </w:r>
      <w:r w:rsidRPr="00495CB1">
        <w:t>трубопровода, м.</w:t>
      </w:r>
    </w:p>
    <w:p w:rsidR="009A3251" w:rsidRPr="00495CB1" w:rsidRDefault="009A3251">
      <w:pPr>
        <w:pStyle w:val="BodyText"/>
        <w:tabs>
          <w:tab w:val="left" w:pos="3876"/>
          <w:tab w:val="left" w:pos="4645"/>
          <w:tab w:val="left" w:pos="6516"/>
        </w:tabs>
        <w:spacing w:line="304" w:lineRule="exact"/>
        <w:ind w:left="114"/>
      </w:pPr>
      <w:r w:rsidRPr="00495CB1">
        <w:t>Исходными</w:t>
      </w:r>
      <w:r w:rsidRPr="00495CB1">
        <w:rPr>
          <w:spacing w:val="107"/>
        </w:rPr>
        <w:t xml:space="preserve"> </w:t>
      </w:r>
      <w:r w:rsidRPr="00495CB1">
        <w:t>зависимостями</w:t>
      </w:r>
      <w:r w:rsidRPr="00495CB1">
        <w:tab/>
        <w:t>для</w:t>
      </w:r>
      <w:r w:rsidRPr="00495CB1">
        <w:tab/>
        <w:t>определения</w:t>
      </w:r>
      <w:r w:rsidRPr="00495CB1">
        <w:tab/>
        <w:t>удельного</w:t>
      </w:r>
      <w:r w:rsidRPr="00495CB1">
        <w:rPr>
          <w:spacing w:val="38"/>
        </w:rPr>
        <w:t xml:space="preserve"> </w:t>
      </w:r>
      <w:r w:rsidRPr="00495CB1">
        <w:t>линейного</w:t>
      </w:r>
      <w:r w:rsidRPr="00495CB1">
        <w:rPr>
          <w:spacing w:val="106"/>
        </w:rPr>
        <w:t xml:space="preserve"> </w:t>
      </w:r>
      <w:r w:rsidRPr="00495CB1">
        <w:t>падения</w:t>
      </w:r>
    </w:p>
    <w:p w:rsidR="009A3251" w:rsidRPr="00495CB1" w:rsidRDefault="009A3251">
      <w:pPr>
        <w:pStyle w:val="BodyText"/>
        <w:spacing w:before="162"/>
        <w:ind w:left="114"/>
      </w:pPr>
      <w:r w:rsidRPr="00495CB1">
        <w:t>давления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4"/>
        </w:rPr>
        <w:t xml:space="preserve"> </w:t>
      </w:r>
      <w:r w:rsidRPr="00495CB1">
        <w:t>трубопроводе</w:t>
      </w:r>
      <w:r w:rsidRPr="00495CB1">
        <w:rPr>
          <w:spacing w:val="-4"/>
        </w:rPr>
        <w:t xml:space="preserve"> </w:t>
      </w:r>
      <w:r w:rsidRPr="00495CB1">
        <w:t>являются</w:t>
      </w:r>
      <w:r w:rsidRPr="00495CB1">
        <w:rPr>
          <w:spacing w:val="-3"/>
        </w:rPr>
        <w:t xml:space="preserve"> </w:t>
      </w:r>
      <w:r w:rsidRPr="00495CB1">
        <w:t>уравнения:</w:t>
      </w:r>
    </w:p>
    <w:p w:rsidR="009A3251" w:rsidRPr="00495CB1" w:rsidRDefault="009A3251">
      <w:pPr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spacing w:before="332" w:line="326" w:lineRule="exact"/>
        <w:ind w:left="2854"/>
        <w:rPr>
          <w:sz w:val="29"/>
        </w:rPr>
      </w:pPr>
      <w:r>
        <w:rPr>
          <w:noProof/>
          <w:lang w:eastAsia="ru-RU"/>
        </w:rPr>
        <w:pict>
          <v:line id="_x0000_s1109" style="position:absolute;left:0;text-align:left;z-index:251613184;mso-position-horizontal-relative:page" from="251.7pt,27.7pt" to="266.7pt,27.7pt" strokeweight=".18383mm">
            <w10:wrap anchorx="page"/>
          </v:line>
        </w:pict>
      </w:r>
      <w:r>
        <w:rPr>
          <w:noProof/>
          <w:lang w:eastAsia="ru-RU"/>
        </w:rPr>
        <w:pict>
          <v:shape id="_x0000_s1110" type="#_x0000_t202" style="position:absolute;left:0;text-align:left;margin-left:255.5pt;margin-top:7.45pt;width:8.05pt;height:17.9pt;z-index:251614208;mso-position-horizontal-relative:page" filled="f" stroked="f">
            <v:textbox inset="0,0,0,0">
              <w:txbxContent>
                <w:p w:rsidR="009A3251" w:rsidRDefault="009A3251">
                  <w:pPr>
                    <w:spacing w:before="2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sz w:val="29"/>
                    </w:rPr>
                    <w:t></w:t>
                  </w:r>
                </w:p>
              </w:txbxContent>
            </v:textbox>
            <w10:wrap anchorx="page"/>
          </v:shape>
        </w:pict>
      </w:r>
      <w:r w:rsidRPr="00495CB1">
        <w:rPr>
          <w:sz w:val="29"/>
        </w:rPr>
        <w:t>R</w:t>
      </w:r>
      <w:r w:rsidRPr="00495CB1">
        <w:rPr>
          <w:spacing w:val="-33"/>
          <w:sz w:val="29"/>
        </w:rPr>
        <w:t xml:space="preserve"> </w:t>
      </w:r>
      <w:r w:rsidRPr="00495CB1">
        <w:rPr>
          <w:position w:val="-6"/>
          <w:sz w:val="18"/>
        </w:rPr>
        <w:t>Л</w:t>
      </w:r>
      <w:r w:rsidRPr="00495CB1">
        <w:rPr>
          <w:spacing w:val="21"/>
          <w:position w:val="-6"/>
          <w:sz w:val="18"/>
        </w:rPr>
        <w:t xml:space="preserve"> </w:t>
      </w:r>
      <w:r w:rsidRPr="00495CB1">
        <w:rPr>
          <w:rFonts w:ascii="Symbol" w:hAnsi="Symbol"/>
          <w:sz w:val="29"/>
        </w:rPr>
        <w:t></w:t>
      </w:r>
      <w:r w:rsidRPr="00495CB1">
        <w:rPr>
          <w:spacing w:val="-5"/>
          <w:sz w:val="29"/>
        </w:rPr>
        <w:t xml:space="preserve"> </w:t>
      </w:r>
      <w:r w:rsidRPr="00495CB1">
        <w:rPr>
          <w:rFonts w:ascii="Symbol" w:hAnsi="Symbol"/>
          <w:sz w:val="29"/>
        </w:rPr>
        <w:t></w:t>
      </w:r>
      <w:r w:rsidRPr="00495CB1">
        <w:rPr>
          <w:sz w:val="29"/>
        </w:rPr>
        <w:t>v</w:t>
      </w:r>
      <w:r w:rsidRPr="00495CB1">
        <w:rPr>
          <w:sz w:val="29"/>
          <w:vertAlign w:val="superscript"/>
        </w:rPr>
        <w:t>2</w:t>
      </w:r>
    </w:p>
    <w:p w:rsidR="009A3251" w:rsidRPr="00495CB1" w:rsidRDefault="009A3251">
      <w:pPr>
        <w:pStyle w:val="Heading1"/>
        <w:spacing w:line="259" w:lineRule="exact"/>
        <w:jc w:val="right"/>
      </w:pPr>
      <w:bookmarkStart w:id="85" w:name="_Toc162189767"/>
      <w:r w:rsidRPr="00495CB1">
        <w:t>2d</w:t>
      </w:r>
      <w:bookmarkEnd w:id="85"/>
    </w:p>
    <w:p w:rsidR="009A3251" w:rsidRPr="00495CB1" w:rsidRDefault="009A3251">
      <w:pPr>
        <w:spacing w:before="168" w:line="465" w:lineRule="exact"/>
        <w:ind w:left="57"/>
        <w:rPr>
          <w:sz w:val="28"/>
        </w:rPr>
      </w:pPr>
      <w:r w:rsidRPr="00495CB1">
        <w:br w:type="column"/>
      </w:r>
      <w:r w:rsidRPr="00495CB1">
        <w:rPr>
          <w:rFonts w:ascii="Symbol" w:hAnsi="Symbol"/>
          <w:spacing w:val="-2"/>
          <w:position w:val="2"/>
          <w:sz w:val="29"/>
        </w:rPr>
        <w:t></w:t>
      </w:r>
      <w:r w:rsidRPr="00495CB1">
        <w:rPr>
          <w:spacing w:val="-13"/>
          <w:position w:val="2"/>
          <w:sz w:val="29"/>
        </w:rPr>
        <w:t xml:space="preserve"> </w:t>
      </w:r>
      <w:r w:rsidRPr="00495CB1">
        <w:rPr>
          <w:spacing w:val="-2"/>
          <w:position w:val="2"/>
          <w:sz w:val="29"/>
        </w:rPr>
        <w:t>0.812</w:t>
      </w:r>
      <w:r w:rsidRPr="00495CB1">
        <w:rPr>
          <w:rFonts w:ascii="Symbol" w:hAnsi="Symbol"/>
          <w:spacing w:val="-2"/>
          <w:position w:val="2"/>
          <w:sz w:val="29"/>
        </w:rPr>
        <w:t></w:t>
      </w:r>
      <w:r w:rsidRPr="00495CB1">
        <w:rPr>
          <w:spacing w:val="-2"/>
          <w:position w:val="2"/>
          <w:sz w:val="29"/>
        </w:rPr>
        <w:t>G</w:t>
      </w:r>
      <w:r w:rsidRPr="00495CB1">
        <w:rPr>
          <w:spacing w:val="-37"/>
          <w:position w:val="2"/>
          <w:sz w:val="29"/>
        </w:rPr>
        <w:t xml:space="preserve"> </w:t>
      </w:r>
      <w:r w:rsidRPr="00495CB1">
        <w:rPr>
          <w:spacing w:val="-2"/>
          <w:position w:val="2"/>
          <w:sz w:val="29"/>
          <w:vertAlign w:val="superscript"/>
        </w:rPr>
        <w:t>2</w:t>
      </w:r>
      <w:r w:rsidRPr="00495CB1">
        <w:rPr>
          <w:spacing w:val="4"/>
          <w:position w:val="2"/>
          <w:sz w:val="29"/>
        </w:rPr>
        <w:t xml:space="preserve"> </w:t>
      </w:r>
      <w:r w:rsidRPr="00495CB1">
        <w:rPr>
          <w:spacing w:val="-2"/>
          <w:position w:val="20"/>
          <w:sz w:val="29"/>
        </w:rPr>
        <w:t>1</w:t>
      </w:r>
      <w:r w:rsidRPr="00495CB1">
        <w:rPr>
          <w:spacing w:val="-32"/>
          <w:position w:val="20"/>
          <w:sz w:val="29"/>
        </w:rPr>
        <w:t xml:space="preserve"> </w:t>
      </w:r>
      <w:r w:rsidRPr="00495CB1">
        <w:rPr>
          <w:spacing w:val="-2"/>
          <w:position w:val="2"/>
          <w:sz w:val="29"/>
        </w:rPr>
        <w:t>d</w:t>
      </w:r>
      <w:r w:rsidRPr="00495CB1">
        <w:rPr>
          <w:rFonts w:ascii="Symbol" w:hAnsi="Symbol"/>
          <w:spacing w:val="-2"/>
          <w:position w:val="2"/>
          <w:sz w:val="29"/>
          <w:vertAlign w:val="superscript"/>
        </w:rPr>
        <w:t></w:t>
      </w:r>
      <w:r w:rsidRPr="00495CB1">
        <w:rPr>
          <w:spacing w:val="-2"/>
          <w:position w:val="2"/>
          <w:sz w:val="29"/>
          <w:vertAlign w:val="superscript"/>
        </w:rPr>
        <w:t>5</w:t>
      </w:r>
      <w:r w:rsidRPr="00495CB1">
        <w:rPr>
          <w:spacing w:val="-37"/>
          <w:position w:val="2"/>
          <w:sz w:val="29"/>
        </w:rPr>
        <w:t xml:space="preserve"> </w:t>
      </w:r>
      <w:r w:rsidRPr="00495CB1">
        <w:rPr>
          <w:spacing w:val="-2"/>
          <w:sz w:val="28"/>
        </w:rPr>
        <w:t>;</w:t>
      </w:r>
    </w:p>
    <w:p w:rsidR="009A3251" w:rsidRPr="00495CB1" w:rsidRDefault="009A3251">
      <w:pPr>
        <w:pStyle w:val="Heading1"/>
        <w:spacing w:line="286" w:lineRule="exact"/>
        <w:ind w:left="1432"/>
        <w:rPr>
          <w:rFonts w:ascii="Symbol" w:hAnsi="Symbol"/>
        </w:rPr>
      </w:pPr>
      <w:bookmarkStart w:id="86" w:name="_Toc162189768"/>
      <w:bookmarkEnd w:id="86"/>
      <w:r>
        <w:rPr>
          <w:noProof/>
          <w:lang w:eastAsia="ru-RU"/>
        </w:rPr>
        <w:pict>
          <v:line id="_x0000_s1111" style="position:absolute;left:0;text-align:left;z-index:-251689984;mso-position-horizontal-relative:page" from="339.2pt,-3.95pt" to="347.15pt,-3.95pt" strokeweight=".18383mm">
            <w10:wrap anchorx="page"/>
          </v:line>
        </w:pict>
      </w:r>
      <w:r w:rsidRPr="00495CB1">
        <w:rPr>
          <w:rFonts w:ascii="Symbol" w:hAnsi="Symbol"/>
        </w:rPr>
        <w:t></w:t>
      </w:r>
    </w:p>
    <w:p w:rsidR="009A3251" w:rsidRPr="00495CB1" w:rsidRDefault="009A3251">
      <w:pPr>
        <w:spacing w:line="286" w:lineRule="exact"/>
        <w:rPr>
          <w:rFonts w:ascii="Symbol" w:hAnsi="Symbol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297" w:space="40"/>
            <w:col w:w="6473"/>
          </w:cols>
        </w:sectPr>
      </w:pPr>
    </w:p>
    <w:p w:rsidR="009A3251" w:rsidRPr="00495CB1" w:rsidRDefault="009A3251">
      <w:pPr>
        <w:pStyle w:val="BodyText"/>
        <w:spacing w:before="5"/>
        <w:rPr>
          <w:rFonts w:ascii="Symbol" w:hAnsi="Symbol"/>
          <w:sz w:val="12"/>
        </w:rPr>
      </w:pPr>
    </w:p>
    <w:p w:rsidR="009A3251" w:rsidRPr="00495CB1" w:rsidRDefault="009A3251">
      <w:pPr>
        <w:rPr>
          <w:rFonts w:ascii="Symbol" w:hAnsi="Symbol"/>
          <w:sz w:val="12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spacing w:before="162" w:line="154" w:lineRule="exact"/>
        <w:jc w:val="right"/>
        <w:rPr>
          <w:sz w:val="27"/>
        </w:rPr>
      </w:pPr>
      <w:r w:rsidRPr="00495CB1">
        <w:rPr>
          <w:rFonts w:ascii="Symbol" w:hAnsi="Symbol"/>
          <w:sz w:val="27"/>
        </w:rPr>
        <w:t></w:t>
      </w:r>
      <w:r w:rsidRPr="00495CB1">
        <w:rPr>
          <w:spacing w:val="24"/>
          <w:sz w:val="27"/>
        </w:rPr>
        <w:t xml:space="preserve"> </w:t>
      </w:r>
      <w:r w:rsidRPr="00495CB1">
        <w:rPr>
          <w:position w:val="1"/>
          <w:sz w:val="27"/>
        </w:rPr>
        <w:t>68</w:t>
      </w:r>
    </w:p>
    <w:p w:rsidR="009A3251" w:rsidRPr="00495CB1" w:rsidRDefault="009A3251">
      <w:pPr>
        <w:tabs>
          <w:tab w:val="left" w:pos="642"/>
        </w:tabs>
        <w:spacing w:before="162" w:line="62" w:lineRule="auto"/>
        <w:ind w:left="297"/>
        <w:rPr>
          <w:sz w:val="17"/>
        </w:rPr>
      </w:pPr>
      <w:r w:rsidRPr="00495CB1">
        <w:br w:type="column"/>
      </w:r>
      <w:r w:rsidRPr="00495CB1">
        <w:rPr>
          <w:position w:val="-15"/>
          <w:sz w:val="27"/>
        </w:rPr>
        <w:t>k</w:t>
      </w:r>
      <w:r w:rsidRPr="00495CB1">
        <w:rPr>
          <w:position w:val="-15"/>
          <w:sz w:val="27"/>
        </w:rPr>
        <w:tab/>
      </w:r>
      <w:r w:rsidRPr="00495CB1">
        <w:rPr>
          <w:rFonts w:ascii="Symbol" w:hAnsi="Symbol"/>
          <w:position w:val="-17"/>
          <w:sz w:val="27"/>
        </w:rPr>
        <w:t></w:t>
      </w:r>
      <w:r w:rsidRPr="00495CB1">
        <w:rPr>
          <w:spacing w:val="-6"/>
          <w:position w:val="-17"/>
          <w:sz w:val="27"/>
        </w:rPr>
        <w:t xml:space="preserve"> </w:t>
      </w:r>
      <w:r w:rsidRPr="00495CB1">
        <w:rPr>
          <w:sz w:val="17"/>
        </w:rPr>
        <w:t>0,25</w:t>
      </w:r>
    </w:p>
    <w:p w:rsidR="009A3251" w:rsidRPr="00495CB1" w:rsidRDefault="009A3251">
      <w:pPr>
        <w:spacing w:line="62" w:lineRule="auto"/>
        <w:rPr>
          <w:sz w:val="17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691" w:space="40"/>
            <w:col w:w="6079"/>
          </w:cols>
        </w:sectPr>
      </w:pPr>
    </w:p>
    <w:p w:rsidR="009A3251" w:rsidRPr="00495CB1" w:rsidRDefault="009A3251">
      <w:pPr>
        <w:spacing w:line="192" w:lineRule="exact"/>
        <w:jc w:val="right"/>
        <w:rPr>
          <w:rFonts w:ascii="Symbol" w:hAnsi="Symbol"/>
          <w:sz w:val="27"/>
        </w:rPr>
      </w:pPr>
      <w:r w:rsidRPr="00495CB1">
        <w:rPr>
          <w:rFonts w:ascii="Symbol" w:hAnsi="Symbol"/>
          <w:spacing w:val="8"/>
          <w:sz w:val="27"/>
        </w:rPr>
        <w:t></w:t>
      </w:r>
      <w:r w:rsidRPr="00495CB1">
        <w:rPr>
          <w:spacing w:val="-17"/>
          <w:sz w:val="27"/>
        </w:rPr>
        <w:t xml:space="preserve"> </w:t>
      </w:r>
      <w:r w:rsidRPr="00495CB1">
        <w:rPr>
          <w:rFonts w:ascii="Symbol" w:hAnsi="Symbol"/>
          <w:sz w:val="27"/>
        </w:rPr>
        <w:t></w:t>
      </w:r>
      <w:r w:rsidRPr="00495CB1">
        <w:rPr>
          <w:spacing w:val="-10"/>
          <w:sz w:val="27"/>
        </w:rPr>
        <w:t xml:space="preserve"> </w:t>
      </w:r>
      <w:r w:rsidRPr="00495CB1">
        <w:rPr>
          <w:sz w:val="27"/>
        </w:rPr>
        <w:t>0.11</w:t>
      </w:r>
      <w:r w:rsidRPr="00495CB1">
        <w:rPr>
          <w:rFonts w:ascii="Symbol" w:hAnsi="Symbol"/>
          <w:position w:val="-3"/>
          <w:sz w:val="27"/>
        </w:rPr>
        <w:t></w:t>
      </w:r>
    </w:p>
    <w:p w:rsidR="009A3251" w:rsidRPr="00495CB1" w:rsidRDefault="009A3251">
      <w:pPr>
        <w:tabs>
          <w:tab w:val="left" w:pos="1511"/>
        </w:tabs>
        <w:spacing w:line="192" w:lineRule="exact"/>
        <w:ind w:left="427"/>
        <w:rPr>
          <w:sz w:val="28"/>
        </w:rPr>
      </w:pPr>
      <w:r w:rsidRPr="00495CB1">
        <w:br w:type="column"/>
      </w:r>
      <w:r w:rsidRPr="00495CB1">
        <w:rPr>
          <w:rFonts w:ascii="Symbol" w:hAnsi="Symbol"/>
          <w:w w:val="95"/>
          <w:position w:val="-9"/>
          <w:sz w:val="27"/>
        </w:rPr>
        <w:t></w:t>
      </w:r>
      <w:r w:rsidRPr="00495CB1">
        <w:rPr>
          <w:spacing w:val="69"/>
          <w:sz w:val="27"/>
          <w:u w:val="single"/>
        </w:rPr>
        <w:t xml:space="preserve">  </w:t>
      </w:r>
      <w:r w:rsidRPr="00495CB1">
        <w:rPr>
          <w:sz w:val="17"/>
          <w:u w:val="single"/>
        </w:rPr>
        <w:t>Э</w:t>
      </w:r>
      <w:r w:rsidRPr="00495CB1">
        <w:rPr>
          <w:spacing w:val="11"/>
          <w:sz w:val="17"/>
        </w:rPr>
        <w:t xml:space="preserve"> </w:t>
      </w:r>
      <w:r w:rsidRPr="00495CB1">
        <w:rPr>
          <w:rFonts w:ascii="Symbol" w:hAnsi="Symbol"/>
          <w:position w:val="-13"/>
          <w:sz w:val="27"/>
        </w:rPr>
        <w:t></w:t>
      </w:r>
      <w:r w:rsidRPr="00495CB1">
        <w:rPr>
          <w:position w:val="-13"/>
          <w:sz w:val="27"/>
        </w:rPr>
        <w:tab/>
      </w:r>
      <w:r w:rsidRPr="00495CB1">
        <w:rPr>
          <w:position w:val="-8"/>
          <w:sz w:val="28"/>
        </w:rPr>
        <w:t>,</w:t>
      </w:r>
    </w:p>
    <w:p w:rsidR="009A3251" w:rsidRPr="00495CB1" w:rsidRDefault="009A3251">
      <w:pPr>
        <w:pStyle w:val="BodyText"/>
        <w:spacing w:line="20" w:lineRule="exact"/>
        <w:ind w:left="-4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112" style="width:18.1pt;height:.5pt;mso-position-horizontal-relative:char;mso-position-vertical-relative:line" coordsize="362,10">
            <v:line id="_x0000_s1113" style="position:absolute" from="0,5" to="361,5" strokeweight=".16814mm"/>
            <w10:anchorlock/>
          </v:group>
        </w:pict>
      </w:r>
    </w:p>
    <w:p w:rsidR="009A3251" w:rsidRPr="00495CB1" w:rsidRDefault="009A3251">
      <w:pPr>
        <w:spacing w:line="20" w:lineRule="exact"/>
        <w:rPr>
          <w:sz w:val="2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324" w:space="40"/>
            <w:col w:w="6446"/>
          </w:cols>
        </w:sectPr>
      </w:pPr>
    </w:p>
    <w:p w:rsidR="009A3251" w:rsidRPr="00495CB1" w:rsidRDefault="009A3251">
      <w:pPr>
        <w:tabs>
          <w:tab w:val="left" w:pos="889"/>
        </w:tabs>
        <w:spacing w:line="327" w:lineRule="exact"/>
        <w:ind w:right="1105"/>
        <w:jc w:val="center"/>
        <w:rPr>
          <w:rFonts w:ascii="Symbol" w:hAnsi="Symbol"/>
          <w:sz w:val="27"/>
        </w:rPr>
      </w:pPr>
      <w:r w:rsidRPr="00495CB1">
        <w:rPr>
          <w:rFonts w:ascii="Symbol" w:hAnsi="Symbol"/>
          <w:position w:val="2"/>
          <w:sz w:val="27"/>
        </w:rPr>
        <w:t></w:t>
      </w:r>
      <w:r w:rsidRPr="00495CB1">
        <w:rPr>
          <w:spacing w:val="-9"/>
          <w:position w:val="2"/>
          <w:sz w:val="27"/>
        </w:rPr>
        <w:t xml:space="preserve"> </w:t>
      </w:r>
      <w:r w:rsidRPr="00495CB1">
        <w:rPr>
          <w:spacing w:val="18"/>
          <w:sz w:val="27"/>
        </w:rPr>
        <w:t>Re</w:t>
      </w:r>
      <w:r w:rsidRPr="00495CB1">
        <w:rPr>
          <w:spacing w:val="18"/>
          <w:sz w:val="27"/>
        </w:rPr>
        <w:tab/>
      </w:r>
      <w:r w:rsidRPr="00495CB1">
        <w:rPr>
          <w:sz w:val="27"/>
        </w:rPr>
        <w:t>d</w:t>
      </w:r>
      <w:r w:rsidRPr="00495CB1">
        <w:rPr>
          <w:spacing w:val="60"/>
          <w:sz w:val="27"/>
        </w:rPr>
        <w:t xml:space="preserve"> </w:t>
      </w:r>
      <w:r w:rsidRPr="00495CB1">
        <w:rPr>
          <w:rFonts w:ascii="Symbol" w:hAnsi="Symbol"/>
          <w:position w:val="2"/>
          <w:sz w:val="27"/>
        </w:rPr>
        <w:t></w:t>
      </w:r>
    </w:p>
    <w:p w:rsidR="009A3251" w:rsidRPr="00495CB1" w:rsidRDefault="009A3251">
      <w:pPr>
        <w:pStyle w:val="BodyText"/>
        <w:spacing w:before="6"/>
        <w:rPr>
          <w:rFonts w:ascii="Symbol" w:hAnsi="Symbol"/>
          <w:sz w:val="9"/>
        </w:rPr>
      </w:pPr>
    </w:p>
    <w:p w:rsidR="009A3251" w:rsidRPr="00495CB1" w:rsidRDefault="009A3251">
      <w:pPr>
        <w:pStyle w:val="BodyText"/>
        <w:tabs>
          <w:tab w:val="left" w:pos="813"/>
          <w:tab w:val="left" w:pos="1259"/>
          <w:tab w:val="left" w:pos="1665"/>
          <w:tab w:val="left" w:pos="3583"/>
          <w:tab w:val="left" w:pos="5908"/>
          <w:tab w:val="left" w:pos="7036"/>
          <w:tab w:val="left" w:pos="9038"/>
        </w:tabs>
        <w:spacing w:before="101" w:line="357" w:lineRule="auto"/>
        <w:ind w:left="114" w:right="482"/>
      </w:pPr>
      <w:r w:rsidRPr="00495CB1">
        <w:t>где</w:t>
      </w:r>
      <w:r w:rsidRPr="00495CB1">
        <w:tab/>
      </w:r>
      <w:r w:rsidRPr="00495CB1">
        <w:rPr>
          <w:rFonts w:ascii="Symbol" w:hAnsi="Symbol"/>
          <w:sz w:val="26"/>
        </w:rPr>
        <w:t></w:t>
      </w:r>
      <w:r w:rsidRPr="00495CB1">
        <w:rPr>
          <w:sz w:val="26"/>
        </w:rPr>
        <w:tab/>
      </w:r>
      <w:r w:rsidRPr="00495CB1">
        <w:t>-</w:t>
      </w:r>
      <w:r w:rsidRPr="00495CB1">
        <w:tab/>
        <w:t>коэффициент</w:t>
      </w:r>
      <w:r w:rsidRPr="00495CB1">
        <w:tab/>
        <w:t>гидравлического</w:t>
      </w:r>
      <w:r w:rsidRPr="00495CB1">
        <w:tab/>
        <w:t>трения</w:t>
      </w:r>
      <w:r w:rsidRPr="00495CB1">
        <w:tab/>
        <w:t>(безразмерная</w:t>
      </w:r>
      <w:r w:rsidRPr="00495CB1">
        <w:tab/>
      </w:r>
      <w:r w:rsidRPr="00495CB1">
        <w:rPr>
          <w:spacing w:val="-1"/>
        </w:rPr>
        <w:t>величина);</w:t>
      </w:r>
      <w:r w:rsidRPr="00495CB1">
        <w:rPr>
          <w:spacing w:val="-67"/>
        </w:rPr>
        <w:t xml:space="preserve"> </w:t>
      </w:r>
      <w:r w:rsidRPr="00495CB1">
        <w:t>v</w:t>
      </w:r>
      <w:r w:rsidRPr="00495CB1">
        <w:rPr>
          <w:spacing w:val="-1"/>
        </w:rPr>
        <w:t xml:space="preserve"> </w:t>
      </w:r>
      <w:r w:rsidRPr="00495CB1">
        <w:t>- скорость</w:t>
      </w:r>
      <w:r w:rsidRPr="00495CB1">
        <w:rPr>
          <w:spacing w:val="-2"/>
        </w:rPr>
        <w:t xml:space="preserve"> </w:t>
      </w:r>
      <w:r w:rsidRPr="00495CB1">
        <w:t>среды,</w:t>
      </w:r>
      <w:r w:rsidRPr="00495CB1">
        <w:rPr>
          <w:spacing w:val="1"/>
        </w:rPr>
        <w:t xml:space="preserve"> </w:t>
      </w:r>
      <w:r w:rsidRPr="00495CB1">
        <w:t>м/с;</w:t>
      </w:r>
    </w:p>
    <w:p w:rsidR="009A3251" w:rsidRPr="00495CB1" w:rsidRDefault="009A3251">
      <w:pPr>
        <w:pStyle w:val="BodyText"/>
        <w:spacing w:before="3" w:line="360" w:lineRule="auto"/>
        <w:ind w:left="114" w:right="5725"/>
      </w:pPr>
      <w:r w:rsidRPr="00495CB1">
        <w:t>d - внутренний диаметр трубопровода, м;</w:t>
      </w:r>
      <w:r w:rsidRPr="00495CB1">
        <w:rPr>
          <w:spacing w:val="-67"/>
        </w:rPr>
        <w:t xml:space="preserve"> </w:t>
      </w:r>
      <w:r w:rsidRPr="00495CB1">
        <w:t>G</w:t>
      </w:r>
      <w:r w:rsidRPr="00495CB1">
        <w:rPr>
          <w:spacing w:val="-2"/>
        </w:rPr>
        <w:t xml:space="preserve"> </w:t>
      </w:r>
      <w:r w:rsidRPr="00495CB1">
        <w:t>- массовый</w:t>
      </w:r>
      <w:r w:rsidRPr="00495CB1">
        <w:rPr>
          <w:spacing w:val="-1"/>
        </w:rPr>
        <w:t xml:space="preserve"> </w:t>
      </w:r>
      <w:r w:rsidRPr="00495CB1">
        <w:t>расход,</w:t>
      </w:r>
      <w:r w:rsidRPr="00495CB1">
        <w:rPr>
          <w:spacing w:val="-1"/>
        </w:rPr>
        <w:t xml:space="preserve"> </w:t>
      </w:r>
      <w:r w:rsidRPr="00495CB1">
        <w:t>кг/с;</w:t>
      </w:r>
    </w:p>
    <w:p w:rsidR="009A3251" w:rsidRPr="00495CB1" w:rsidRDefault="009A3251">
      <w:pPr>
        <w:pStyle w:val="BodyText"/>
        <w:spacing w:before="1" w:line="372" w:lineRule="auto"/>
        <w:ind w:left="114" w:right="2958" w:firstLine="37"/>
      </w:pPr>
      <w:r w:rsidRPr="00495CB1">
        <w:rPr>
          <w:spacing w:val="-1"/>
          <w:sz w:val="26"/>
        </w:rPr>
        <w:t>k</w:t>
      </w:r>
      <w:r w:rsidRPr="00495CB1">
        <w:rPr>
          <w:spacing w:val="-29"/>
          <w:sz w:val="26"/>
        </w:rPr>
        <w:t xml:space="preserve"> </w:t>
      </w:r>
      <w:r w:rsidRPr="00495CB1">
        <w:rPr>
          <w:spacing w:val="-1"/>
          <w:position w:val="-5"/>
          <w:sz w:val="16"/>
        </w:rPr>
        <w:t>Э</w:t>
      </w:r>
      <w:r w:rsidRPr="00495CB1">
        <w:rPr>
          <w:spacing w:val="30"/>
          <w:position w:val="-5"/>
          <w:sz w:val="16"/>
        </w:rPr>
        <w:t xml:space="preserve"> </w:t>
      </w:r>
      <w:r w:rsidRPr="00495CB1">
        <w:rPr>
          <w:spacing w:val="-1"/>
          <w:position w:val="1"/>
        </w:rPr>
        <w:t>-</w:t>
      </w:r>
      <w:r w:rsidRPr="00495CB1">
        <w:rPr>
          <w:position w:val="1"/>
        </w:rPr>
        <w:t xml:space="preserve"> </w:t>
      </w:r>
      <w:r w:rsidRPr="00495CB1">
        <w:rPr>
          <w:spacing w:val="-1"/>
          <w:position w:val="1"/>
        </w:rPr>
        <w:t xml:space="preserve">значение </w:t>
      </w:r>
      <w:r w:rsidRPr="00495CB1">
        <w:rPr>
          <w:position w:val="1"/>
        </w:rPr>
        <w:t>эквивалентной шероховатости</w:t>
      </w:r>
      <w:r w:rsidRPr="00495CB1">
        <w:rPr>
          <w:spacing w:val="-1"/>
          <w:position w:val="1"/>
        </w:rPr>
        <w:t xml:space="preserve"> </w:t>
      </w:r>
      <w:r w:rsidRPr="00495CB1">
        <w:rPr>
          <w:position w:val="1"/>
        </w:rPr>
        <w:t>трубопровода,</w:t>
      </w:r>
      <w:r w:rsidRPr="00495CB1">
        <w:rPr>
          <w:spacing w:val="-1"/>
          <w:position w:val="1"/>
        </w:rPr>
        <w:t xml:space="preserve"> </w:t>
      </w:r>
      <w:r w:rsidRPr="00495CB1">
        <w:rPr>
          <w:position w:val="1"/>
        </w:rPr>
        <w:t>м;</w:t>
      </w:r>
      <w:r w:rsidRPr="00495CB1">
        <w:rPr>
          <w:spacing w:val="-67"/>
          <w:position w:val="1"/>
        </w:rPr>
        <w:t xml:space="preserve"> </w:t>
      </w:r>
      <w:r w:rsidRPr="00495CB1">
        <w:t>Re</w:t>
      </w:r>
      <w:r w:rsidRPr="00495CB1">
        <w:rPr>
          <w:spacing w:val="-2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критерий</w:t>
      </w:r>
      <w:r w:rsidRPr="00495CB1">
        <w:rPr>
          <w:spacing w:val="-1"/>
        </w:rPr>
        <w:t xml:space="preserve"> </w:t>
      </w:r>
      <w:r w:rsidRPr="00495CB1">
        <w:t>Рейнольдса.</w:t>
      </w:r>
    </w:p>
    <w:p w:rsidR="009A3251" w:rsidRPr="00495CB1" w:rsidRDefault="009A3251">
      <w:pPr>
        <w:pStyle w:val="BodyText"/>
        <w:spacing w:line="304" w:lineRule="exact"/>
        <w:ind w:left="114"/>
      </w:pPr>
      <w:r w:rsidRPr="00495CB1">
        <w:t>При</w:t>
      </w:r>
      <w:r w:rsidRPr="00495CB1">
        <w:rPr>
          <w:spacing w:val="9"/>
        </w:rPr>
        <w:t xml:space="preserve"> </w:t>
      </w:r>
      <w:r w:rsidRPr="00495CB1">
        <w:t>наличии</w:t>
      </w:r>
      <w:r w:rsidRPr="00495CB1">
        <w:rPr>
          <w:spacing w:val="77"/>
        </w:rPr>
        <w:t xml:space="preserve"> </w:t>
      </w:r>
      <w:r w:rsidRPr="00495CB1">
        <w:t>на</w:t>
      </w:r>
      <w:r w:rsidRPr="00495CB1">
        <w:rPr>
          <w:spacing w:val="77"/>
        </w:rPr>
        <w:t xml:space="preserve"> </w:t>
      </w:r>
      <w:r w:rsidRPr="00495CB1">
        <w:t>участке</w:t>
      </w:r>
      <w:r w:rsidRPr="00495CB1">
        <w:rPr>
          <w:spacing w:val="77"/>
        </w:rPr>
        <w:t xml:space="preserve"> </w:t>
      </w:r>
      <w:r w:rsidRPr="00495CB1">
        <w:t>трубопровода</w:t>
      </w:r>
      <w:r w:rsidRPr="00495CB1">
        <w:rPr>
          <w:spacing w:val="77"/>
        </w:rPr>
        <w:t xml:space="preserve"> </w:t>
      </w:r>
      <w:r w:rsidRPr="00495CB1">
        <w:t>ряда</w:t>
      </w:r>
      <w:r w:rsidRPr="00495CB1">
        <w:rPr>
          <w:spacing w:val="77"/>
        </w:rPr>
        <w:t xml:space="preserve"> </w:t>
      </w:r>
      <w:r w:rsidRPr="00495CB1">
        <w:t>местных</w:t>
      </w:r>
      <w:r w:rsidRPr="00495CB1">
        <w:rPr>
          <w:spacing w:val="78"/>
        </w:rPr>
        <w:t xml:space="preserve"> </w:t>
      </w:r>
      <w:r w:rsidRPr="00495CB1">
        <w:t>сопротивлений</w:t>
      </w:r>
      <w:r w:rsidRPr="00495CB1">
        <w:rPr>
          <w:spacing w:val="77"/>
        </w:rPr>
        <w:t xml:space="preserve"> </w:t>
      </w:r>
      <w:r w:rsidRPr="00495CB1">
        <w:t>суммарное</w:t>
      </w:r>
    </w:p>
    <w:p w:rsidR="009A3251" w:rsidRPr="00495CB1" w:rsidRDefault="009A3251">
      <w:pPr>
        <w:pStyle w:val="BodyText"/>
        <w:spacing w:before="162"/>
        <w:ind w:left="114"/>
      </w:pPr>
      <w:r w:rsidRPr="00495CB1">
        <w:t>падение</w:t>
      </w:r>
      <w:r w:rsidRPr="00495CB1">
        <w:rPr>
          <w:spacing w:val="-3"/>
        </w:rPr>
        <w:t xml:space="preserve"> </w:t>
      </w:r>
      <w:r w:rsidRPr="00495CB1">
        <w:t>давления</w:t>
      </w:r>
      <w:r w:rsidRPr="00495CB1">
        <w:rPr>
          <w:spacing w:val="-3"/>
        </w:rPr>
        <w:t xml:space="preserve"> </w:t>
      </w:r>
      <w:r w:rsidRPr="00495CB1">
        <w:t>во</w:t>
      </w:r>
      <w:r w:rsidRPr="00495CB1">
        <w:rPr>
          <w:spacing w:val="-2"/>
        </w:rPr>
        <w:t xml:space="preserve"> </w:t>
      </w:r>
      <w:r w:rsidRPr="00495CB1">
        <w:t>всех местных</w:t>
      </w:r>
      <w:r w:rsidRPr="00495CB1">
        <w:rPr>
          <w:spacing w:val="-3"/>
        </w:rPr>
        <w:t xml:space="preserve"> </w:t>
      </w:r>
      <w:r w:rsidRPr="00495CB1">
        <w:t>сопротивлениях</w:t>
      </w:r>
      <w:r w:rsidRPr="00495CB1">
        <w:rPr>
          <w:spacing w:val="67"/>
        </w:rPr>
        <w:t xml:space="preserve"> </w:t>
      </w:r>
      <w:r w:rsidRPr="00495CB1">
        <w:t>определяется</w:t>
      </w:r>
      <w:r w:rsidRPr="00495CB1">
        <w:rPr>
          <w:spacing w:val="-4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Pr="00495CB1">
        <w:t>формуле:</w:t>
      </w:r>
    </w:p>
    <w:p w:rsidR="009A3251" w:rsidRPr="00495CB1" w:rsidRDefault="009A3251">
      <w:pPr>
        <w:pStyle w:val="Heading1"/>
        <w:tabs>
          <w:tab w:val="left" w:pos="3163"/>
        </w:tabs>
        <w:spacing w:before="156" w:line="393" w:lineRule="exact"/>
        <w:ind w:left="2545"/>
        <w:rPr>
          <w:sz w:val="28"/>
        </w:rPr>
      </w:pPr>
      <w:bookmarkStart w:id="87" w:name=""/>
      <w:bookmarkEnd w:id="87"/>
      <w:r w:rsidRPr="00495CB1">
        <w:rPr>
          <w:rFonts w:ascii="Symbol" w:hAnsi="Symbol"/>
          <w:position w:val="1"/>
        </w:rPr>
        <w:t></w:t>
      </w:r>
      <w:r w:rsidRPr="00495CB1">
        <w:rPr>
          <w:position w:val="1"/>
        </w:rPr>
        <w:t>p</w:t>
      </w:r>
      <w:r w:rsidRPr="00495CB1">
        <w:rPr>
          <w:position w:val="1"/>
        </w:rPr>
        <w:tab/>
      </w:r>
      <w:r w:rsidRPr="00495CB1">
        <w:rPr>
          <w:rFonts w:ascii="Symbol" w:hAnsi="Symbol"/>
          <w:position w:val="1"/>
        </w:rPr>
        <w:t></w:t>
      </w:r>
      <w:r w:rsidRPr="00495CB1">
        <w:rPr>
          <w:spacing w:val="-7"/>
          <w:position w:val="1"/>
        </w:rPr>
        <w:t xml:space="preserve"> </w:t>
      </w:r>
      <w:r w:rsidRPr="00495CB1">
        <w:rPr>
          <w:rFonts w:ascii="Symbol" w:hAnsi="Symbol"/>
          <w:position w:val="-3"/>
          <w:sz w:val="41"/>
        </w:rPr>
        <w:t></w:t>
      </w:r>
      <w:r w:rsidRPr="00495CB1">
        <w:rPr>
          <w:rFonts w:ascii="Symbol" w:hAnsi="Symbol"/>
          <w:position w:val="1"/>
        </w:rPr>
        <w:t></w:t>
      </w:r>
      <w:r w:rsidRPr="00495CB1">
        <w:rPr>
          <w:position w:val="1"/>
        </w:rPr>
        <w:t>v</w:t>
      </w:r>
      <w:r w:rsidRPr="00495CB1">
        <w:rPr>
          <w:position w:val="1"/>
          <w:vertAlign w:val="superscript"/>
        </w:rPr>
        <w:t>2</w:t>
      </w:r>
      <w:r w:rsidRPr="00495CB1">
        <w:rPr>
          <w:position w:val="1"/>
        </w:rPr>
        <w:t xml:space="preserve"> </w:t>
      </w:r>
      <w:r w:rsidRPr="00495CB1">
        <w:rPr>
          <w:rFonts w:ascii="Symbol" w:hAnsi="Symbol"/>
          <w:position w:val="21"/>
          <w:u w:val="single"/>
        </w:rPr>
        <w:t></w:t>
      </w:r>
      <w:r w:rsidRPr="00495CB1">
        <w:rPr>
          <w:spacing w:val="4"/>
          <w:position w:val="21"/>
        </w:rPr>
        <w:t xml:space="preserve"> </w:t>
      </w:r>
      <w:r w:rsidRPr="00495CB1">
        <w:rPr>
          <w:rFonts w:ascii="Symbol" w:hAnsi="Symbol"/>
          <w:position w:val="1"/>
        </w:rPr>
        <w:t></w:t>
      </w:r>
      <w:r w:rsidRPr="00495CB1">
        <w:rPr>
          <w:spacing w:val="-18"/>
          <w:position w:val="1"/>
        </w:rPr>
        <w:t xml:space="preserve"> </w:t>
      </w:r>
      <w:r w:rsidRPr="00495CB1">
        <w:rPr>
          <w:position w:val="1"/>
        </w:rPr>
        <w:t>0.812</w:t>
      </w:r>
      <w:r w:rsidRPr="00495CB1">
        <w:rPr>
          <w:rFonts w:ascii="Symbol" w:hAnsi="Symbol"/>
          <w:position w:val="-3"/>
          <w:sz w:val="41"/>
        </w:rPr>
        <w:t></w:t>
      </w:r>
      <w:r w:rsidRPr="00495CB1">
        <w:rPr>
          <w:rFonts w:ascii="Symbol" w:hAnsi="Symbol"/>
          <w:position w:val="1"/>
        </w:rPr>
        <w:t></w:t>
      </w:r>
      <w:r w:rsidRPr="00495CB1">
        <w:rPr>
          <w:position w:val="1"/>
        </w:rPr>
        <w:t>G</w:t>
      </w:r>
      <w:r w:rsidRPr="00495CB1">
        <w:rPr>
          <w:spacing w:val="-36"/>
          <w:position w:val="1"/>
        </w:rPr>
        <w:t xml:space="preserve"> </w:t>
      </w:r>
      <w:r w:rsidRPr="00495CB1">
        <w:rPr>
          <w:position w:val="1"/>
          <w:vertAlign w:val="superscript"/>
        </w:rPr>
        <w:t>2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21"/>
          <w:u w:val="single"/>
        </w:rPr>
        <w:t>1</w:t>
      </w:r>
      <w:r w:rsidRPr="00495CB1">
        <w:rPr>
          <w:spacing w:val="-32"/>
          <w:position w:val="21"/>
        </w:rPr>
        <w:t xml:space="preserve"> </w:t>
      </w:r>
      <w:r w:rsidRPr="00495CB1">
        <w:rPr>
          <w:spacing w:val="5"/>
          <w:position w:val="1"/>
        </w:rPr>
        <w:t>d</w:t>
      </w:r>
      <w:r w:rsidRPr="00495CB1">
        <w:rPr>
          <w:rFonts w:ascii="Symbol" w:hAnsi="Symbol"/>
          <w:spacing w:val="5"/>
          <w:position w:val="1"/>
          <w:vertAlign w:val="superscript"/>
        </w:rPr>
        <w:t></w:t>
      </w:r>
      <w:r w:rsidRPr="00495CB1">
        <w:rPr>
          <w:spacing w:val="5"/>
          <w:position w:val="1"/>
          <w:vertAlign w:val="superscript"/>
        </w:rPr>
        <w:t>4</w:t>
      </w:r>
      <w:r w:rsidRPr="00495CB1">
        <w:rPr>
          <w:spacing w:val="-2"/>
          <w:position w:val="1"/>
        </w:rPr>
        <w:t xml:space="preserve"> </w:t>
      </w:r>
      <w:r w:rsidRPr="00495CB1">
        <w:rPr>
          <w:sz w:val="28"/>
        </w:rPr>
        <w:t>,</w:t>
      </w:r>
      <w:bookmarkEnd w:id="0"/>
    </w:p>
    <w:p w:rsidR="009A3251" w:rsidRPr="00495CB1" w:rsidRDefault="009A3251">
      <w:pPr>
        <w:tabs>
          <w:tab w:val="left" w:pos="4160"/>
          <w:tab w:val="left" w:pos="6056"/>
        </w:tabs>
        <w:spacing w:before="24"/>
        <w:ind w:left="2875"/>
        <w:rPr>
          <w:rFonts w:ascii="Symbol" w:hAnsi="Symbol"/>
          <w:sz w:val="29"/>
        </w:rPr>
      </w:pPr>
      <w:r w:rsidRPr="00495CB1">
        <w:rPr>
          <w:sz w:val="29"/>
          <w:vertAlign w:val="superscript"/>
        </w:rPr>
        <w:t>М</w:t>
      </w:r>
      <w:r w:rsidRPr="00495CB1">
        <w:rPr>
          <w:sz w:val="29"/>
        </w:rPr>
        <w:tab/>
        <w:t>2</w:t>
      </w:r>
      <w:r w:rsidRPr="00495CB1">
        <w:rPr>
          <w:sz w:val="29"/>
        </w:rPr>
        <w:tab/>
      </w:r>
      <w:r w:rsidRPr="00495CB1">
        <w:rPr>
          <w:rFonts w:ascii="Symbol" w:hAnsi="Symbol"/>
          <w:sz w:val="29"/>
        </w:rPr>
        <w:t></w:t>
      </w:r>
    </w:p>
    <w:p w:rsidR="009A3251" w:rsidRPr="00495CB1" w:rsidRDefault="009A3251">
      <w:pPr>
        <w:pStyle w:val="BodyText"/>
        <w:spacing w:before="1"/>
        <w:rPr>
          <w:rFonts w:ascii="Symbol" w:hAnsi="Symbol"/>
          <w:sz w:val="10"/>
        </w:rPr>
      </w:pPr>
    </w:p>
    <w:p w:rsidR="009A3251" w:rsidRPr="00495CB1" w:rsidRDefault="009A3251">
      <w:pPr>
        <w:rPr>
          <w:rFonts w:ascii="Symbol" w:hAnsi="Symbol"/>
          <w:sz w:val="10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spacing w:before="88"/>
        <w:ind w:left="183"/>
      </w:pPr>
      <w:r w:rsidRPr="00495CB1">
        <w:t>где</w:t>
      </w:r>
    </w:p>
    <w:p w:rsidR="009A3251" w:rsidRPr="00495CB1" w:rsidRDefault="009A3251">
      <w:pPr>
        <w:pStyle w:val="BodyText"/>
        <w:spacing w:before="88"/>
        <w:ind w:left="62"/>
      </w:pPr>
      <w:r w:rsidRPr="00495CB1">
        <w:br w:type="column"/>
      </w:r>
      <w:r w:rsidRPr="00495CB1">
        <w:rPr>
          <w:rFonts w:ascii="Symbol" w:hAnsi="Symbol"/>
          <w:position w:val="-7"/>
          <w:sz w:val="32"/>
        </w:rPr>
        <w:t></w:t>
      </w:r>
      <w:r w:rsidRPr="00495CB1">
        <w:rPr>
          <w:spacing w:val="-12"/>
          <w:position w:val="-7"/>
          <w:sz w:val="32"/>
        </w:rPr>
        <w:t xml:space="preserve"> </w:t>
      </w:r>
      <w:r w:rsidRPr="00495CB1">
        <w:rPr>
          <w:rFonts w:ascii="Symbol" w:hAnsi="Symbol"/>
          <w:position w:val="-2"/>
          <w:sz w:val="22"/>
        </w:rPr>
        <w:t></w:t>
      </w:r>
      <w:r w:rsidRPr="00495CB1">
        <w:rPr>
          <w:spacing w:val="2"/>
          <w:position w:val="-2"/>
          <w:sz w:val="22"/>
        </w:rPr>
        <w:t xml:space="preserve"> </w:t>
      </w:r>
      <w:r w:rsidRPr="00495CB1">
        <w:t>-</w:t>
      </w:r>
      <w:r w:rsidRPr="00495CB1">
        <w:rPr>
          <w:spacing w:val="-4"/>
        </w:rPr>
        <w:t xml:space="preserve"> </w:t>
      </w:r>
      <w:r w:rsidRPr="00495CB1">
        <w:t>сумма</w:t>
      </w:r>
      <w:r w:rsidRPr="00495CB1">
        <w:rPr>
          <w:spacing w:val="-4"/>
        </w:rPr>
        <w:t xml:space="preserve"> </w:t>
      </w:r>
      <w:r w:rsidRPr="00495CB1">
        <w:t>коэффициентов</w:t>
      </w:r>
      <w:r w:rsidRPr="00495CB1">
        <w:rPr>
          <w:spacing w:val="-3"/>
        </w:rPr>
        <w:t xml:space="preserve"> </w:t>
      </w:r>
      <w:r w:rsidRPr="00495CB1">
        <w:t>местных</w:t>
      </w:r>
      <w:r w:rsidRPr="00495CB1">
        <w:rPr>
          <w:spacing w:val="-4"/>
        </w:rPr>
        <w:t xml:space="preserve"> </w:t>
      </w:r>
      <w:r w:rsidRPr="00495CB1">
        <w:t>сопротивлений,</w:t>
      </w:r>
      <w:r w:rsidRPr="00495CB1">
        <w:rPr>
          <w:spacing w:val="-3"/>
        </w:rPr>
        <w:t xml:space="preserve"> </w:t>
      </w:r>
      <w:r w:rsidRPr="00495CB1">
        <w:t>установленных</w:t>
      </w:r>
      <w:r w:rsidRPr="00495CB1">
        <w:rPr>
          <w:spacing w:val="-4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участке;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567" w:space="40"/>
            <w:col w:w="10203"/>
          </w:cols>
        </w:sectPr>
      </w:pPr>
    </w:p>
    <w:p w:rsidR="009A3251" w:rsidRPr="00495CB1" w:rsidRDefault="009A3251">
      <w:pPr>
        <w:pStyle w:val="BodyText"/>
        <w:spacing w:before="150"/>
        <w:ind w:left="137"/>
      </w:pPr>
      <w:r w:rsidRPr="00495CB1">
        <w:rPr>
          <w:rFonts w:ascii="Symbol" w:hAnsi="Symbol"/>
        </w:rPr>
        <w:t></w:t>
      </w:r>
      <w:r w:rsidRPr="00495CB1">
        <w:t>- безразмерная</w:t>
      </w:r>
      <w:r w:rsidRPr="00495CB1">
        <w:rPr>
          <w:spacing w:val="-1"/>
        </w:rPr>
        <w:t xml:space="preserve"> </w:t>
      </w:r>
      <w:r w:rsidRPr="00495CB1">
        <w:t>величина,</w:t>
      </w:r>
      <w:r w:rsidRPr="00495CB1">
        <w:rPr>
          <w:spacing w:val="-1"/>
        </w:rPr>
        <w:t xml:space="preserve"> </w:t>
      </w:r>
      <w:r w:rsidRPr="00495CB1">
        <w:t>зависящая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характера сопротивления.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spacing w:before="7"/>
        <w:rPr>
          <w:sz w:val="16"/>
        </w:rPr>
      </w:pPr>
    </w:p>
    <w:p w:rsidR="009A3251" w:rsidRPr="00495CB1" w:rsidRDefault="009A3251">
      <w:pPr>
        <w:pStyle w:val="BodyText"/>
        <w:spacing w:before="88" w:line="360" w:lineRule="auto"/>
        <w:ind w:left="114" w:right="481" w:hanging="1"/>
        <w:jc w:val="both"/>
      </w:pPr>
      <w:r w:rsidRPr="00495CB1">
        <w:t>Коэффициенты местных</w:t>
      </w:r>
      <w:r w:rsidRPr="00495CB1">
        <w:rPr>
          <w:spacing w:val="1"/>
        </w:rPr>
        <w:t xml:space="preserve"> </w:t>
      </w:r>
      <w:r w:rsidRPr="00495CB1">
        <w:t>сопротивлений арматуры и фасонных частей приведены в</w:t>
      </w:r>
      <w:r w:rsidRPr="00495CB1">
        <w:rPr>
          <w:spacing w:val="1"/>
        </w:rPr>
        <w:t xml:space="preserve"> </w:t>
      </w:r>
      <w:r w:rsidRPr="00495CB1">
        <w:rPr>
          <w:spacing w:val="-1"/>
        </w:rPr>
        <w:t>справочной</w:t>
      </w:r>
      <w:r w:rsidRPr="00495CB1">
        <w:rPr>
          <w:spacing w:val="-16"/>
        </w:rPr>
        <w:t xml:space="preserve"> </w:t>
      </w:r>
      <w:r w:rsidRPr="00495CB1">
        <w:rPr>
          <w:spacing w:val="-1"/>
        </w:rPr>
        <w:t>литературе.</w:t>
      </w:r>
      <w:r w:rsidRPr="00495CB1">
        <w:rPr>
          <w:spacing w:val="-15"/>
        </w:rPr>
        <w:t xml:space="preserve"> </w:t>
      </w:r>
      <w:r w:rsidRPr="00495CB1">
        <w:t>Сопротивления</w:t>
      </w:r>
      <w:r w:rsidRPr="00495CB1">
        <w:rPr>
          <w:spacing w:val="-16"/>
        </w:rPr>
        <w:t xml:space="preserve"> </w:t>
      </w:r>
      <w:r w:rsidRPr="00495CB1">
        <w:t>муфтовых,</w:t>
      </w:r>
      <w:r w:rsidRPr="00495CB1">
        <w:rPr>
          <w:spacing w:val="-15"/>
        </w:rPr>
        <w:t xml:space="preserve"> </w:t>
      </w:r>
      <w:r w:rsidRPr="00495CB1">
        <w:t>фланцевых</w:t>
      </w:r>
      <w:r w:rsidRPr="00495CB1">
        <w:rPr>
          <w:spacing w:val="-15"/>
        </w:rPr>
        <w:t xml:space="preserve"> </w:t>
      </w:r>
      <w:r w:rsidRPr="00495CB1">
        <w:t>и</w:t>
      </w:r>
      <w:r w:rsidRPr="00495CB1">
        <w:rPr>
          <w:spacing w:val="-14"/>
        </w:rPr>
        <w:t xml:space="preserve"> </w:t>
      </w:r>
      <w:r w:rsidRPr="00495CB1">
        <w:t>сварных</w:t>
      </w:r>
      <w:r w:rsidRPr="00495CB1">
        <w:rPr>
          <w:spacing w:val="-15"/>
        </w:rPr>
        <w:t xml:space="preserve"> </w:t>
      </w:r>
      <w:r w:rsidRPr="00495CB1">
        <w:t>соединений</w:t>
      </w:r>
      <w:r w:rsidRPr="00495CB1">
        <w:rPr>
          <w:spacing w:val="-67"/>
        </w:rPr>
        <w:t xml:space="preserve"> </w:t>
      </w:r>
      <w:r w:rsidRPr="00495CB1">
        <w:t>трубопроводов при правильном выполнении и монтаже незначительны, поэтому их</w:t>
      </w:r>
      <w:r w:rsidRPr="00495CB1">
        <w:rPr>
          <w:spacing w:val="1"/>
        </w:rPr>
        <w:t xml:space="preserve"> </w:t>
      </w:r>
      <w:r w:rsidRPr="00495CB1">
        <w:t>надо</w:t>
      </w:r>
      <w:r w:rsidRPr="00495CB1">
        <w:rPr>
          <w:spacing w:val="-1"/>
        </w:rPr>
        <w:t xml:space="preserve"> </w:t>
      </w:r>
      <w:r w:rsidRPr="00495CB1">
        <w:t>рассматривать в</w:t>
      </w:r>
      <w:r w:rsidRPr="00495CB1">
        <w:rPr>
          <w:spacing w:val="-1"/>
        </w:rPr>
        <w:t xml:space="preserve"> </w:t>
      </w:r>
      <w:r w:rsidRPr="00495CB1">
        <w:t>совокупности</w:t>
      </w:r>
      <w:r w:rsidRPr="00495CB1">
        <w:rPr>
          <w:spacing w:val="-1"/>
        </w:rPr>
        <w:t xml:space="preserve"> </w:t>
      </w:r>
      <w:r w:rsidRPr="00495CB1">
        <w:t>с линейными</w:t>
      </w:r>
      <w:r w:rsidRPr="00495CB1">
        <w:rPr>
          <w:spacing w:val="-1"/>
        </w:rPr>
        <w:t xml:space="preserve"> </w:t>
      </w:r>
      <w:r w:rsidRPr="00495CB1">
        <w:t>сопротивлениями.</w:t>
      </w:r>
    </w:p>
    <w:p w:rsidR="009A3251" w:rsidRPr="00495CB1" w:rsidRDefault="009A3251">
      <w:pPr>
        <w:pStyle w:val="BodyText"/>
        <w:spacing w:line="360" w:lineRule="auto"/>
        <w:ind w:left="114" w:right="483"/>
        <w:jc w:val="both"/>
      </w:pPr>
      <w:r w:rsidRPr="00495CB1">
        <w:t>Так как потери в тепловых сетях, как правило, подчиняются квадратичному закону,</w:t>
      </w:r>
      <w:r w:rsidRPr="00495CB1">
        <w:rPr>
          <w:spacing w:val="1"/>
        </w:rPr>
        <w:t xml:space="preserve"> </w:t>
      </w:r>
      <w:r w:rsidRPr="00495CB1">
        <w:t>то гидравлическая характеристика</w:t>
      </w:r>
      <w:r w:rsidRPr="00495CB1">
        <w:rPr>
          <w:spacing w:val="1"/>
        </w:rPr>
        <w:t xml:space="preserve"> </w:t>
      </w:r>
      <w:r w:rsidRPr="00495CB1">
        <w:t>любого i-го</w:t>
      </w:r>
      <w:r w:rsidRPr="00495CB1">
        <w:rPr>
          <w:spacing w:val="1"/>
        </w:rPr>
        <w:t xml:space="preserve"> </w:t>
      </w:r>
      <w:r w:rsidRPr="00495CB1">
        <w:t>участка тепловой сети представляет</w:t>
      </w:r>
      <w:r w:rsidRPr="00495CB1">
        <w:rPr>
          <w:spacing w:val="1"/>
        </w:rPr>
        <w:t xml:space="preserve"> </w:t>
      </w:r>
      <w:r w:rsidRPr="00495CB1">
        <w:t>собой</w:t>
      </w:r>
      <w:r w:rsidRPr="00495CB1">
        <w:rPr>
          <w:spacing w:val="-2"/>
        </w:rPr>
        <w:t xml:space="preserve"> </w:t>
      </w:r>
      <w:r w:rsidRPr="00495CB1">
        <w:t>квадратичную</w:t>
      </w:r>
      <w:r w:rsidRPr="00495CB1">
        <w:rPr>
          <w:spacing w:val="-2"/>
        </w:rPr>
        <w:t xml:space="preserve"> </w:t>
      </w:r>
      <w:r w:rsidRPr="00495CB1">
        <w:t>параболу,</w:t>
      </w:r>
      <w:r w:rsidRPr="00495CB1">
        <w:rPr>
          <w:spacing w:val="-1"/>
        </w:rPr>
        <w:t xml:space="preserve"> </w:t>
      </w:r>
      <w:r w:rsidRPr="00495CB1">
        <w:t>описываемую</w:t>
      </w:r>
      <w:r w:rsidRPr="00495CB1">
        <w:rPr>
          <w:spacing w:val="-1"/>
        </w:rPr>
        <w:t xml:space="preserve"> </w:t>
      </w:r>
      <w:r w:rsidRPr="00495CB1">
        <w:t>уравнением:</w:t>
      </w:r>
    </w:p>
    <w:p w:rsidR="009A3251" w:rsidRPr="00495CB1" w:rsidRDefault="009A3251">
      <w:pPr>
        <w:spacing w:before="42"/>
        <w:ind w:left="3980"/>
        <w:jc w:val="both"/>
        <w:rPr>
          <w:sz w:val="28"/>
        </w:rPr>
      </w:pPr>
      <w:r w:rsidRPr="00495CB1">
        <w:rPr>
          <w:rFonts w:ascii="Symbol" w:hAnsi="Symbol"/>
          <w:sz w:val="27"/>
        </w:rPr>
        <w:t></w:t>
      </w:r>
      <w:r w:rsidRPr="00495CB1">
        <w:rPr>
          <w:sz w:val="27"/>
        </w:rPr>
        <w:t>h</w:t>
      </w:r>
      <w:r w:rsidRPr="00495CB1">
        <w:rPr>
          <w:spacing w:val="17"/>
          <w:sz w:val="27"/>
        </w:rPr>
        <w:t xml:space="preserve"> </w:t>
      </w:r>
      <w:r w:rsidRPr="00495CB1">
        <w:rPr>
          <w:rFonts w:ascii="Symbol" w:hAnsi="Symbol"/>
          <w:sz w:val="27"/>
        </w:rPr>
        <w:t></w:t>
      </w:r>
      <w:r w:rsidRPr="00495CB1">
        <w:rPr>
          <w:spacing w:val="3"/>
          <w:sz w:val="27"/>
        </w:rPr>
        <w:t xml:space="preserve"> </w:t>
      </w:r>
      <w:r w:rsidRPr="00495CB1">
        <w:rPr>
          <w:sz w:val="27"/>
        </w:rPr>
        <w:t>SG</w:t>
      </w:r>
      <w:r w:rsidRPr="00495CB1">
        <w:rPr>
          <w:spacing w:val="-20"/>
          <w:sz w:val="27"/>
        </w:rPr>
        <w:t xml:space="preserve"> </w:t>
      </w:r>
      <w:r w:rsidRPr="00495CB1">
        <w:rPr>
          <w:sz w:val="27"/>
          <w:vertAlign w:val="superscript"/>
        </w:rPr>
        <w:t>2</w:t>
      </w:r>
      <w:r w:rsidRPr="00495CB1">
        <w:rPr>
          <w:spacing w:val="-25"/>
          <w:sz w:val="27"/>
        </w:rPr>
        <w:t xml:space="preserve"> </w:t>
      </w:r>
      <w:r w:rsidRPr="00495CB1">
        <w:rPr>
          <w:sz w:val="28"/>
        </w:rPr>
        <w:t>,</w:t>
      </w:r>
    </w:p>
    <w:p w:rsidR="009A3251" w:rsidRPr="00495CB1" w:rsidRDefault="009A3251">
      <w:pPr>
        <w:pStyle w:val="BodyText"/>
        <w:spacing w:before="120"/>
        <w:ind w:left="114"/>
      </w:pPr>
      <w:r w:rsidRPr="00495CB1">
        <w:t>где</w:t>
      </w:r>
      <w:r w:rsidRPr="00495CB1">
        <w:rPr>
          <w:spacing w:val="27"/>
        </w:rPr>
        <w:t xml:space="preserve"> </w:t>
      </w:r>
      <w:r w:rsidRPr="00495CB1">
        <w:rPr>
          <w:rFonts w:ascii="Symbol" w:hAnsi="Symbol"/>
          <w:sz w:val="30"/>
        </w:rPr>
        <w:t></w:t>
      </w:r>
      <w:r w:rsidRPr="00495CB1">
        <w:rPr>
          <w:sz w:val="30"/>
        </w:rPr>
        <w:t>h</w:t>
      </w:r>
      <w:r w:rsidRPr="00495CB1">
        <w:t>-</w:t>
      </w:r>
      <w:r w:rsidRPr="00495CB1">
        <w:rPr>
          <w:spacing w:val="-4"/>
        </w:rPr>
        <w:t xml:space="preserve"> </w:t>
      </w:r>
      <w:r w:rsidRPr="00495CB1">
        <w:t>потери</w:t>
      </w:r>
      <w:r w:rsidRPr="00495CB1">
        <w:rPr>
          <w:spacing w:val="-5"/>
        </w:rPr>
        <w:t xml:space="preserve"> </w:t>
      </w:r>
      <w:r w:rsidRPr="00495CB1">
        <w:t>напора,</w:t>
      </w:r>
      <w:r w:rsidRPr="00495CB1">
        <w:rPr>
          <w:spacing w:val="-4"/>
        </w:rPr>
        <w:t xml:space="preserve"> </w:t>
      </w:r>
      <w:r w:rsidRPr="00495CB1">
        <w:t>м;</w:t>
      </w:r>
    </w:p>
    <w:p w:rsidR="009A3251" w:rsidRPr="00495CB1" w:rsidRDefault="009A3251">
      <w:pPr>
        <w:pStyle w:val="BodyText"/>
        <w:spacing w:before="157" w:line="360" w:lineRule="auto"/>
        <w:ind w:left="113" w:right="5029"/>
      </w:pPr>
      <w:r w:rsidRPr="00495CB1">
        <w:t>S - полное сопротивление участка сети, м</w:t>
      </w:r>
      <w:r w:rsidRPr="00495CB1">
        <w:rPr>
          <w:rFonts w:ascii="Symbol" w:hAnsi="Symbol"/>
        </w:rPr>
        <w:t></w:t>
      </w:r>
      <w:r w:rsidRPr="00495CB1">
        <w:t>ч</w:t>
      </w:r>
      <w:r w:rsidRPr="00495CB1">
        <w:rPr>
          <w:vertAlign w:val="superscript"/>
        </w:rPr>
        <w:t>2</w:t>
      </w:r>
      <w:r w:rsidRPr="00495CB1">
        <w:t>/т</w:t>
      </w:r>
      <w:r w:rsidRPr="00495CB1">
        <w:rPr>
          <w:vertAlign w:val="superscript"/>
        </w:rPr>
        <w:t>2</w:t>
      </w:r>
      <w:r w:rsidRPr="00495CB1">
        <w:t>;</w:t>
      </w:r>
      <w:r w:rsidRPr="00495CB1">
        <w:rPr>
          <w:spacing w:val="-67"/>
        </w:rPr>
        <w:t xml:space="preserve"> </w:t>
      </w:r>
      <w:r w:rsidRPr="00495CB1">
        <w:t>G</w:t>
      </w:r>
      <w:r w:rsidRPr="00495CB1">
        <w:rPr>
          <w:spacing w:val="-2"/>
        </w:rPr>
        <w:t xml:space="preserve"> </w:t>
      </w:r>
      <w:r w:rsidRPr="00495CB1">
        <w:t>-</w:t>
      </w:r>
      <w:r w:rsidRPr="00495CB1">
        <w:rPr>
          <w:spacing w:val="-2"/>
        </w:rPr>
        <w:t xml:space="preserve"> </w:t>
      </w:r>
      <w:r w:rsidRPr="00495CB1">
        <w:t>расход</w:t>
      </w:r>
      <w:r w:rsidRPr="00495CB1">
        <w:rPr>
          <w:spacing w:val="-1"/>
        </w:rPr>
        <w:t xml:space="preserve"> </w:t>
      </w:r>
      <w:r w:rsidRPr="00495CB1">
        <w:t>теплоносителя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участке,</w:t>
      </w:r>
      <w:r w:rsidRPr="00495CB1">
        <w:rPr>
          <w:spacing w:val="-1"/>
        </w:rPr>
        <w:t xml:space="preserve"> </w:t>
      </w:r>
      <w:r w:rsidRPr="00495CB1">
        <w:t>т/ч.</w:t>
      </w:r>
    </w:p>
    <w:p w:rsidR="009A3251" w:rsidRPr="00495CB1" w:rsidRDefault="009A3251">
      <w:pPr>
        <w:pStyle w:val="BodyText"/>
        <w:spacing w:line="321" w:lineRule="exact"/>
        <w:ind w:left="113"/>
      </w:pPr>
      <w:r w:rsidRPr="00495CB1">
        <w:t>В</w:t>
      </w:r>
      <w:r w:rsidRPr="00495CB1">
        <w:rPr>
          <w:spacing w:val="-2"/>
        </w:rPr>
        <w:t xml:space="preserve"> </w:t>
      </w:r>
      <w:r w:rsidRPr="00495CB1">
        <w:t>свою</w:t>
      </w:r>
      <w:r w:rsidRPr="00495CB1">
        <w:rPr>
          <w:spacing w:val="-3"/>
        </w:rPr>
        <w:t xml:space="preserve"> </w:t>
      </w:r>
      <w:r w:rsidRPr="00495CB1">
        <w:t>очередь,</w:t>
      </w:r>
      <w:r w:rsidRPr="00495CB1">
        <w:rPr>
          <w:spacing w:val="-1"/>
        </w:rPr>
        <w:t xml:space="preserve"> </w:t>
      </w:r>
      <w:r w:rsidRPr="00495CB1">
        <w:t>полное</w:t>
      </w:r>
      <w:r w:rsidRPr="00495CB1">
        <w:rPr>
          <w:spacing w:val="-3"/>
        </w:rPr>
        <w:t xml:space="preserve"> </w:t>
      </w:r>
      <w:r w:rsidRPr="00495CB1">
        <w:t>сопротивление</w:t>
      </w:r>
      <w:r w:rsidRPr="00495CB1">
        <w:rPr>
          <w:spacing w:val="-3"/>
        </w:rPr>
        <w:t xml:space="preserve"> </w:t>
      </w:r>
      <w:r w:rsidRPr="00495CB1">
        <w:t>участка</w:t>
      </w:r>
      <w:r w:rsidRPr="00495CB1">
        <w:rPr>
          <w:spacing w:val="-1"/>
        </w:rPr>
        <w:t xml:space="preserve"> </w:t>
      </w:r>
      <w:r w:rsidRPr="00495CB1">
        <w:t>сети</w:t>
      </w:r>
      <w:r w:rsidRPr="00495CB1">
        <w:rPr>
          <w:spacing w:val="-1"/>
        </w:rPr>
        <w:t xml:space="preserve"> </w:t>
      </w:r>
      <w:r w:rsidRPr="00495CB1">
        <w:t>можно</w:t>
      </w:r>
      <w:r w:rsidRPr="00495CB1">
        <w:rPr>
          <w:spacing w:val="-1"/>
        </w:rPr>
        <w:t xml:space="preserve"> </w:t>
      </w:r>
      <w:r w:rsidRPr="00495CB1">
        <w:t>представить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виде:</w:t>
      </w:r>
    </w:p>
    <w:p w:rsidR="009A3251" w:rsidRPr="00495CB1" w:rsidRDefault="009A3251">
      <w:pPr>
        <w:spacing w:before="155"/>
        <w:ind w:right="1648"/>
        <w:jc w:val="center"/>
        <w:rPr>
          <w:sz w:val="28"/>
        </w:rPr>
      </w:pPr>
      <w:r w:rsidRPr="00495CB1">
        <w:rPr>
          <w:w w:val="95"/>
        </w:rPr>
        <w:t>S</w:t>
      </w:r>
      <w:r w:rsidRPr="00495CB1">
        <w:rPr>
          <w:spacing w:val="34"/>
          <w:w w:val="95"/>
        </w:rPr>
        <w:t xml:space="preserve"> </w:t>
      </w:r>
      <w:r w:rsidRPr="00495CB1">
        <w:rPr>
          <w:rFonts w:ascii="Symbol" w:hAnsi="Symbol"/>
          <w:w w:val="95"/>
        </w:rPr>
        <w:t></w:t>
      </w:r>
      <w:r w:rsidRPr="00495CB1">
        <w:rPr>
          <w:spacing w:val="50"/>
        </w:rPr>
        <w:t xml:space="preserve"> </w:t>
      </w:r>
      <w:r w:rsidRPr="00495CB1">
        <w:rPr>
          <w:w w:val="95"/>
        </w:rPr>
        <w:t>s</w:t>
      </w:r>
      <w:r w:rsidRPr="00495CB1">
        <w:rPr>
          <w:spacing w:val="-25"/>
          <w:w w:val="95"/>
        </w:rPr>
        <w:t xml:space="preserve"> </w:t>
      </w:r>
      <w:r w:rsidRPr="00495CB1">
        <w:rPr>
          <w:spacing w:val="10"/>
          <w:w w:val="95"/>
          <w:position w:val="-5"/>
          <w:sz w:val="14"/>
        </w:rPr>
        <w:t>УД</w:t>
      </w:r>
      <w:r w:rsidRPr="00495CB1">
        <w:rPr>
          <w:spacing w:val="23"/>
          <w:w w:val="95"/>
          <w:position w:val="-5"/>
          <w:sz w:val="14"/>
        </w:rPr>
        <w:t xml:space="preserve"> </w:t>
      </w:r>
      <w:r w:rsidRPr="00495CB1">
        <w:rPr>
          <w:rFonts w:ascii="Symbol" w:hAnsi="Symbol"/>
          <w:w w:val="95"/>
          <w:position w:val="-1"/>
          <w:sz w:val="32"/>
        </w:rPr>
        <w:t></w:t>
      </w:r>
      <w:r w:rsidRPr="00495CB1">
        <w:rPr>
          <w:w w:val="95"/>
        </w:rPr>
        <w:t>L</w:t>
      </w:r>
      <w:r w:rsidRPr="00495CB1">
        <w:rPr>
          <w:spacing w:val="32"/>
          <w:w w:val="95"/>
        </w:rPr>
        <w:t xml:space="preserve"> </w:t>
      </w:r>
      <w:r w:rsidRPr="00495CB1">
        <w:rPr>
          <w:rFonts w:ascii="Symbol" w:hAnsi="Symbol"/>
          <w:w w:val="95"/>
        </w:rPr>
        <w:t></w:t>
      </w:r>
      <w:r w:rsidRPr="00495CB1">
        <w:rPr>
          <w:spacing w:val="36"/>
          <w:w w:val="95"/>
        </w:rPr>
        <w:t xml:space="preserve"> </w:t>
      </w:r>
      <w:r w:rsidRPr="00495CB1">
        <w:rPr>
          <w:w w:val="95"/>
        </w:rPr>
        <w:t>L</w:t>
      </w:r>
      <w:r w:rsidRPr="00495CB1">
        <w:rPr>
          <w:spacing w:val="-1"/>
          <w:w w:val="95"/>
        </w:rPr>
        <w:t xml:space="preserve"> </w:t>
      </w:r>
      <w:r w:rsidRPr="00495CB1">
        <w:rPr>
          <w:w w:val="95"/>
          <w:position w:val="-5"/>
          <w:sz w:val="14"/>
        </w:rPr>
        <w:t>Э</w:t>
      </w:r>
      <w:r w:rsidRPr="00495CB1">
        <w:rPr>
          <w:spacing w:val="20"/>
          <w:w w:val="95"/>
          <w:position w:val="-5"/>
          <w:sz w:val="14"/>
        </w:rPr>
        <w:t xml:space="preserve"> </w:t>
      </w:r>
      <w:r w:rsidRPr="00495CB1">
        <w:rPr>
          <w:rFonts w:ascii="Symbol" w:hAnsi="Symbol"/>
          <w:spacing w:val="13"/>
          <w:w w:val="95"/>
          <w:position w:val="-1"/>
          <w:sz w:val="32"/>
        </w:rPr>
        <w:t></w:t>
      </w:r>
      <w:r w:rsidRPr="00495CB1">
        <w:rPr>
          <w:spacing w:val="13"/>
          <w:w w:val="95"/>
          <w:position w:val="3"/>
          <w:sz w:val="28"/>
        </w:rPr>
        <w:t>,</w:t>
      </w:r>
    </w:p>
    <w:p w:rsidR="009A3251" w:rsidRPr="00495CB1" w:rsidRDefault="009A3251">
      <w:pPr>
        <w:pStyle w:val="BodyText"/>
        <w:tabs>
          <w:tab w:val="left" w:pos="1094"/>
        </w:tabs>
        <w:spacing w:before="9" w:line="590" w:lineRule="exact"/>
        <w:ind w:left="114" w:right="482"/>
      </w:pPr>
      <w:r>
        <w:rPr>
          <w:noProof/>
          <w:lang w:eastAsia="ru-RU"/>
        </w:rPr>
        <w:pict>
          <v:shape id="_x0000_s1114" type="#_x0000_t202" style="position:absolute;left:0;text-align:left;margin-left:89.05pt;margin-top:21.5pt;width:13.05pt;height:8.4pt;z-index:-251686912;mso-position-horizontal-relative:page" filled="f" stroked="f">
            <v:textbox inset="0,0,0,0">
              <w:txbxContent>
                <w:p w:rsidR="009A3251" w:rsidRDefault="009A3251">
                  <w:pPr>
                    <w:spacing w:line="167" w:lineRule="exact"/>
                    <w:rPr>
                      <w:sz w:val="15"/>
                    </w:rPr>
                  </w:pPr>
                  <w:r>
                    <w:rPr>
                      <w:spacing w:val="12"/>
                      <w:sz w:val="15"/>
                    </w:rPr>
                    <w:t>УД</w:t>
                  </w:r>
                  <w:r>
                    <w:rPr>
                      <w:spacing w:val="-13"/>
                      <w:sz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495CB1">
        <w:t>где</w:t>
      </w:r>
      <w:r w:rsidRPr="00495CB1">
        <w:rPr>
          <w:spacing w:val="73"/>
        </w:rPr>
        <w:t xml:space="preserve"> </w:t>
      </w:r>
      <w:r w:rsidRPr="00495CB1">
        <w:rPr>
          <w:position w:val="-2"/>
          <w:sz w:val="23"/>
        </w:rPr>
        <w:t>s</w:t>
      </w:r>
      <w:r w:rsidRPr="00495CB1">
        <w:rPr>
          <w:position w:val="-2"/>
          <w:sz w:val="23"/>
        </w:rPr>
        <w:tab/>
      </w:r>
      <w:r w:rsidRPr="00495CB1">
        <w:t>-</w:t>
      </w:r>
      <w:r w:rsidRPr="00495CB1">
        <w:rPr>
          <w:spacing w:val="61"/>
        </w:rPr>
        <w:t xml:space="preserve"> </w:t>
      </w:r>
      <w:r w:rsidRPr="00495CB1">
        <w:t>величина</w:t>
      </w:r>
      <w:r w:rsidRPr="00495CB1">
        <w:rPr>
          <w:spacing w:val="61"/>
        </w:rPr>
        <w:t xml:space="preserve"> </w:t>
      </w:r>
      <w:r w:rsidRPr="00495CB1">
        <w:t>удельного</w:t>
      </w:r>
      <w:r w:rsidRPr="00495CB1">
        <w:rPr>
          <w:spacing w:val="60"/>
        </w:rPr>
        <w:t xml:space="preserve"> </w:t>
      </w:r>
      <w:r w:rsidRPr="00495CB1">
        <w:t>сопротивления,</w:t>
      </w:r>
      <w:r w:rsidRPr="00495CB1">
        <w:rPr>
          <w:spacing w:val="62"/>
        </w:rPr>
        <w:t xml:space="preserve"> </w:t>
      </w:r>
      <w:r w:rsidRPr="00495CB1">
        <w:t>м</w:t>
      </w:r>
      <w:r w:rsidRPr="00495CB1">
        <w:rPr>
          <w:rFonts w:ascii="Symbol" w:hAnsi="Symbol"/>
        </w:rPr>
        <w:t></w:t>
      </w:r>
      <w:r w:rsidRPr="00495CB1">
        <w:t>ч</w:t>
      </w:r>
      <w:r w:rsidRPr="00495CB1">
        <w:rPr>
          <w:vertAlign w:val="superscript"/>
        </w:rPr>
        <w:t>2</w:t>
      </w:r>
      <w:r w:rsidRPr="00495CB1">
        <w:t>/(т</w:t>
      </w:r>
      <w:r w:rsidRPr="00495CB1">
        <w:rPr>
          <w:vertAlign w:val="superscript"/>
        </w:rPr>
        <w:t>2</w:t>
      </w:r>
      <w:r w:rsidRPr="00495CB1">
        <w:rPr>
          <w:rFonts w:ascii="Symbol" w:hAnsi="Symbol"/>
        </w:rPr>
        <w:t></w:t>
      </w:r>
      <w:r w:rsidRPr="00495CB1">
        <w:t>м),</w:t>
      </w:r>
      <w:r w:rsidRPr="00495CB1">
        <w:rPr>
          <w:spacing w:val="61"/>
        </w:rPr>
        <w:t xml:space="preserve"> </w:t>
      </w:r>
      <w:r w:rsidRPr="00495CB1">
        <w:t>которая</w:t>
      </w:r>
      <w:r w:rsidRPr="00495CB1">
        <w:rPr>
          <w:spacing w:val="60"/>
        </w:rPr>
        <w:t xml:space="preserve"> </w:t>
      </w:r>
      <w:r w:rsidRPr="00495CB1">
        <w:t>вычисляется</w:t>
      </w:r>
      <w:r w:rsidRPr="00495CB1">
        <w:rPr>
          <w:spacing w:val="61"/>
        </w:rPr>
        <w:t xml:space="preserve"> </w:t>
      </w:r>
      <w:r w:rsidRPr="00495CB1">
        <w:t>по</w:t>
      </w:r>
      <w:r w:rsidRPr="00495CB1">
        <w:rPr>
          <w:spacing w:val="-67"/>
        </w:rPr>
        <w:t xml:space="preserve"> </w:t>
      </w:r>
      <w:r w:rsidRPr="00495CB1">
        <w:t>формуле:</w:t>
      </w:r>
    </w:p>
    <w:p w:rsidR="009A3251" w:rsidRPr="00495CB1" w:rsidRDefault="009A3251">
      <w:pPr>
        <w:spacing w:line="590" w:lineRule="exact"/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41"/>
        </w:rPr>
      </w:pPr>
    </w:p>
    <w:p w:rsidR="009A3251" w:rsidRPr="00495CB1" w:rsidRDefault="009A3251">
      <w:pPr>
        <w:jc w:val="right"/>
        <w:rPr>
          <w:sz w:val="18"/>
        </w:rPr>
      </w:pPr>
      <w:r w:rsidRPr="00495CB1">
        <w:rPr>
          <w:position w:val="7"/>
          <w:sz w:val="28"/>
        </w:rPr>
        <w:t>s</w:t>
      </w:r>
      <w:r w:rsidRPr="00495CB1">
        <w:rPr>
          <w:sz w:val="18"/>
        </w:rPr>
        <w:t>УД</w:t>
      </w:r>
    </w:p>
    <w:p w:rsidR="009A3251" w:rsidRPr="00495CB1" w:rsidRDefault="009A3251">
      <w:pPr>
        <w:pStyle w:val="BodyText"/>
        <w:spacing w:before="121" w:line="199" w:lineRule="auto"/>
        <w:ind w:left="70"/>
      </w:pPr>
      <w:r w:rsidRPr="00495CB1">
        <w:br w:type="column"/>
      </w:r>
      <w:r w:rsidRPr="00495CB1">
        <w:rPr>
          <w:rFonts w:ascii="Symbol" w:hAnsi="Symbol"/>
          <w:spacing w:val="-3"/>
          <w:w w:val="90"/>
          <w:position w:val="-23"/>
        </w:rPr>
        <w:t></w:t>
      </w:r>
      <w:r w:rsidRPr="00495CB1">
        <w:rPr>
          <w:spacing w:val="5"/>
          <w:w w:val="90"/>
          <w:position w:val="-23"/>
        </w:rPr>
        <w:t xml:space="preserve"> </w:t>
      </w:r>
      <w:r w:rsidRPr="00495CB1">
        <w:rPr>
          <w:rFonts w:ascii="Symbol" w:hAnsi="Symbol"/>
          <w:spacing w:val="-3"/>
          <w:w w:val="90"/>
          <w:position w:val="-4"/>
          <w:sz w:val="47"/>
        </w:rPr>
        <w:t></w:t>
      </w:r>
      <w:r w:rsidRPr="00495CB1">
        <w:rPr>
          <w:spacing w:val="-3"/>
          <w:w w:val="90"/>
        </w:rPr>
        <w:t>1,14</w:t>
      </w:r>
      <w:r w:rsidRPr="00495CB1">
        <w:rPr>
          <w:spacing w:val="-14"/>
          <w:w w:val="90"/>
        </w:rPr>
        <w:t xml:space="preserve"> </w:t>
      </w:r>
      <w:r w:rsidRPr="00495CB1">
        <w:rPr>
          <w:rFonts w:ascii="Symbol" w:hAnsi="Symbol"/>
          <w:spacing w:val="-3"/>
          <w:w w:val="90"/>
        </w:rPr>
        <w:t></w:t>
      </w:r>
      <w:r w:rsidRPr="00495CB1">
        <w:rPr>
          <w:spacing w:val="-23"/>
          <w:w w:val="90"/>
        </w:rPr>
        <w:t xml:space="preserve"> </w:t>
      </w:r>
      <w:r w:rsidRPr="00495CB1">
        <w:rPr>
          <w:spacing w:val="-3"/>
          <w:w w:val="90"/>
        </w:rPr>
        <w:t>2lg</w:t>
      </w:r>
      <w:r w:rsidRPr="00495CB1">
        <w:rPr>
          <w:rFonts w:ascii="Symbol" w:hAnsi="Symbol"/>
          <w:spacing w:val="-3"/>
          <w:w w:val="90"/>
          <w:position w:val="-2"/>
          <w:sz w:val="40"/>
        </w:rPr>
        <w:t></w:t>
      </w:r>
      <w:r w:rsidRPr="00495CB1">
        <w:rPr>
          <w:spacing w:val="-3"/>
          <w:w w:val="90"/>
        </w:rPr>
        <w:t>d</w:t>
      </w:r>
      <w:r w:rsidRPr="00495CB1">
        <w:rPr>
          <w:spacing w:val="6"/>
          <w:w w:val="90"/>
        </w:rPr>
        <w:t xml:space="preserve"> </w:t>
      </w:r>
      <w:r w:rsidRPr="00495CB1">
        <w:rPr>
          <w:spacing w:val="-3"/>
          <w:w w:val="90"/>
        </w:rPr>
        <w:t>/</w:t>
      </w:r>
      <w:r w:rsidRPr="00495CB1">
        <w:rPr>
          <w:spacing w:val="-1"/>
          <w:w w:val="90"/>
        </w:rPr>
        <w:t xml:space="preserve"> </w:t>
      </w:r>
      <w:r w:rsidRPr="00495CB1">
        <w:rPr>
          <w:spacing w:val="-3"/>
          <w:w w:val="90"/>
        </w:rPr>
        <w:t>k</w:t>
      </w:r>
    </w:p>
    <w:p w:rsidR="009A3251" w:rsidRPr="00495CB1" w:rsidRDefault="009A3251">
      <w:pPr>
        <w:pStyle w:val="BodyText"/>
        <w:spacing w:line="271" w:lineRule="exact"/>
        <w:ind w:left="1055"/>
      </w:pPr>
      <w:r>
        <w:rPr>
          <w:noProof/>
          <w:lang w:eastAsia="ru-RU"/>
        </w:rPr>
        <w:pict>
          <v:line id="_x0000_s1115" style="position:absolute;left:0;text-align:left;z-index:-251688960;mso-position-horizontal-relative:page" from="218.9pt,-4.1pt" to="332.05pt,-4.1pt" strokeweight=".17717mm">
            <w10:wrap anchorx="page"/>
          </v:line>
        </w:pict>
      </w:r>
      <w:r>
        <w:rPr>
          <w:noProof/>
          <w:lang w:eastAsia="ru-RU"/>
        </w:rPr>
        <w:pict>
          <v:shape id="_x0000_s1116" type="#_x0000_t202" style="position:absolute;left:0;text-align:left;margin-left:303.7pt;margin-top:-17.1pt;width:6.05pt;height:10.1pt;z-index:251615232;mso-position-horizontal-relative:page" filled="f" stroked="f">
            <v:textbox inset="0,0,0,0">
              <w:txbxContent>
                <w:p w:rsidR="009A3251" w:rsidRDefault="009A3251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w w:val="101"/>
                      <w:sz w:val="18"/>
                    </w:rPr>
                    <w:t>Э</w:t>
                  </w:r>
                </w:p>
              </w:txbxContent>
            </v:textbox>
            <w10:wrap anchorx="page"/>
          </v:shape>
        </w:pict>
      </w:r>
      <w:r w:rsidRPr="00495CB1">
        <w:t>156,86</w:t>
      </w:r>
    </w:p>
    <w:p w:rsidR="009A3251" w:rsidRPr="00495CB1" w:rsidRDefault="009A3251">
      <w:pPr>
        <w:spacing w:before="74"/>
        <w:ind w:left="151"/>
        <w:rPr>
          <w:sz w:val="18"/>
        </w:rPr>
      </w:pPr>
      <w:r w:rsidRPr="00495CB1">
        <w:br w:type="column"/>
      </w:r>
      <w:r w:rsidRPr="00495CB1">
        <w:rPr>
          <w:rFonts w:ascii="Symbol" w:hAnsi="Symbol"/>
          <w:w w:val="65"/>
          <w:position w:val="-21"/>
          <w:sz w:val="40"/>
        </w:rPr>
        <w:t></w:t>
      </w:r>
      <w:r w:rsidRPr="00495CB1">
        <w:rPr>
          <w:rFonts w:ascii="Symbol" w:hAnsi="Symbol"/>
          <w:spacing w:val="13"/>
          <w:w w:val="54"/>
          <w:position w:val="-23"/>
          <w:sz w:val="47"/>
        </w:rPr>
        <w:t></w:t>
      </w:r>
      <w:r w:rsidRPr="00495CB1">
        <w:rPr>
          <w:rFonts w:ascii="Symbol" w:hAnsi="Symbol"/>
          <w:spacing w:val="-4"/>
          <w:w w:val="101"/>
          <w:sz w:val="18"/>
        </w:rPr>
        <w:t></w:t>
      </w:r>
      <w:r w:rsidRPr="00495CB1">
        <w:rPr>
          <w:w w:val="101"/>
          <w:sz w:val="18"/>
        </w:rPr>
        <w:t>2</w:t>
      </w:r>
    </w:p>
    <w:p w:rsidR="009A3251" w:rsidRPr="00495CB1" w:rsidRDefault="009A3251">
      <w:pPr>
        <w:pStyle w:val="BodyText"/>
        <w:spacing w:before="11"/>
        <w:rPr>
          <w:sz w:val="36"/>
        </w:rPr>
      </w:pPr>
      <w:r w:rsidRPr="00495CB1">
        <w:br w:type="column"/>
      </w:r>
    </w:p>
    <w:p w:rsidR="009A3251" w:rsidRPr="00495CB1" w:rsidRDefault="009A3251">
      <w:pPr>
        <w:ind w:left="29"/>
        <w:rPr>
          <w:sz w:val="28"/>
        </w:rPr>
      </w:pPr>
      <w:r w:rsidRPr="00495CB1">
        <w:rPr>
          <w:spacing w:val="10"/>
          <w:w w:val="95"/>
          <w:position w:val="-12"/>
          <w:sz w:val="28"/>
        </w:rPr>
        <w:t>d</w:t>
      </w:r>
      <w:r w:rsidRPr="00495CB1">
        <w:rPr>
          <w:rFonts w:ascii="Symbol" w:hAnsi="Symbol"/>
          <w:spacing w:val="10"/>
          <w:w w:val="95"/>
          <w:sz w:val="18"/>
        </w:rPr>
        <w:t></w:t>
      </w:r>
      <w:r w:rsidRPr="00495CB1">
        <w:rPr>
          <w:spacing w:val="10"/>
          <w:w w:val="95"/>
          <w:sz w:val="18"/>
        </w:rPr>
        <w:t>5</w:t>
      </w:r>
      <w:r w:rsidRPr="00495CB1">
        <w:rPr>
          <w:spacing w:val="-22"/>
          <w:w w:val="95"/>
          <w:sz w:val="18"/>
        </w:rPr>
        <w:t xml:space="preserve"> </w:t>
      </w:r>
      <w:r w:rsidRPr="00495CB1">
        <w:rPr>
          <w:rFonts w:ascii="Symbol" w:hAnsi="Symbol"/>
          <w:i/>
          <w:w w:val="95"/>
          <w:position w:val="-12"/>
          <w:sz w:val="30"/>
        </w:rPr>
        <w:t></w:t>
      </w:r>
      <w:r w:rsidRPr="00495CB1">
        <w:rPr>
          <w:i/>
          <w:spacing w:val="-41"/>
          <w:w w:val="95"/>
          <w:position w:val="-12"/>
          <w:sz w:val="30"/>
        </w:rPr>
        <w:t xml:space="preserve"> </w:t>
      </w:r>
      <w:r w:rsidRPr="00495CB1">
        <w:rPr>
          <w:rFonts w:ascii="Symbol" w:hAnsi="Symbol"/>
          <w:w w:val="95"/>
          <w:sz w:val="18"/>
        </w:rPr>
        <w:t></w:t>
      </w:r>
      <w:r w:rsidRPr="00495CB1">
        <w:rPr>
          <w:w w:val="95"/>
          <w:sz w:val="18"/>
        </w:rPr>
        <w:t>2</w:t>
      </w:r>
      <w:r w:rsidRPr="00495CB1">
        <w:rPr>
          <w:spacing w:val="-3"/>
          <w:w w:val="95"/>
          <w:sz w:val="18"/>
        </w:rPr>
        <w:t xml:space="preserve"> </w:t>
      </w:r>
      <w:r w:rsidRPr="00495CB1">
        <w:rPr>
          <w:w w:val="95"/>
          <w:position w:val="-12"/>
          <w:sz w:val="28"/>
        </w:rPr>
        <w:t>,</w:t>
      </w:r>
    </w:p>
    <w:p w:rsidR="009A3251" w:rsidRPr="00495CB1" w:rsidRDefault="009A3251">
      <w:pPr>
        <w:rPr>
          <w:sz w:val="28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4" w:space="720" w:equalWidth="0">
            <w:col w:w="3020" w:space="40"/>
            <w:col w:w="1960" w:space="39"/>
            <w:col w:w="525" w:space="39"/>
            <w:col w:w="5187"/>
          </w:cols>
        </w:sectPr>
      </w:pPr>
    </w:p>
    <w:p w:rsidR="009A3251" w:rsidRPr="00495CB1" w:rsidRDefault="009A3251">
      <w:pPr>
        <w:pStyle w:val="BodyText"/>
        <w:spacing w:before="8"/>
        <w:rPr>
          <w:sz w:val="9"/>
        </w:rPr>
      </w:pPr>
    </w:p>
    <w:p w:rsidR="009A3251" w:rsidRPr="00495CB1" w:rsidRDefault="009A3251">
      <w:pPr>
        <w:pStyle w:val="BodyText"/>
        <w:tabs>
          <w:tab w:val="left" w:pos="5109"/>
        </w:tabs>
        <w:spacing w:before="83" w:line="372" w:lineRule="auto"/>
        <w:ind w:left="113" w:right="628"/>
      </w:pPr>
      <w:r w:rsidRPr="00495CB1">
        <w:rPr>
          <w:position w:val="1"/>
        </w:rPr>
        <w:t>а</w:t>
      </w:r>
      <w:r w:rsidRPr="00495CB1">
        <w:rPr>
          <w:spacing w:val="84"/>
          <w:position w:val="1"/>
        </w:rPr>
        <w:t xml:space="preserve"> </w:t>
      </w:r>
      <w:r w:rsidRPr="00495CB1">
        <w:rPr>
          <w:sz w:val="26"/>
        </w:rPr>
        <w:t>L</w:t>
      </w:r>
      <w:r w:rsidRPr="00495CB1">
        <w:rPr>
          <w:spacing w:val="-8"/>
          <w:sz w:val="26"/>
        </w:rPr>
        <w:t xml:space="preserve"> </w:t>
      </w:r>
      <w:r w:rsidRPr="00495CB1">
        <w:rPr>
          <w:position w:val="-5"/>
          <w:sz w:val="16"/>
        </w:rPr>
        <w:t>Э</w:t>
      </w:r>
      <w:r w:rsidRPr="00495CB1">
        <w:rPr>
          <w:spacing w:val="66"/>
          <w:position w:val="-5"/>
          <w:sz w:val="16"/>
        </w:rPr>
        <w:t xml:space="preserve"> </w:t>
      </w:r>
      <w:r w:rsidRPr="00495CB1">
        <w:rPr>
          <w:position w:val="1"/>
        </w:rPr>
        <w:t>-</w:t>
      </w:r>
      <w:r w:rsidRPr="00495CB1">
        <w:rPr>
          <w:spacing w:val="72"/>
          <w:position w:val="1"/>
        </w:rPr>
        <w:t xml:space="preserve"> </w:t>
      </w:r>
      <w:r w:rsidRPr="00495CB1">
        <w:rPr>
          <w:position w:val="1"/>
        </w:rPr>
        <w:t>эквивалентная</w:t>
      </w:r>
      <w:r w:rsidRPr="00495CB1">
        <w:rPr>
          <w:spacing w:val="73"/>
          <w:position w:val="1"/>
        </w:rPr>
        <w:t xml:space="preserve"> </w:t>
      </w:r>
      <w:r w:rsidRPr="00495CB1">
        <w:rPr>
          <w:position w:val="1"/>
        </w:rPr>
        <w:t>длина</w:t>
      </w:r>
      <w:r w:rsidRPr="00495CB1">
        <w:rPr>
          <w:spacing w:val="71"/>
          <w:position w:val="1"/>
        </w:rPr>
        <w:t xml:space="preserve"> </w:t>
      </w:r>
      <w:r w:rsidRPr="00495CB1">
        <w:rPr>
          <w:position w:val="1"/>
        </w:rPr>
        <w:t>местных</w:t>
      </w:r>
      <w:r w:rsidRPr="00495CB1">
        <w:rPr>
          <w:position w:val="1"/>
        </w:rPr>
        <w:tab/>
        <w:t>сопротивлений,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1"/>
        </w:rPr>
        <w:t>величину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1"/>
        </w:rPr>
        <w:t>которой</w:t>
      </w:r>
      <w:r w:rsidRPr="00495CB1">
        <w:rPr>
          <w:spacing w:val="1"/>
          <w:position w:val="1"/>
        </w:rPr>
        <w:t xml:space="preserve"> </w:t>
      </w:r>
      <w:r w:rsidRPr="00495CB1">
        <w:rPr>
          <w:position w:val="1"/>
        </w:rPr>
        <w:t>можно</w:t>
      </w:r>
      <w:r w:rsidRPr="00495CB1">
        <w:rPr>
          <w:spacing w:val="-67"/>
          <w:position w:val="1"/>
        </w:rPr>
        <w:t xml:space="preserve"> </w:t>
      </w:r>
      <w:r w:rsidRPr="00495CB1">
        <w:t>определить:</w:t>
      </w:r>
    </w:p>
    <w:p w:rsidR="009A3251" w:rsidRPr="00495CB1" w:rsidRDefault="009A3251">
      <w:pPr>
        <w:tabs>
          <w:tab w:val="left" w:pos="3794"/>
        </w:tabs>
        <w:spacing w:before="5"/>
        <w:ind w:left="3372"/>
        <w:rPr>
          <w:sz w:val="28"/>
        </w:rPr>
      </w:pPr>
      <w:r>
        <w:rPr>
          <w:noProof/>
          <w:lang w:eastAsia="ru-RU"/>
        </w:rPr>
        <w:pict>
          <v:shape id="_x0000_s1117" type="#_x0000_t202" style="position:absolute;left:0;text-align:left;margin-left:229.55pt;margin-top:12.05pt;width:44.55pt;height:9.4pt;z-index:-251685888;mso-position-horizontal-relative:page" filled="f" stroked="f">
            <v:textbox inset="0,0,0,0">
              <w:txbxContent>
                <w:p w:rsidR="009A3251" w:rsidRDefault="009A3251">
                  <w:pPr>
                    <w:tabs>
                      <w:tab w:val="left" w:pos="778"/>
                    </w:tabs>
                    <w:spacing w:line="188" w:lineRule="exact"/>
                    <w:rPr>
                      <w:sz w:val="17"/>
                    </w:rPr>
                  </w:pPr>
                  <w:r>
                    <w:rPr>
                      <w:sz w:val="17"/>
                    </w:rPr>
                    <w:t>Э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pacing w:val="-7"/>
                      <w:sz w:val="17"/>
                    </w:rPr>
                    <w:t>Э</w:t>
                  </w:r>
                </w:p>
              </w:txbxContent>
            </v:textbox>
            <w10:wrap anchorx="page"/>
          </v:shape>
        </w:pict>
      </w:r>
      <w:r w:rsidRPr="00495CB1">
        <w:rPr>
          <w:sz w:val="26"/>
        </w:rPr>
        <w:t>L</w:t>
      </w:r>
      <w:r w:rsidRPr="00495CB1">
        <w:rPr>
          <w:sz w:val="26"/>
        </w:rPr>
        <w:tab/>
      </w:r>
      <w:r w:rsidRPr="00495CB1">
        <w:rPr>
          <w:rFonts w:ascii="Symbol" w:hAnsi="Symbol"/>
          <w:sz w:val="26"/>
        </w:rPr>
        <w:t></w:t>
      </w:r>
      <w:r w:rsidRPr="00495CB1">
        <w:rPr>
          <w:spacing w:val="42"/>
          <w:sz w:val="26"/>
        </w:rPr>
        <w:t xml:space="preserve"> </w:t>
      </w:r>
      <w:r w:rsidRPr="00495CB1">
        <w:rPr>
          <w:sz w:val="26"/>
        </w:rPr>
        <w:t>gk</w:t>
      </w:r>
      <w:r w:rsidRPr="00495CB1">
        <w:rPr>
          <w:spacing w:val="12"/>
          <w:sz w:val="26"/>
        </w:rPr>
        <w:t xml:space="preserve"> </w:t>
      </w:r>
      <w:r w:rsidRPr="00495CB1">
        <w:rPr>
          <w:rFonts w:ascii="Symbol" w:hAnsi="Symbol"/>
          <w:position w:val="19"/>
          <w:sz w:val="13"/>
        </w:rPr>
        <w:t></w:t>
      </w:r>
      <w:r w:rsidRPr="00495CB1">
        <w:rPr>
          <w:position w:val="19"/>
          <w:sz w:val="13"/>
        </w:rPr>
        <w:t>0,</w:t>
      </w:r>
      <w:r w:rsidRPr="00495CB1">
        <w:rPr>
          <w:spacing w:val="-17"/>
          <w:position w:val="19"/>
          <w:sz w:val="13"/>
        </w:rPr>
        <w:t xml:space="preserve"> </w:t>
      </w:r>
      <w:r w:rsidRPr="00495CB1">
        <w:rPr>
          <w:position w:val="19"/>
          <w:sz w:val="13"/>
        </w:rPr>
        <w:t>25</w:t>
      </w:r>
      <w:r w:rsidRPr="00495CB1">
        <w:rPr>
          <w:spacing w:val="41"/>
          <w:position w:val="19"/>
          <w:sz w:val="13"/>
        </w:rPr>
        <w:t xml:space="preserve"> </w:t>
      </w:r>
      <w:r w:rsidRPr="00495CB1">
        <w:rPr>
          <w:rFonts w:ascii="Symbol" w:hAnsi="Symbol"/>
          <w:position w:val="-5"/>
          <w:sz w:val="37"/>
        </w:rPr>
        <w:t></w:t>
      </w:r>
      <w:r w:rsidRPr="00495CB1">
        <w:rPr>
          <w:spacing w:val="-33"/>
          <w:position w:val="-5"/>
          <w:sz w:val="37"/>
        </w:rPr>
        <w:t xml:space="preserve"> </w:t>
      </w:r>
      <w:r w:rsidRPr="00495CB1">
        <w:rPr>
          <w:rFonts w:ascii="Symbol" w:hAnsi="Symbol"/>
          <w:sz w:val="26"/>
        </w:rPr>
        <w:t></w:t>
      </w:r>
      <w:r w:rsidRPr="00495CB1">
        <w:rPr>
          <w:sz w:val="26"/>
        </w:rPr>
        <w:t>d</w:t>
      </w:r>
      <w:r w:rsidRPr="00495CB1">
        <w:rPr>
          <w:sz w:val="26"/>
          <w:vertAlign w:val="superscript"/>
        </w:rPr>
        <w:t>1,25</w:t>
      </w:r>
      <w:r w:rsidRPr="00495CB1">
        <w:rPr>
          <w:spacing w:val="15"/>
          <w:sz w:val="26"/>
        </w:rPr>
        <w:t xml:space="preserve"> </w:t>
      </w:r>
      <w:r w:rsidRPr="00495CB1">
        <w:rPr>
          <w:position w:val="1"/>
          <w:sz w:val="28"/>
        </w:rPr>
        <w:t>.</w:t>
      </w:r>
    </w:p>
    <w:p w:rsidR="009A3251" w:rsidRPr="00495CB1" w:rsidRDefault="009A3251">
      <w:pPr>
        <w:pStyle w:val="BodyText"/>
        <w:spacing w:before="169" w:line="360" w:lineRule="auto"/>
        <w:ind w:left="113"/>
      </w:pPr>
      <w:r w:rsidRPr="00495CB1">
        <w:t>Для</w:t>
      </w:r>
      <w:r w:rsidRPr="00495CB1">
        <w:rPr>
          <w:spacing w:val="37"/>
        </w:rPr>
        <w:t xml:space="preserve"> </w:t>
      </w:r>
      <w:r w:rsidRPr="00495CB1">
        <w:t>установления</w:t>
      </w:r>
      <w:r w:rsidRPr="00495CB1">
        <w:rPr>
          <w:spacing w:val="39"/>
        </w:rPr>
        <w:t xml:space="preserve"> </w:t>
      </w:r>
      <w:r w:rsidRPr="00495CB1">
        <w:t>гидравлического</w:t>
      </w:r>
      <w:r w:rsidRPr="00495CB1">
        <w:rPr>
          <w:spacing w:val="38"/>
        </w:rPr>
        <w:t xml:space="preserve"> </w:t>
      </w:r>
      <w:r w:rsidRPr="00495CB1">
        <w:t>режима</w:t>
      </w:r>
      <w:r w:rsidRPr="00495CB1">
        <w:rPr>
          <w:spacing w:val="36"/>
        </w:rPr>
        <w:t xml:space="preserve"> </w:t>
      </w:r>
      <w:r w:rsidRPr="00495CB1">
        <w:t>всей</w:t>
      </w:r>
      <w:r w:rsidRPr="00495CB1">
        <w:rPr>
          <w:spacing w:val="39"/>
        </w:rPr>
        <w:t xml:space="preserve"> </w:t>
      </w:r>
      <w:r w:rsidRPr="00495CB1">
        <w:t>сети</w:t>
      </w:r>
      <w:r w:rsidRPr="00495CB1">
        <w:rPr>
          <w:spacing w:val="39"/>
        </w:rPr>
        <w:t xml:space="preserve"> </w:t>
      </w:r>
      <w:r w:rsidRPr="00495CB1">
        <w:t>производится</w:t>
      </w:r>
      <w:r w:rsidRPr="00495CB1">
        <w:rPr>
          <w:spacing w:val="39"/>
        </w:rPr>
        <w:t xml:space="preserve"> </w:t>
      </w:r>
      <w:r w:rsidRPr="00495CB1">
        <w:t>суммирование</w:t>
      </w:r>
      <w:r w:rsidRPr="00495CB1">
        <w:rPr>
          <w:spacing w:val="-67"/>
        </w:rPr>
        <w:t xml:space="preserve"> </w:t>
      </w:r>
      <w:r w:rsidRPr="00495CB1">
        <w:t>гидравлических</w:t>
      </w:r>
      <w:r w:rsidRPr="00495CB1">
        <w:rPr>
          <w:spacing w:val="-1"/>
        </w:rPr>
        <w:t xml:space="preserve"> </w:t>
      </w:r>
      <w:r w:rsidRPr="00495CB1">
        <w:t>характеристик</w:t>
      </w:r>
      <w:r w:rsidRPr="00495CB1">
        <w:rPr>
          <w:spacing w:val="-1"/>
        </w:rPr>
        <w:t xml:space="preserve"> </w:t>
      </w:r>
      <w:r w:rsidRPr="00495CB1">
        <w:t>всех её участков.</w:t>
      </w:r>
    </w:p>
    <w:p w:rsidR="009A3251" w:rsidRPr="00495CB1" w:rsidRDefault="009A3251">
      <w:pPr>
        <w:pStyle w:val="BodyText"/>
        <w:spacing w:line="360" w:lineRule="auto"/>
        <w:ind w:left="113" w:right="467" w:hanging="1"/>
      </w:pPr>
      <w:r w:rsidRPr="00495CB1">
        <w:t>Удельные потери напора на участках тепловой сети в этом случае можно определить</w:t>
      </w:r>
      <w:r w:rsidRPr="00495CB1">
        <w:rPr>
          <w:spacing w:val="-67"/>
        </w:rPr>
        <w:t xml:space="preserve"> </w:t>
      </w:r>
      <w:r w:rsidRPr="00495CB1">
        <w:t>как:</w:t>
      </w:r>
    </w:p>
    <w:p w:rsidR="009A3251" w:rsidRPr="00495CB1" w:rsidRDefault="009A3251">
      <w:pPr>
        <w:spacing w:line="360" w:lineRule="auto"/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spacing w:before="170"/>
        <w:jc w:val="right"/>
        <w:rPr>
          <w:sz w:val="18"/>
        </w:rPr>
      </w:pPr>
      <w:r w:rsidRPr="00495CB1">
        <w:rPr>
          <w:rFonts w:ascii="Symbol" w:hAnsi="Symbol"/>
          <w:spacing w:val="-3"/>
          <w:sz w:val="28"/>
        </w:rPr>
        <w:t></w:t>
      </w:r>
      <w:r w:rsidRPr="00495CB1">
        <w:rPr>
          <w:spacing w:val="-3"/>
          <w:sz w:val="28"/>
        </w:rPr>
        <w:t>h</w:t>
      </w:r>
      <w:r w:rsidRPr="00495CB1">
        <w:rPr>
          <w:spacing w:val="-38"/>
          <w:sz w:val="28"/>
        </w:rPr>
        <w:t xml:space="preserve"> </w:t>
      </w:r>
      <w:r w:rsidRPr="00495CB1">
        <w:rPr>
          <w:spacing w:val="-2"/>
          <w:position w:val="-6"/>
          <w:sz w:val="18"/>
        </w:rPr>
        <w:t>УД</w:t>
      </w:r>
    </w:p>
    <w:p w:rsidR="009A3251" w:rsidRPr="00495CB1" w:rsidRDefault="009A3251">
      <w:pPr>
        <w:pStyle w:val="BodyText"/>
        <w:spacing w:before="16" w:line="187" w:lineRule="auto"/>
        <w:ind w:left="65"/>
      </w:pPr>
      <w:r w:rsidRPr="00495CB1">
        <w:br w:type="column"/>
      </w:r>
      <w:r w:rsidRPr="00495CB1">
        <w:rPr>
          <w:rFonts w:ascii="Symbol" w:hAnsi="Symbol"/>
          <w:position w:val="-17"/>
        </w:rPr>
        <w:t></w:t>
      </w:r>
      <w:r w:rsidRPr="00495CB1">
        <w:rPr>
          <w:spacing w:val="19"/>
          <w:position w:val="-17"/>
        </w:rPr>
        <w:t xml:space="preserve"> </w:t>
      </w:r>
      <w:r w:rsidRPr="00495CB1">
        <w:rPr>
          <w:rFonts w:ascii="Symbol" w:hAnsi="Symbol"/>
        </w:rPr>
        <w:t></w:t>
      </w:r>
      <w:r w:rsidRPr="00495CB1">
        <w:t>h</w:t>
      </w:r>
    </w:p>
    <w:p w:rsidR="009A3251" w:rsidRPr="00495CB1" w:rsidRDefault="009A3251">
      <w:pPr>
        <w:pStyle w:val="BodyText"/>
        <w:spacing w:line="271" w:lineRule="exact"/>
        <w:ind w:left="387"/>
      </w:pPr>
      <w:r>
        <w:rPr>
          <w:noProof/>
          <w:lang w:eastAsia="ru-RU"/>
        </w:rPr>
        <w:pict>
          <v:line id="_x0000_s1118" style="position:absolute;left:0;text-align:left;z-index:-251687936;mso-position-horizontal-relative:page" from="292.4pt,-4.2pt" to="309.65pt,-4.2pt" strokeweight=".17858mm">
            <w10:wrap anchorx="page"/>
          </v:line>
        </w:pict>
      </w:r>
      <w:r w:rsidRPr="00495CB1">
        <w:rPr>
          <w:w w:val="101"/>
        </w:rPr>
        <w:t>L</w:t>
      </w:r>
    </w:p>
    <w:p w:rsidR="009A3251" w:rsidRPr="00495CB1" w:rsidRDefault="009A3251">
      <w:pPr>
        <w:spacing w:line="271" w:lineRule="exact"/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493" w:space="40"/>
            <w:col w:w="6277"/>
          </w:cols>
        </w:sectPr>
      </w:pPr>
    </w:p>
    <w:p w:rsidR="009A3251" w:rsidRPr="00495CB1" w:rsidRDefault="009A3251">
      <w:pPr>
        <w:pStyle w:val="BodyText"/>
        <w:spacing w:before="157" w:line="372" w:lineRule="auto"/>
        <w:ind w:left="113"/>
      </w:pPr>
      <w:r w:rsidRPr="00495CB1">
        <w:rPr>
          <w:position w:val="1"/>
        </w:rPr>
        <w:t>Максимальная</w:t>
      </w:r>
      <w:r w:rsidRPr="00495CB1">
        <w:rPr>
          <w:spacing w:val="17"/>
          <w:position w:val="1"/>
        </w:rPr>
        <w:t xml:space="preserve"> </w:t>
      </w:r>
      <w:r w:rsidRPr="00495CB1">
        <w:rPr>
          <w:position w:val="1"/>
        </w:rPr>
        <w:t>величина</w:t>
      </w:r>
      <w:r w:rsidRPr="00495CB1">
        <w:rPr>
          <w:spacing w:val="16"/>
          <w:position w:val="1"/>
        </w:rPr>
        <w:t xml:space="preserve"> </w:t>
      </w:r>
      <w:r w:rsidRPr="00495CB1">
        <w:rPr>
          <w:position w:val="1"/>
        </w:rPr>
        <w:t>перепада</w:t>
      </w:r>
      <w:r w:rsidRPr="00495CB1">
        <w:rPr>
          <w:spacing w:val="16"/>
          <w:position w:val="1"/>
        </w:rPr>
        <w:t xml:space="preserve"> </w:t>
      </w:r>
      <w:r w:rsidRPr="00495CB1">
        <w:rPr>
          <w:position w:val="1"/>
        </w:rPr>
        <w:t>напоров</w:t>
      </w:r>
      <w:r w:rsidRPr="00495CB1">
        <w:rPr>
          <w:spacing w:val="17"/>
          <w:position w:val="1"/>
        </w:rPr>
        <w:t xml:space="preserve"> </w:t>
      </w:r>
      <w:r w:rsidRPr="00495CB1">
        <w:rPr>
          <w:position w:val="1"/>
        </w:rPr>
        <w:t>в</w:t>
      </w:r>
      <w:r w:rsidRPr="00495CB1">
        <w:rPr>
          <w:spacing w:val="16"/>
          <w:position w:val="1"/>
        </w:rPr>
        <w:t xml:space="preserve"> </w:t>
      </w:r>
      <w:r w:rsidRPr="00495CB1">
        <w:rPr>
          <w:position w:val="1"/>
        </w:rPr>
        <w:t>сети</w:t>
      </w:r>
      <w:r w:rsidRPr="00495CB1">
        <w:rPr>
          <w:spacing w:val="38"/>
          <w:position w:val="1"/>
        </w:rPr>
        <w:t xml:space="preserve"> </w:t>
      </w:r>
      <w:r w:rsidRPr="00495CB1">
        <w:rPr>
          <w:rFonts w:ascii="Symbol" w:hAnsi="Symbol"/>
          <w:spacing w:val="11"/>
          <w:sz w:val="26"/>
        </w:rPr>
        <w:t></w:t>
      </w:r>
      <w:r w:rsidRPr="00495CB1">
        <w:rPr>
          <w:spacing w:val="11"/>
          <w:sz w:val="26"/>
        </w:rPr>
        <w:t>H</w:t>
      </w:r>
      <w:r w:rsidRPr="00495CB1">
        <w:rPr>
          <w:spacing w:val="-8"/>
          <w:sz w:val="26"/>
        </w:rPr>
        <w:t xml:space="preserve"> </w:t>
      </w:r>
      <w:r w:rsidRPr="00495CB1">
        <w:rPr>
          <w:position w:val="-5"/>
          <w:sz w:val="16"/>
        </w:rPr>
        <w:t xml:space="preserve">с </w:t>
      </w:r>
      <w:r w:rsidRPr="00495CB1">
        <w:rPr>
          <w:spacing w:val="1"/>
          <w:position w:val="-5"/>
          <w:sz w:val="16"/>
        </w:rPr>
        <w:t xml:space="preserve"> </w:t>
      </w:r>
      <w:r w:rsidRPr="00495CB1">
        <w:rPr>
          <w:position w:val="1"/>
        </w:rPr>
        <w:t>имеет</w:t>
      </w:r>
      <w:r w:rsidRPr="00495CB1">
        <w:rPr>
          <w:spacing w:val="19"/>
          <w:position w:val="1"/>
        </w:rPr>
        <w:t xml:space="preserve"> </w:t>
      </w:r>
      <w:r w:rsidRPr="00495CB1">
        <w:rPr>
          <w:position w:val="1"/>
        </w:rPr>
        <w:t>место</w:t>
      </w:r>
      <w:r w:rsidRPr="00495CB1">
        <w:rPr>
          <w:spacing w:val="17"/>
          <w:position w:val="1"/>
        </w:rPr>
        <w:t xml:space="preserve"> </w:t>
      </w:r>
      <w:r w:rsidRPr="00495CB1">
        <w:rPr>
          <w:position w:val="1"/>
        </w:rPr>
        <w:t>на</w:t>
      </w:r>
      <w:r w:rsidRPr="00495CB1">
        <w:rPr>
          <w:spacing w:val="17"/>
          <w:position w:val="1"/>
        </w:rPr>
        <w:t xml:space="preserve"> </w:t>
      </w:r>
      <w:r w:rsidRPr="00495CB1">
        <w:rPr>
          <w:position w:val="1"/>
        </w:rPr>
        <w:t>подающем</w:t>
      </w:r>
      <w:r w:rsidRPr="00495CB1">
        <w:rPr>
          <w:spacing w:val="18"/>
          <w:position w:val="1"/>
        </w:rPr>
        <w:t xml:space="preserve"> </w:t>
      </w:r>
      <w:r w:rsidRPr="00495CB1">
        <w:rPr>
          <w:position w:val="1"/>
        </w:rPr>
        <w:t>и</w:t>
      </w:r>
      <w:r w:rsidRPr="00495CB1">
        <w:rPr>
          <w:spacing w:val="-67"/>
          <w:position w:val="1"/>
        </w:rPr>
        <w:t xml:space="preserve"> </w:t>
      </w:r>
      <w:r w:rsidRPr="00495CB1">
        <w:t>обратном</w:t>
      </w:r>
      <w:r w:rsidRPr="00495CB1">
        <w:rPr>
          <w:spacing w:val="-3"/>
        </w:rPr>
        <w:t xml:space="preserve"> </w:t>
      </w:r>
      <w:r w:rsidRPr="00495CB1">
        <w:t>коллекторах</w:t>
      </w:r>
      <w:r w:rsidRPr="00495CB1">
        <w:rPr>
          <w:spacing w:val="-1"/>
        </w:rPr>
        <w:t xml:space="preserve"> </w:t>
      </w:r>
      <w:r w:rsidRPr="00495CB1">
        <w:t>источника:</w:t>
      </w:r>
    </w:p>
    <w:p w:rsidR="009A3251" w:rsidRPr="00495CB1" w:rsidRDefault="009A3251">
      <w:pPr>
        <w:spacing w:line="372" w:lineRule="auto"/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6"/>
        </w:rPr>
      </w:pPr>
    </w:p>
    <w:p w:rsidR="009A3251" w:rsidRPr="00495CB1" w:rsidRDefault="009A3251">
      <w:pPr>
        <w:rPr>
          <w:sz w:val="16"/>
        </w:rPr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spacing w:before="144"/>
        <w:ind w:left="260"/>
        <w:rPr>
          <w:sz w:val="15"/>
        </w:rPr>
      </w:pPr>
      <w:r w:rsidRPr="00495CB1">
        <w:rPr>
          <w:rFonts w:ascii="Symbol" w:hAnsi="Symbol"/>
          <w:spacing w:val="13"/>
          <w:sz w:val="23"/>
        </w:rPr>
        <w:t></w:t>
      </w:r>
      <w:r w:rsidRPr="00495CB1">
        <w:rPr>
          <w:spacing w:val="13"/>
          <w:sz w:val="23"/>
        </w:rPr>
        <w:t>H</w:t>
      </w:r>
      <w:r w:rsidRPr="00495CB1">
        <w:rPr>
          <w:spacing w:val="2"/>
          <w:sz w:val="23"/>
        </w:rPr>
        <w:t xml:space="preserve"> </w:t>
      </w:r>
      <w:r w:rsidRPr="00495CB1">
        <w:rPr>
          <w:position w:val="-5"/>
          <w:sz w:val="15"/>
        </w:rPr>
        <w:t>C</w:t>
      </w:r>
    </w:p>
    <w:p w:rsidR="009A3251" w:rsidRPr="00495CB1" w:rsidRDefault="009A3251">
      <w:pPr>
        <w:spacing w:before="143"/>
        <w:ind w:left="93"/>
        <w:rPr>
          <w:sz w:val="15"/>
        </w:rPr>
      </w:pPr>
      <w:r w:rsidRPr="00495CB1">
        <w:br w:type="column"/>
      </w:r>
      <w:r w:rsidRPr="00495CB1">
        <w:rPr>
          <w:rFonts w:ascii="Symbol" w:hAnsi="Symbol"/>
          <w:position w:val="6"/>
          <w:sz w:val="23"/>
        </w:rPr>
        <w:t></w:t>
      </w:r>
      <w:r w:rsidRPr="00495CB1">
        <w:rPr>
          <w:spacing w:val="40"/>
          <w:position w:val="6"/>
          <w:sz w:val="23"/>
        </w:rPr>
        <w:t xml:space="preserve"> </w:t>
      </w:r>
      <w:r w:rsidRPr="00495CB1">
        <w:rPr>
          <w:position w:val="6"/>
          <w:sz w:val="23"/>
        </w:rPr>
        <w:t>H</w:t>
      </w:r>
      <w:r w:rsidRPr="00495CB1">
        <w:rPr>
          <w:spacing w:val="12"/>
          <w:position w:val="6"/>
          <w:sz w:val="23"/>
        </w:rPr>
        <w:t xml:space="preserve"> </w:t>
      </w:r>
      <w:r w:rsidRPr="00495CB1">
        <w:rPr>
          <w:sz w:val="15"/>
        </w:rPr>
        <w:t>П О</w:t>
      </w:r>
      <w:r w:rsidRPr="00495CB1">
        <w:rPr>
          <w:spacing w:val="-8"/>
          <w:sz w:val="15"/>
        </w:rPr>
        <w:t xml:space="preserve"> </w:t>
      </w:r>
      <w:r w:rsidRPr="00495CB1">
        <w:rPr>
          <w:sz w:val="15"/>
        </w:rPr>
        <w:t>Д</w:t>
      </w:r>
      <w:r w:rsidRPr="00495CB1">
        <w:rPr>
          <w:spacing w:val="-12"/>
          <w:sz w:val="15"/>
        </w:rPr>
        <w:t xml:space="preserve"> </w:t>
      </w:r>
      <w:r w:rsidRPr="00495CB1">
        <w:rPr>
          <w:sz w:val="15"/>
        </w:rPr>
        <w:t>.К</w:t>
      </w:r>
    </w:p>
    <w:p w:rsidR="009A3251" w:rsidRPr="00495CB1" w:rsidRDefault="009A3251">
      <w:pPr>
        <w:pStyle w:val="ListParagraph"/>
        <w:numPr>
          <w:ilvl w:val="0"/>
          <w:numId w:val="11"/>
        </w:numPr>
        <w:tabs>
          <w:tab w:val="left" w:pos="296"/>
        </w:tabs>
        <w:spacing w:before="92"/>
        <w:jc w:val="left"/>
        <w:rPr>
          <w:sz w:val="28"/>
        </w:rPr>
      </w:pPr>
      <w:r w:rsidRPr="00495CB1">
        <w:rPr>
          <w:w w:val="102"/>
          <w:position w:val="6"/>
          <w:sz w:val="23"/>
        </w:rPr>
        <w:br w:type="column"/>
      </w:r>
      <w:r w:rsidRPr="00495CB1">
        <w:rPr>
          <w:position w:val="6"/>
          <w:sz w:val="23"/>
        </w:rPr>
        <w:t>H</w:t>
      </w:r>
      <w:r w:rsidRPr="00495CB1">
        <w:rPr>
          <w:spacing w:val="14"/>
          <w:position w:val="6"/>
          <w:sz w:val="23"/>
        </w:rPr>
        <w:t xml:space="preserve"> </w:t>
      </w:r>
      <w:r w:rsidRPr="00495CB1">
        <w:rPr>
          <w:sz w:val="15"/>
        </w:rPr>
        <w:t>О</w:t>
      </w:r>
      <w:r w:rsidRPr="00495CB1">
        <w:rPr>
          <w:spacing w:val="-8"/>
          <w:sz w:val="15"/>
        </w:rPr>
        <w:t xml:space="preserve"> </w:t>
      </w:r>
      <w:r w:rsidRPr="00495CB1">
        <w:rPr>
          <w:sz w:val="15"/>
        </w:rPr>
        <w:t>Б</w:t>
      </w:r>
      <w:r w:rsidRPr="00495CB1">
        <w:rPr>
          <w:spacing w:val="-5"/>
          <w:sz w:val="15"/>
        </w:rPr>
        <w:t xml:space="preserve"> </w:t>
      </w:r>
      <w:r w:rsidRPr="00495CB1">
        <w:rPr>
          <w:sz w:val="15"/>
        </w:rPr>
        <w:t>Р</w:t>
      </w:r>
      <w:r w:rsidRPr="00495CB1">
        <w:rPr>
          <w:spacing w:val="-14"/>
          <w:sz w:val="15"/>
        </w:rPr>
        <w:t xml:space="preserve"> </w:t>
      </w:r>
      <w:r w:rsidRPr="00495CB1">
        <w:rPr>
          <w:sz w:val="15"/>
        </w:rPr>
        <w:t>.К</w:t>
      </w:r>
      <w:r w:rsidRPr="00495CB1">
        <w:rPr>
          <w:spacing w:val="15"/>
          <w:sz w:val="15"/>
        </w:rPr>
        <w:t xml:space="preserve"> </w:t>
      </w:r>
      <w:r w:rsidRPr="00495CB1">
        <w:rPr>
          <w:position w:val="8"/>
          <w:sz w:val="28"/>
        </w:rPr>
        <w:t>.</w:t>
      </w:r>
    </w:p>
    <w:p w:rsidR="009A3251" w:rsidRPr="00495CB1" w:rsidRDefault="009A3251">
      <w:pPr>
        <w:rPr>
          <w:sz w:val="28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771" w:space="40"/>
            <w:col w:w="1122" w:space="39"/>
            <w:col w:w="8838"/>
          </w:cols>
        </w:sectPr>
      </w:pPr>
    </w:p>
    <w:p w:rsidR="009A3251" w:rsidRPr="00495CB1" w:rsidRDefault="009A3251">
      <w:pPr>
        <w:pStyle w:val="BodyText"/>
        <w:spacing w:before="1"/>
        <w:rPr>
          <w:sz w:val="10"/>
        </w:rPr>
      </w:pPr>
    </w:p>
    <w:p w:rsidR="009A3251" w:rsidRPr="00495CB1" w:rsidRDefault="009A3251">
      <w:pPr>
        <w:rPr>
          <w:sz w:val="10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tabs>
          <w:tab w:val="left" w:pos="3011"/>
        </w:tabs>
        <w:spacing w:before="88"/>
        <w:ind w:left="113"/>
      </w:pPr>
      <w:r w:rsidRPr="00495CB1">
        <w:t>Суммарная</w:t>
      </w:r>
      <w:r w:rsidRPr="00495CB1">
        <w:rPr>
          <w:spacing w:val="72"/>
        </w:rPr>
        <w:t xml:space="preserve"> </w:t>
      </w:r>
      <w:r w:rsidRPr="00495CB1">
        <w:t>величина</w:t>
      </w:r>
      <w:r w:rsidRPr="00495CB1">
        <w:tab/>
        <w:t>сопротивления</w:t>
      </w:r>
      <w:r w:rsidRPr="00495CB1">
        <w:rPr>
          <w:spacing w:val="67"/>
        </w:rPr>
        <w:t xml:space="preserve"> </w:t>
      </w:r>
      <w:r w:rsidRPr="00495CB1">
        <w:t>всей</w:t>
      </w:r>
      <w:r w:rsidRPr="00495CB1">
        <w:rPr>
          <w:spacing w:val="69"/>
        </w:rPr>
        <w:t xml:space="preserve"> </w:t>
      </w:r>
      <w:r w:rsidRPr="00495CB1">
        <w:t>сети</w:t>
      </w:r>
    </w:p>
    <w:p w:rsidR="009A3251" w:rsidRPr="00495CB1" w:rsidRDefault="009A3251">
      <w:pPr>
        <w:spacing w:before="105"/>
        <w:ind w:left="110"/>
        <w:rPr>
          <w:sz w:val="14"/>
        </w:rPr>
      </w:pPr>
      <w:r w:rsidRPr="00495CB1">
        <w:br w:type="column"/>
      </w:r>
      <w:r w:rsidRPr="00495CB1">
        <w:rPr>
          <w:rFonts w:ascii="Symbol" w:hAnsi="Symbol"/>
          <w:position w:val="1"/>
          <w:sz w:val="32"/>
        </w:rPr>
        <w:t></w:t>
      </w:r>
      <w:r w:rsidRPr="00495CB1">
        <w:rPr>
          <w:spacing w:val="9"/>
          <w:position w:val="1"/>
          <w:sz w:val="32"/>
        </w:rPr>
        <w:t xml:space="preserve"> </w:t>
      </w:r>
      <w:r w:rsidRPr="00495CB1">
        <w:rPr>
          <w:position w:val="6"/>
        </w:rPr>
        <w:t>S</w:t>
      </w:r>
      <w:r w:rsidRPr="00495CB1">
        <w:rPr>
          <w:spacing w:val="-1"/>
          <w:position w:val="6"/>
        </w:rPr>
        <w:t xml:space="preserve"> </w:t>
      </w:r>
      <w:r w:rsidRPr="00495CB1">
        <w:rPr>
          <w:sz w:val="14"/>
        </w:rPr>
        <w:t>C</w:t>
      </w:r>
    </w:p>
    <w:p w:rsidR="009A3251" w:rsidRPr="00495CB1" w:rsidRDefault="009A3251">
      <w:pPr>
        <w:pStyle w:val="BodyText"/>
        <w:spacing w:before="88"/>
        <w:ind w:left="113"/>
      </w:pPr>
      <w:r w:rsidRPr="00495CB1">
        <w:br w:type="column"/>
        <w:t>является</w:t>
      </w:r>
      <w:r w:rsidRPr="00495CB1">
        <w:rPr>
          <w:spacing w:val="71"/>
        </w:rPr>
        <w:t xml:space="preserve"> </w:t>
      </w:r>
      <w:r w:rsidRPr="00495CB1">
        <w:t>результирующей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6148" w:space="40"/>
            <w:col w:w="741" w:space="67"/>
            <w:col w:w="3814"/>
          </w:cols>
        </w:sectPr>
      </w:pPr>
    </w:p>
    <w:p w:rsidR="009A3251" w:rsidRPr="00495CB1" w:rsidRDefault="009A3251">
      <w:pPr>
        <w:pStyle w:val="BodyText"/>
        <w:tabs>
          <w:tab w:val="left" w:pos="1547"/>
          <w:tab w:val="left" w:pos="2145"/>
          <w:tab w:val="left" w:pos="2321"/>
          <w:tab w:val="left" w:pos="3427"/>
          <w:tab w:val="left" w:pos="3796"/>
          <w:tab w:val="left" w:pos="4595"/>
          <w:tab w:val="left" w:pos="5000"/>
          <w:tab w:val="left" w:pos="5647"/>
          <w:tab w:val="left" w:pos="5948"/>
          <w:tab w:val="left" w:pos="6319"/>
          <w:tab w:val="left" w:pos="6753"/>
          <w:tab w:val="left" w:pos="8494"/>
          <w:tab w:val="left" w:pos="8590"/>
          <w:tab w:val="left" w:pos="9621"/>
        </w:tabs>
        <w:spacing w:before="169" w:line="360" w:lineRule="auto"/>
        <w:ind w:left="114" w:right="483" w:hanging="1"/>
      </w:pPr>
      <w:r w:rsidRPr="00495CB1">
        <w:t>функцией</w:t>
      </w:r>
      <w:r w:rsidRPr="00495CB1">
        <w:tab/>
        <w:t>всех</w:t>
      </w:r>
      <w:r w:rsidRPr="00495CB1">
        <w:tab/>
      </w:r>
      <w:r w:rsidRPr="00495CB1">
        <w:tab/>
        <w:t>последовательно</w:t>
      </w:r>
      <w:r w:rsidRPr="00495CB1">
        <w:tab/>
        <w:t>и</w:t>
      </w:r>
      <w:r w:rsidRPr="00495CB1">
        <w:tab/>
        <w:t>параллельно</w:t>
      </w:r>
      <w:r w:rsidRPr="00495CB1">
        <w:tab/>
        <w:t>соединенных</w:t>
      </w:r>
      <w:r w:rsidRPr="00495CB1">
        <w:tab/>
      </w:r>
      <w:r w:rsidRPr="00495CB1">
        <w:tab/>
        <w:t>между</w:t>
      </w:r>
      <w:r w:rsidRPr="00495CB1">
        <w:tab/>
        <w:t>собой</w:t>
      </w:r>
      <w:r w:rsidRPr="00495CB1">
        <w:rPr>
          <w:spacing w:val="-67"/>
        </w:rPr>
        <w:t xml:space="preserve"> </w:t>
      </w:r>
      <w:r w:rsidRPr="00495CB1">
        <w:t>сопротивлений</w:t>
      </w:r>
      <w:r w:rsidRPr="00495CB1">
        <w:tab/>
        <w:t>участков</w:t>
      </w:r>
      <w:r w:rsidRPr="00495CB1">
        <w:tab/>
        <w:t>i,</w:t>
      </w:r>
      <w:r w:rsidRPr="00495CB1">
        <w:tab/>
        <w:t>потребителей</w:t>
      </w:r>
      <w:r w:rsidRPr="00495CB1">
        <w:tab/>
        <w:t>j</w:t>
      </w:r>
      <w:r w:rsidRPr="00495CB1">
        <w:tab/>
        <w:t>и</w:t>
      </w:r>
      <w:r w:rsidRPr="00495CB1">
        <w:tab/>
        <w:t>подкачивающих</w:t>
      </w:r>
      <w:r w:rsidRPr="00495CB1">
        <w:tab/>
        <w:t>магистральных</w:t>
      </w:r>
    </w:p>
    <w:p w:rsidR="009A3251" w:rsidRPr="00495CB1" w:rsidRDefault="009A3251">
      <w:pPr>
        <w:pStyle w:val="BodyText"/>
        <w:spacing w:line="321" w:lineRule="exact"/>
        <w:ind w:left="114"/>
      </w:pPr>
      <w:r w:rsidRPr="00495CB1">
        <w:t>насосных станций</w:t>
      </w:r>
      <w:r w:rsidRPr="00495CB1">
        <w:rPr>
          <w:spacing w:val="-1"/>
        </w:rPr>
        <w:t xml:space="preserve"> </w:t>
      </w:r>
      <w:r w:rsidRPr="00495CB1">
        <w:t>k:</w:t>
      </w:r>
    </w:p>
    <w:p w:rsidR="009A3251" w:rsidRPr="00495CB1" w:rsidRDefault="009A3251">
      <w:pPr>
        <w:tabs>
          <w:tab w:val="left" w:pos="4465"/>
          <w:tab w:val="left" w:pos="5486"/>
          <w:tab w:val="left" w:pos="6755"/>
        </w:tabs>
        <w:spacing w:before="8" w:line="529" w:lineRule="exact"/>
        <w:ind w:left="2102"/>
        <w:rPr>
          <w:sz w:val="28"/>
        </w:rPr>
      </w:pPr>
      <w:r w:rsidRPr="00495CB1">
        <w:rPr>
          <w:rFonts w:ascii="Symbol" w:hAnsi="Symbol"/>
          <w:spacing w:val="26"/>
          <w:position w:val="2"/>
          <w:sz w:val="40"/>
        </w:rPr>
        <w:t></w:t>
      </w:r>
      <w:r w:rsidRPr="00495CB1">
        <w:rPr>
          <w:spacing w:val="10"/>
          <w:position w:val="7"/>
          <w:sz w:val="28"/>
        </w:rPr>
        <w:t>S</w:t>
      </w:r>
      <w:r w:rsidRPr="00495CB1">
        <w:rPr>
          <w:sz w:val="18"/>
        </w:rPr>
        <w:t xml:space="preserve">C </w:t>
      </w:r>
      <w:r w:rsidRPr="00495CB1">
        <w:rPr>
          <w:spacing w:val="14"/>
          <w:sz w:val="18"/>
        </w:rPr>
        <w:t xml:space="preserve"> </w:t>
      </w:r>
      <w:r w:rsidRPr="00495CB1">
        <w:rPr>
          <w:rFonts w:ascii="Symbol" w:hAnsi="Symbol"/>
          <w:position w:val="7"/>
          <w:sz w:val="28"/>
        </w:rPr>
        <w:t></w:t>
      </w:r>
      <w:r w:rsidRPr="00495CB1">
        <w:rPr>
          <w:spacing w:val="6"/>
          <w:position w:val="7"/>
          <w:sz w:val="28"/>
        </w:rPr>
        <w:t xml:space="preserve"> </w:t>
      </w:r>
      <w:r w:rsidRPr="00495CB1">
        <w:rPr>
          <w:spacing w:val="12"/>
          <w:position w:val="7"/>
          <w:sz w:val="28"/>
        </w:rPr>
        <w:t>F</w:t>
      </w:r>
      <w:r w:rsidRPr="00495CB1">
        <w:rPr>
          <w:rFonts w:ascii="Symbol" w:hAnsi="Symbol"/>
          <w:spacing w:val="-1"/>
          <w:w w:val="43"/>
          <w:sz w:val="61"/>
        </w:rPr>
        <w:t></w:t>
      </w:r>
      <w:r w:rsidRPr="00495CB1">
        <w:rPr>
          <w:rFonts w:ascii="Symbol" w:hAnsi="Symbol"/>
          <w:spacing w:val="22"/>
          <w:position w:val="2"/>
          <w:sz w:val="40"/>
        </w:rPr>
        <w:t></w:t>
      </w:r>
      <w:r w:rsidRPr="00495CB1">
        <w:rPr>
          <w:rFonts w:ascii="Symbol" w:hAnsi="Symbol"/>
          <w:spacing w:val="4"/>
          <w:w w:val="48"/>
          <w:position w:val="2"/>
          <w:sz w:val="56"/>
        </w:rPr>
        <w:t></w:t>
      </w:r>
      <w:r w:rsidRPr="00495CB1">
        <w:rPr>
          <w:spacing w:val="9"/>
          <w:position w:val="7"/>
          <w:sz w:val="28"/>
        </w:rPr>
        <w:t>S</w:t>
      </w:r>
      <w:r w:rsidRPr="00495CB1">
        <w:rPr>
          <w:spacing w:val="10"/>
          <w:sz w:val="18"/>
        </w:rPr>
        <w:t>У</w:t>
      </w:r>
      <w:r w:rsidRPr="00495CB1">
        <w:rPr>
          <w:sz w:val="18"/>
        </w:rPr>
        <w:t>4</w:t>
      </w:r>
      <w:r w:rsidRPr="00495CB1">
        <w:rPr>
          <w:sz w:val="18"/>
        </w:rPr>
        <w:tab/>
      </w:r>
      <w:r w:rsidRPr="00495CB1">
        <w:rPr>
          <w:position w:val="7"/>
          <w:sz w:val="28"/>
        </w:rPr>
        <w:t>,</w:t>
      </w:r>
      <w:r w:rsidRPr="00495CB1">
        <w:rPr>
          <w:spacing w:val="-10"/>
          <w:position w:val="7"/>
          <w:sz w:val="28"/>
        </w:rPr>
        <w:t xml:space="preserve"> </w:t>
      </w:r>
      <w:r w:rsidRPr="00495CB1">
        <w:rPr>
          <w:spacing w:val="11"/>
          <w:position w:val="7"/>
          <w:sz w:val="28"/>
        </w:rPr>
        <w:t>S</w:t>
      </w:r>
      <w:r w:rsidRPr="00495CB1">
        <w:rPr>
          <w:spacing w:val="14"/>
          <w:sz w:val="18"/>
        </w:rPr>
        <w:t>П</w:t>
      </w:r>
      <w:r w:rsidRPr="00495CB1">
        <w:rPr>
          <w:spacing w:val="5"/>
          <w:sz w:val="18"/>
        </w:rPr>
        <w:t>О</w:t>
      </w:r>
      <w:r w:rsidRPr="00495CB1">
        <w:rPr>
          <w:sz w:val="18"/>
        </w:rPr>
        <w:t>Т</w:t>
      </w:r>
      <w:r w:rsidRPr="00495CB1">
        <w:rPr>
          <w:sz w:val="18"/>
        </w:rPr>
        <w:tab/>
      </w:r>
      <w:r w:rsidRPr="00495CB1">
        <w:rPr>
          <w:position w:val="7"/>
          <w:sz w:val="28"/>
        </w:rPr>
        <w:t>,</w:t>
      </w:r>
      <w:r w:rsidRPr="00495CB1">
        <w:rPr>
          <w:spacing w:val="-10"/>
          <w:position w:val="7"/>
          <w:sz w:val="28"/>
        </w:rPr>
        <w:t xml:space="preserve"> </w:t>
      </w:r>
      <w:r w:rsidRPr="00495CB1">
        <w:rPr>
          <w:spacing w:val="11"/>
          <w:position w:val="7"/>
          <w:sz w:val="28"/>
        </w:rPr>
        <w:t>S</w:t>
      </w:r>
      <w:r w:rsidRPr="00495CB1">
        <w:rPr>
          <w:spacing w:val="8"/>
          <w:sz w:val="18"/>
        </w:rPr>
        <w:t>П.</w:t>
      </w:r>
      <w:r w:rsidRPr="00495CB1">
        <w:rPr>
          <w:spacing w:val="14"/>
          <w:sz w:val="18"/>
        </w:rPr>
        <w:t>Н</w:t>
      </w:r>
      <w:r w:rsidRPr="00495CB1">
        <w:rPr>
          <w:spacing w:val="4"/>
          <w:sz w:val="18"/>
        </w:rPr>
        <w:t>А</w:t>
      </w:r>
      <w:r w:rsidRPr="00495CB1">
        <w:rPr>
          <w:sz w:val="18"/>
        </w:rPr>
        <w:t>С</w:t>
      </w:r>
      <w:r w:rsidRPr="00495CB1">
        <w:rPr>
          <w:sz w:val="18"/>
        </w:rPr>
        <w:tab/>
      </w:r>
      <w:r w:rsidRPr="00495CB1">
        <w:rPr>
          <w:rFonts w:ascii="Symbol" w:hAnsi="Symbol"/>
          <w:spacing w:val="-16"/>
          <w:w w:val="48"/>
          <w:position w:val="2"/>
          <w:sz w:val="56"/>
        </w:rPr>
        <w:t></w:t>
      </w:r>
      <w:r w:rsidRPr="00495CB1">
        <w:rPr>
          <w:rFonts w:ascii="Symbol" w:hAnsi="Symbol"/>
          <w:spacing w:val="29"/>
          <w:w w:val="43"/>
          <w:sz w:val="61"/>
        </w:rPr>
        <w:t></w:t>
      </w:r>
      <w:r w:rsidRPr="00495CB1">
        <w:rPr>
          <w:w w:val="99"/>
          <w:position w:val="7"/>
          <w:sz w:val="28"/>
        </w:rPr>
        <w:t>.</w:t>
      </w:r>
    </w:p>
    <w:p w:rsidR="009A3251" w:rsidRPr="00495CB1" w:rsidRDefault="009A3251">
      <w:pPr>
        <w:tabs>
          <w:tab w:val="left" w:pos="1060"/>
          <w:tab w:val="left" w:pos="2279"/>
        </w:tabs>
        <w:spacing w:line="156" w:lineRule="exact"/>
        <w:ind w:left="37"/>
        <w:jc w:val="center"/>
        <w:rPr>
          <w:sz w:val="14"/>
        </w:rPr>
      </w:pPr>
      <w:r w:rsidRPr="00495CB1">
        <w:rPr>
          <w:sz w:val="14"/>
        </w:rPr>
        <w:t>(1..i)</w:t>
      </w:r>
      <w:r w:rsidRPr="00495CB1">
        <w:rPr>
          <w:sz w:val="14"/>
        </w:rPr>
        <w:tab/>
      </w:r>
      <w:r w:rsidRPr="00495CB1">
        <w:rPr>
          <w:spacing w:val="-3"/>
          <w:sz w:val="14"/>
        </w:rPr>
        <w:t>(1..</w:t>
      </w:r>
      <w:r w:rsidRPr="00495CB1">
        <w:rPr>
          <w:spacing w:val="-16"/>
          <w:sz w:val="14"/>
        </w:rPr>
        <w:t xml:space="preserve"> </w:t>
      </w:r>
      <w:r w:rsidRPr="00495CB1">
        <w:rPr>
          <w:spacing w:val="-2"/>
          <w:sz w:val="14"/>
        </w:rPr>
        <w:t>j)</w:t>
      </w:r>
      <w:r w:rsidRPr="00495CB1">
        <w:rPr>
          <w:spacing w:val="-2"/>
          <w:sz w:val="14"/>
        </w:rPr>
        <w:tab/>
      </w:r>
      <w:r w:rsidRPr="00495CB1">
        <w:rPr>
          <w:spacing w:val="-1"/>
          <w:sz w:val="14"/>
        </w:rPr>
        <w:t>(1..k</w:t>
      </w:r>
      <w:r w:rsidRPr="00495CB1">
        <w:rPr>
          <w:spacing w:val="-17"/>
          <w:sz w:val="14"/>
        </w:rPr>
        <w:t xml:space="preserve"> </w:t>
      </w:r>
      <w:r w:rsidRPr="00495CB1">
        <w:rPr>
          <w:spacing w:val="-1"/>
          <w:sz w:val="14"/>
        </w:rPr>
        <w:t>)</w:t>
      </w:r>
    </w:p>
    <w:p w:rsidR="009A3251" w:rsidRPr="00495CB1" w:rsidRDefault="009A3251">
      <w:pPr>
        <w:pStyle w:val="BodyText"/>
        <w:spacing w:before="1"/>
        <w:rPr>
          <w:sz w:val="22"/>
        </w:rPr>
      </w:pPr>
    </w:p>
    <w:p w:rsidR="009A3251" w:rsidRPr="00495CB1" w:rsidRDefault="009A3251">
      <w:pPr>
        <w:pStyle w:val="BodyText"/>
        <w:tabs>
          <w:tab w:val="left" w:pos="7845"/>
        </w:tabs>
        <w:spacing w:line="360" w:lineRule="auto"/>
        <w:ind w:left="113" w:right="483"/>
      </w:pPr>
      <w:r w:rsidRPr="00495CB1">
        <w:t>Сопротивления</w:t>
      </w:r>
      <w:r w:rsidRPr="00495CB1">
        <w:rPr>
          <w:spacing w:val="71"/>
        </w:rPr>
        <w:t xml:space="preserve"> </w:t>
      </w:r>
      <w:r w:rsidRPr="00495CB1">
        <w:t>совместно</w:t>
      </w:r>
      <w:r w:rsidRPr="00495CB1">
        <w:rPr>
          <w:spacing w:val="74"/>
        </w:rPr>
        <w:t xml:space="preserve"> </w:t>
      </w:r>
      <w:r w:rsidRPr="00495CB1">
        <w:t>включенных</w:t>
      </w:r>
      <w:r w:rsidRPr="00495CB1">
        <w:rPr>
          <w:spacing w:val="71"/>
        </w:rPr>
        <w:t xml:space="preserve"> </w:t>
      </w:r>
      <w:r w:rsidRPr="00495CB1">
        <w:t>групп</w:t>
      </w:r>
      <w:r w:rsidRPr="00495CB1">
        <w:rPr>
          <w:spacing w:val="71"/>
        </w:rPr>
        <w:t xml:space="preserve"> </w:t>
      </w:r>
      <w:r w:rsidRPr="00495CB1">
        <w:t>разнородных</w:t>
      </w:r>
      <w:r w:rsidRPr="00495CB1">
        <w:tab/>
        <w:t>потребителей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-67"/>
        </w:rPr>
        <w:t xml:space="preserve"> </w:t>
      </w:r>
      <w:r w:rsidRPr="00495CB1">
        <w:t>представляют</w:t>
      </w:r>
      <w:r w:rsidRPr="00495CB1">
        <w:rPr>
          <w:spacing w:val="54"/>
        </w:rPr>
        <w:t xml:space="preserve"> </w:t>
      </w:r>
      <w:r w:rsidRPr="00495CB1">
        <w:t>собой</w:t>
      </w:r>
      <w:r w:rsidRPr="00495CB1">
        <w:rPr>
          <w:spacing w:val="52"/>
        </w:rPr>
        <w:t xml:space="preserve"> </w:t>
      </w:r>
      <w:r w:rsidRPr="00495CB1">
        <w:t>результирующие</w:t>
      </w:r>
      <w:r w:rsidRPr="00495CB1">
        <w:rPr>
          <w:spacing w:val="51"/>
        </w:rPr>
        <w:t xml:space="preserve"> </w:t>
      </w:r>
      <w:r w:rsidRPr="00495CB1">
        <w:t>функцию</w:t>
      </w:r>
      <w:r w:rsidRPr="00495CB1">
        <w:rPr>
          <w:spacing w:val="52"/>
        </w:rPr>
        <w:t xml:space="preserve"> </w:t>
      </w:r>
      <w:r w:rsidRPr="00495CB1">
        <w:t>их</w:t>
      </w:r>
      <w:r w:rsidRPr="00495CB1">
        <w:rPr>
          <w:spacing w:val="52"/>
        </w:rPr>
        <w:t xml:space="preserve"> </w:t>
      </w:r>
      <w:r w:rsidRPr="00495CB1">
        <w:t>последовательного</w:t>
      </w:r>
      <w:r w:rsidRPr="00495CB1">
        <w:rPr>
          <w:spacing w:val="52"/>
        </w:rPr>
        <w:t xml:space="preserve"> </w:t>
      </w:r>
      <w:r w:rsidRPr="00495CB1">
        <w:t>и</w:t>
      </w:r>
      <w:r w:rsidRPr="00495CB1">
        <w:rPr>
          <w:spacing w:val="52"/>
        </w:rPr>
        <w:t xml:space="preserve"> </w:t>
      </w:r>
      <w:r w:rsidRPr="00495CB1">
        <w:t>(или)</w:t>
      </w:r>
    </w:p>
    <w:p w:rsidR="009A3251" w:rsidRPr="00495CB1" w:rsidRDefault="009A3251">
      <w:pPr>
        <w:pStyle w:val="BodyText"/>
        <w:ind w:left="113"/>
      </w:pPr>
      <w:r w:rsidRPr="00495CB1">
        <w:t>параллельного</w:t>
      </w:r>
      <w:r w:rsidRPr="00495CB1">
        <w:rPr>
          <w:spacing w:val="-2"/>
        </w:rPr>
        <w:t xml:space="preserve"> </w:t>
      </w:r>
      <w:r w:rsidRPr="00495CB1">
        <w:t>соединения</w:t>
      </w:r>
      <w:r w:rsidRPr="00495CB1">
        <w:rPr>
          <w:spacing w:val="-4"/>
        </w:rPr>
        <w:t xml:space="preserve"> </w:t>
      </w:r>
      <w:r w:rsidRPr="00495CB1">
        <w:t>между</w:t>
      </w:r>
      <w:r w:rsidRPr="00495CB1">
        <w:rPr>
          <w:spacing w:val="-1"/>
        </w:rPr>
        <w:t xml:space="preserve"> </w:t>
      </w:r>
      <w:r w:rsidRPr="00495CB1">
        <w:t>собой: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spacing w:before="222" w:line="265" w:lineRule="exact"/>
        <w:ind w:right="699"/>
        <w:jc w:val="right"/>
        <w:rPr>
          <w:sz w:val="26"/>
        </w:rPr>
      </w:pPr>
      <w:r>
        <w:rPr>
          <w:noProof/>
          <w:lang w:eastAsia="ru-RU"/>
        </w:rPr>
        <w:pict>
          <v:shape id="_x0000_s1119" type="#_x0000_t202" style="position:absolute;left:0;text-align:left;margin-left:171.7pt;margin-top:19pt;width:19.3pt;height:9.4pt;z-index:251616256;mso-position-horizontal-relative:page" filled="f" stroked="f">
            <v:textbox inset="0,0,0,0">
              <w:txbxContent>
                <w:p w:rsidR="009A3251" w:rsidRDefault="009A3251">
                  <w:pPr>
                    <w:spacing w:line="187" w:lineRule="exact"/>
                    <w:rPr>
                      <w:sz w:val="17"/>
                    </w:rPr>
                  </w:pPr>
                  <w:r>
                    <w:rPr>
                      <w:w w:val="95"/>
                      <w:sz w:val="17"/>
                    </w:rPr>
                    <w:t>П</w:t>
                  </w:r>
                  <w:r>
                    <w:rPr>
                      <w:spacing w:val="-13"/>
                      <w:w w:val="95"/>
                      <w:sz w:val="17"/>
                    </w:rPr>
                    <w:t xml:space="preserve"> </w:t>
                  </w:r>
                  <w:r>
                    <w:rPr>
                      <w:w w:val="95"/>
                      <w:sz w:val="17"/>
                    </w:rPr>
                    <w:t>ОТ</w:t>
                  </w:r>
                </w:p>
              </w:txbxContent>
            </v:textbox>
            <w10:wrap anchorx="page"/>
          </v:shape>
        </w:pict>
      </w:r>
      <w:r w:rsidRPr="00495CB1">
        <w:rPr>
          <w:w w:val="101"/>
          <w:sz w:val="26"/>
        </w:rPr>
        <w:t>S</w:t>
      </w:r>
    </w:p>
    <w:p w:rsidR="009A3251" w:rsidRPr="00495CB1" w:rsidRDefault="009A3251">
      <w:pPr>
        <w:spacing w:line="115" w:lineRule="exact"/>
        <w:jc w:val="right"/>
        <w:rPr>
          <w:sz w:val="13"/>
        </w:rPr>
      </w:pPr>
      <w:r w:rsidRPr="00495CB1">
        <w:rPr>
          <w:sz w:val="13"/>
        </w:rPr>
        <w:t>(1..</w:t>
      </w:r>
      <w:r w:rsidRPr="00495CB1">
        <w:rPr>
          <w:spacing w:val="-12"/>
          <w:sz w:val="13"/>
        </w:rPr>
        <w:t xml:space="preserve"> </w:t>
      </w:r>
      <w:r w:rsidRPr="00495CB1">
        <w:rPr>
          <w:sz w:val="13"/>
        </w:rPr>
        <w:t>j)</w:t>
      </w:r>
    </w:p>
    <w:p w:rsidR="009A3251" w:rsidRPr="00495CB1" w:rsidRDefault="009A3251">
      <w:pPr>
        <w:spacing w:before="79"/>
        <w:ind w:left="86"/>
        <w:rPr>
          <w:rFonts w:ascii="Symbol" w:hAnsi="Symbol"/>
          <w:sz w:val="42"/>
        </w:rPr>
      </w:pPr>
      <w:r w:rsidRPr="00495CB1">
        <w:br w:type="column"/>
      </w:r>
      <w:r w:rsidRPr="00495CB1">
        <w:rPr>
          <w:rFonts w:ascii="Symbol" w:hAnsi="Symbol"/>
          <w:w w:val="101"/>
          <w:position w:val="7"/>
          <w:sz w:val="26"/>
        </w:rPr>
        <w:t></w:t>
      </w:r>
      <w:r w:rsidRPr="00495CB1">
        <w:rPr>
          <w:spacing w:val="22"/>
          <w:position w:val="7"/>
          <w:sz w:val="26"/>
        </w:rPr>
        <w:t xml:space="preserve"> </w:t>
      </w:r>
      <w:r w:rsidRPr="00495CB1">
        <w:rPr>
          <w:spacing w:val="24"/>
          <w:w w:val="101"/>
          <w:position w:val="7"/>
          <w:sz w:val="26"/>
        </w:rPr>
        <w:t>f</w:t>
      </w:r>
      <w:r w:rsidRPr="00495CB1">
        <w:rPr>
          <w:rFonts w:ascii="Symbol" w:hAnsi="Symbol"/>
          <w:spacing w:val="2"/>
          <w:w w:val="62"/>
          <w:position w:val="3"/>
          <w:sz w:val="42"/>
        </w:rPr>
        <w:t></w:t>
      </w:r>
      <w:r w:rsidRPr="00495CB1">
        <w:rPr>
          <w:rFonts w:ascii="Symbol" w:hAnsi="Symbol"/>
          <w:w w:val="101"/>
          <w:position w:val="2"/>
          <w:sz w:val="37"/>
        </w:rPr>
        <w:t></w:t>
      </w:r>
      <w:r w:rsidRPr="00495CB1">
        <w:rPr>
          <w:spacing w:val="-51"/>
          <w:position w:val="2"/>
          <w:sz w:val="37"/>
        </w:rPr>
        <w:t xml:space="preserve"> </w:t>
      </w:r>
      <w:r w:rsidRPr="00495CB1">
        <w:rPr>
          <w:rFonts w:ascii="Symbol" w:hAnsi="Symbol"/>
          <w:spacing w:val="-5"/>
          <w:w w:val="76"/>
          <w:position w:val="5"/>
          <w:sz w:val="36"/>
        </w:rPr>
        <w:t></w:t>
      </w:r>
      <w:r w:rsidRPr="00495CB1">
        <w:rPr>
          <w:spacing w:val="20"/>
          <w:w w:val="101"/>
          <w:position w:val="7"/>
          <w:sz w:val="26"/>
        </w:rPr>
        <w:t>S</w:t>
      </w:r>
      <w:r w:rsidRPr="00495CB1">
        <w:rPr>
          <w:w w:val="99"/>
          <w:sz w:val="17"/>
        </w:rPr>
        <w:t>П</w:t>
      </w:r>
      <w:r w:rsidRPr="00495CB1">
        <w:rPr>
          <w:spacing w:val="-20"/>
          <w:sz w:val="17"/>
        </w:rPr>
        <w:t xml:space="preserve"> </w:t>
      </w:r>
      <w:r w:rsidRPr="00495CB1">
        <w:rPr>
          <w:spacing w:val="14"/>
          <w:w w:val="99"/>
          <w:sz w:val="17"/>
        </w:rPr>
        <w:t>О</w:t>
      </w:r>
      <w:r w:rsidRPr="00495CB1">
        <w:rPr>
          <w:spacing w:val="18"/>
          <w:w w:val="99"/>
          <w:sz w:val="17"/>
        </w:rPr>
        <w:t>Т</w:t>
      </w:r>
      <w:r w:rsidRPr="00495CB1">
        <w:rPr>
          <w:spacing w:val="5"/>
          <w:w w:val="99"/>
          <w:sz w:val="17"/>
        </w:rPr>
        <w:t>.</w:t>
      </w:r>
      <w:r w:rsidRPr="00495CB1">
        <w:rPr>
          <w:w w:val="99"/>
          <w:sz w:val="17"/>
        </w:rPr>
        <w:t>О</w:t>
      </w:r>
      <w:r w:rsidRPr="00495CB1">
        <w:rPr>
          <w:spacing w:val="-2"/>
          <w:sz w:val="17"/>
        </w:rPr>
        <w:t xml:space="preserve"> </w:t>
      </w:r>
      <w:r w:rsidRPr="00495CB1">
        <w:rPr>
          <w:w w:val="101"/>
          <w:position w:val="7"/>
          <w:sz w:val="26"/>
        </w:rPr>
        <w:t>,</w:t>
      </w:r>
      <w:r w:rsidRPr="00495CB1">
        <w:rPr>
          <w:spacing w:val="-8"/>
          <w:position w:val="7"/>
          <w:sz w:val="26"/>
        </w:rPr>
        <w:t xml:space="preserve"> </w:t>
      </w:r>
      <w:r w:rsidRPr="00495CB1">
        <w:rPr>
          <w:spacing w:val="20"/>
          <w:w w:val="101"/>
          <w:position w:val="7"/>
          <w:sz w:val="26"/>
        </w:rPr>
        <w:t>S</w:t>
      </w:r>
      <w:r w:rsidRPr="00495CB1">
        <w:rPr>
          <w:w w:val="99"/>
          <w:sz w:val="17"/>
        </w:rPr>
        <w:t>П</w:t>
      </w:r>
      <w:r w:rsidRPr="00495CB1">
        <w:rPr>
          <w:spacing w:val="-20"/>
          <w:sz w:val="17"/>
        </w:rPr>
        <w:t xml:space="preserve"> </w:t>
      </w:r>
      <w:r w:rsidRPr="00495CB1">
        <w:rPr>
          <w:spacing w:val="14"/>
          <w:w w:val="99"/>
          <w:sz w:val="17"/>
        </w:rPr>
        <w:t>О</w:t>
      </w:r>
      <w:r w:rsidRPr="00495CB1">
        <w:rPr>
          <w:spacing w:val="18"/>
          <w:w w:val="99"/>
          <w:sz w:val="17"/>
        </w:rPr>
        <w:t>Т</w:t>
      </w:r>
      <w:r w:rsidRPr="00495CB1">
        <w:rPr>
          <w:spacing w:val="11"/>
          <w:w w:val="99"/>
          <w:sz w:val="17"/>
        </w:rPr>
        <w:t>.</w:t>
      </w:r>
      <w:r w:rsidRPr="00495CB1">
        <w:rPr>
          <w:w w:val="99"/>
          <w:sz w:val="17"/>
        </w:rPr>
        <w:t>В</w:t>
      </w:r>
      <w:r w:rsidRPr="00495CB1">
        <w:rPr>
          <w:spacing w:val="-15"/>
          <w:sz w:val="17"/>
        </w:rPr>
        <w:t xml:space="preserve"> </w:t>
      </w:r>
      <w:r w:rsidRPr="00495CB1">
        <w:rPr>
          <w:w w:val="101"/>
          <w:position w:val="7"/>
          <w:sz w:val="26"/>
        </w:rPr>
        <w:t>,</w:t>
      </w:r>
      <w:r w:rsidRPr="00495CB1">
        <w:rPr>
          <w:spacing w:val="-8"/>
          <w:position w:val="7"/>
          <w:sz w:val="26"/>
        </w:rPr>
        <w:t xml:space="preserve"> </w:t>
      </w:r>
      <w:r w:rsidRPr="00495CB1">
        <w:rPr>
          <w:spacing w:val="20"/>
          <w:w w:val="101"/>
          <w:position w:val="7"/>
          <w:sz w:val="26"/>
        </w:rPr>
        <w:t>S</w:t>
      </w:r>
      <w:r w:rsidRPr="00495CB1">
        <w:rPr>
          <w:w w:val="99"/>
          <w:sz w:val="17"/>
        </w:rPr>
        <w:t>П</w:t>
      </w:r>
      <w:r w:rsidRPr="00495CB1">
        <w:rPr>
          <w:spacing w:val="-20"/>
          <w:sz w:val="17"/>
        </w:rPr>
        <w:t xml:space="preserve"> </w:t>
      </w:r>
      <w:r w:rsidRPr="00495CB1">
        <w:rPr>
          <w:spacing w:val="14"/>
          <w:w w:val="99"/>
          <w:sz w:val="17"/>
        </w:rPr>
        <w:t>О</w:t>
      </w:r>
      <w:r w:rsidRPr="00495CB1">
        <w:rPr>
          <w:spacing w:val="18"/>
          <w:w w:val="99"/>
          <w:sz w:val="17"/>
        </w:rPr>
        <w:t>Т</w:t>
      </w:r>
      <w:r w:rsidRPr="00495CB1">
        <w:rPr>
          <w:spacing w:val="11"/>
          <w:w w:val="99"/>
          <w:sz w:val="17"/>
        </w:rPr>
        <w:t>.</w:t>
      </w:r>
      <w:r w:rsidRPr="00495CB1">
        <w:rPr>
          <w:w w:val="99"/>
          <w:sz w:val="17"/>
        </w:rPr>
        <w:t>Г</w:t>
      </w:r>
      <w:r w:rsidRPr="00495CB1">
        <w:rPr>
          <w:spacing w:val="11"/>
          <w:sz w:val="17"/>
        </w:rPr>
        <w:t xml:space="preserve"> </w:t>
      </w:r>
      <w:r w:rsidRPr="00495CB1">
        <w:rPr>
          <w:rFonts w:ascii="Symbol" w:hAnsi="Symbol"/>
          <w:spacing w:val="-16"/>
          <w:w w:val="76"/>
          <w:position w:val="5"/>
          <w:sz w:val="36"/>
        </w:rPr>
        <w:t></w:t>
      </w:r>
      <w:r w:rsidRPr="00495CB1">
        <w:rPr>
          <w:rFonts w:ascii="Symbol" w:hAnsi="Symbol"/>
          <w:w w:val="62"/>
          <w:position w:val="3"/>
          <w:sz w:val="42"/>
        </w:rPr>
        <w:t></w:t>
      </w:r>
    </w:p>
    <w:p w:rsidR="009A3251" w:rsidRPr="00495CB1" w:rsidRDefault="009A3251">
      <w:pPr>
        <w:rPr>
          <w:rFonts w:ascii="Symbol" w:hAnsi="Symbol"/>
          <w:sz w:val="42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3097" w:space="40"/>
            <w:col w:w="7673"/>
          </w:cols>
        </w:sectPr>
      </w:pPr>
    </w:p>
    <w:p w:rsidR="009A3251" w:rsidRPr="00495CB1" w:rsidRDefault="009A3251">
      <w:pPr>
        <w:pStyle w:val="BodyText"/>
        <w:spacing w:before="11"/>
        <w:rPr>
          <w:rFonts w:ascii="Symbol" w:hAnsi="Symbol"/>
          <w:sz w:val="9"/>
        </w:rPr>
      </w:pPr>
    </w:p>
    <w:p w:rsidR="009A3251" w:rsidRPr="00495CB1" w:rsidRDefault="009A3251">
      <w:pPr>
        <w:pStyle w:val="BodyText"/>
        <w:spacing w:before="82" w:line="360" w:lineRule="auto"/>
        <w:ind w:left="114" w:hanging="1"/>
      </w:pPr>
      <w:r w:rsidRPr="00495CB1">
        <w:t>Гидравлическое</w:t>
      </w:r>
      <w:r w:rsidRPr="00495CB1">
        <w:rPr>
          <w:spacing w:val="51"/>
        </w:rPr>
        <w:t xml:space="preserve"> </w:t>
      </w:r>
      <w:r w:rsidRPr="00495CB1">
        <w:t>сопротивление</w:t>
      </w:r>
      <w:r w:rsidRPr="00495CB1">
        <w:rPr>
          <w:spacing w:val="50"/>
        </w:rPr>
        <w:t xml:space="preserve"> </w:t>
      </w:r>
      <w:r w:rsidRPr="00495CB1">
        <w:t>j-го</w:t>
      </w:r>
      <w:r w:rsidRPr="00495CB1">
        <w:rPr>
          <w:spacing w:val="51"/>
        </w:rPr>
        <w:t xml:space="preserve"> </w:t>
      </w:r>
      <w:r w:rsidRPr="00495CB1">
        <w:t>потребителя</w:t>
      </w:r>
      <w:r w:rsidRPr="00495CB1">
        <w:rPr>
          <w:spacing w:val="50"/>
        </w:rPr>
        <w:t xml:space="preserve"> </w:t>
      </w:r>
      <w:r w:rsidRPr="00495CB1">
        <w:t>рассчитывается</w:t>
      </w:r>
      <w:r w:rsidRPr="00495CB1">
        <w:rPr>
          <w:spacing w:val="52"/>
        </w:rPr>
        <w:t xml:space="preserve"> </w:t>
      </w:r>
      <w:r w:rsidRPr="00495CB1">
        <w:t>в</w:t>
      </w:r>
      <w:r w:rsidRPr="00495CB1">
        <w:rPr>
          <w:spacing w:val="50"/>
        </w:rPr>
        <w:t xml:space="preserve"> </w:t>
      </w:r>
      <w:r w:rsidRPr="00495CB1">
        <w:t>соответствии</w:t>
      </w:r>
      <w:r w:rsidRPr="00495CB1">
        <w:rPr>
          <w:spacing w:val="50"/>
        </w:rPr>
        <w:t xml:space="preserve"> </w:t>
      </w:r>
      <w:r w:rsidRPr="00495CB1">
        <w:t>с</w:t>
      </w:r>
      <w:r w:rsidRPr="00495CB1">
        <w:rPr>
          <w:spacing w:val="-67"/>
        </w:rPr>
        <w:t xml:space="preserve"> </w:t>
      </w:r>
      <w:r w:rsidRPr="00495CB1">
        <w:t>уравнением:</w:t>
      </w:r>
    </w:p>
    <w:p w:rsidR="009A3251" w:rsidRPr="00495CB1" w:rsidRDefault="009A3251">
      <w:pPr>
        <w:spacing w:line="367" w:lineRule="exact"/>
        <w:ind w:right="1244"/>
        <w:jc w:val="center"/>
        <w:rPr>
          <w:sz w:val="17"/>
        </w:rPr>
      </w:pPr>
      <w:r>
        <w:rPr>
          <w:noProof/>
          <w:lang w:eastAsia="ru-RU"/>
        </w:rPr>
        <w:pict>
          <v:shape id="_x0000_s1120" type="#_x0000_t202" style="position:absolute;left:0;text-align:left;margin-left:267.65pt;margin-top:9.9pt;width:7.4pt;height:16.45pt;z-index:-251682816;mso-position-horizontal-relative:page" filled="f" stroked="f">
            <v:textbox inset="0,0,0,0">
              <w:txbxContent>
                <w:p w:rsidR="009A3251" w:rsidRDefault="009A3251">
                  <w:pPr>
                    <w:spacing w:line="328" w:lineRule="exact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99"/>
                      <w:sz w:val="27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21" type="#_x0000_t202" style="position:absolute;left:0;text-align:left;margin-left:251.7pt;margin-top:10.1pt;width:56.4pt;height:16.2pt;z-index:-251681792;mso-position-horizontal-relative:page" filled="f" stroked="f">
            <v:textbox inset="0,0,0,0">
              <w:txbxContent>
                <w:p w:rsidR="009A3251" w:rsidRDefault="009A3251">
                  <w:pPr>
                    <w:tabs>
                      <w:tab w:val="left" w:pos="1057"/>
                    </w:tabs>
                    <w:spacing w:line="324" w:lineRule="exact"/>
                    <w:rPr>
                      <w:sz w:val="28"/>
                    </w:rPr>
                  </w:pPr>
                  <w:r>
                    <w:rPr>
                      <w:sz w:val="27"/>
                    </w:rPr>
                    <w:t>S</w:t>
                  </w:r>
                  <w:r>
                    <w:rPr>
                      <w:sz w:val="27"/>
                    </w:rPr>
                    <w:tab/>
                  </w:r>
                  <w:r>
                    <w:rPr>
                      <w:spacing w:val="-7"/>
                      <w:position w:val="2"/>
                      <w:sz w:val="28"/>
                    </w:rPr>
                    <w:t>,</w:t>
                  </w:r>
                </w:p>
              </w:txbxContent>
            </v:textbox>
            <w10:wrap anchorx="page"/>
          </v:shape>
        </w:pict>
      </w:r>
      <w:r w:rsidRPr="00495CB1">
        <w:rPr>
          <w:rFonts w:ascii="Symbol" w:hAnsi="Symbol"/>
          <w:sz w:val="27"/>
        </w:rPr>
        <w:t></w:t>
      </w:r>
      <w:r w:rsidRPr="00495CB1">
        <w:rPr>
          <w:sz w:val="27"/>
        </w:rPr>
        <w:t>h</w:t>
      </w:r>
      <w:r w:rsidRPr="00495CB1">
        <w:rPr>
          <w:spacing w:val="-17"/>
          <w:sz w:val="27"/>
        </w:rPr>
        <w:t xml:space="preserve"> </w:t>
      </w:r>
      <w:r w:rsidRPr="00495CB1">
        <w:rPr>
          <w:position w:val="-6"/>
          <w:sz w:val="17"/>
        </w:rPr>
        <w:t>j</w:t>
      </w:r>
    </w:p>
    <w:p w:rsidR="009A3251" w:rsidRPr="00495CB1" w:rsidRDefault="009A3251">
      <w:pPr>
        <w:tabs>
          <w:tab w:val="right" w:pos="4942"/>
        </w:tabs>
        <w:spacing w:before="9" w:line="233" w:lineRule="exact"/>
        <w:ind w:left="4190"/>
        <w:rPr>
          <w:sz w:val="17"/>
        </w:rPr>
      </w:pPr>
      <w:r>
        <w:rPr>
          <w:noProof/>
          <w:lang w:eastAsia="ru-RU"/>
        </w:rPr>
        <w:pict>
          <v:line id="_x0000_s1122" style="position:absolute;left:0;text-align:left;z-index:-251684864;mso-position-horizontal-relative:page" from="279.05pt,1.8pt" to="301.7pt,1.8pt" strokeweight=".48pt">
            <w10:wrap anchorx="page"/>
          </v:line>
        </w:pict>
      </w:r>
      <w:r>
        <w:rPr>
          <w:noProof/>
          <w:lang w:eastAsia="ru-RU"/>
        </w:rPr>
        <w:pict>
          <v:shape id="_x0000_s1123" type="#_x0000_t202" style="position:absolute;left:0;text-align:left;margin-left:281.65pt;margin-top:4.6pt;width:9.7pt;height:14.85pt;z-index:-251683840;mso-position-horizontal-relative:page" filled="f" stroked="f">
            <v:textbox inset="0,0,0,0">
              <w:txbxContent>
                <w:p w:rsidR="009A3251" w:rsidRDefault="009A3251">
                  <w:pPr>
                    <w:spacing w:line="297" w:lineRule="exact"/>
                    <w:rPr>
                      <w:sz w:val="27"/>
                    </w:rPr>
                  </w:pPr>
                  <w:r>
                    <w:rPr>
                      <w:w w:val="99"/>
                      <w:sz w:val="27"/>
                    </w:rPr>
                    <w:t>G</w:t>
                  </w:r>
                </w:p>
              </w:txbxContent>
            </v:textbox>
            <w10:wrap anchorx="page"/>
          </v:shape>
        </w:pict>
      </w:r>
      <w:r w:rsidRPr="00495CB1">
        <w:rPr>
          <w:sz w:val="17"/>
        </w:rPr>
        <w:t>j</w:t>
      </w:r>
      <w:r w:rsidRPr="00495CB1">
        <w:rPr>
          <w:sz w:val="17"/>
        </w:rPr>
        <w:tab/>
      </w:r>
      <w:r w:rsidRPr="00495CB1">
        <w:rPr>
          <w:position w:val="-3"/>
          <w:sz w:val="17"/>
        </w:rPr>
        <w:t>2</w:t>
      </w:r>
    </w:p>
    <w:p w:rsidR="009A3251" w:rsidRPr="00495CB1" w:rsidRDefault="009A3251">
      <w:pPr>
        <w:spacing w:line="193" w:lineRule="exact"/>
        <w:ind w:right="1005"/>
        <w:jc w:val="center"/>
        <w:rPr>
          <w:sz w:val="17"/>
        </w:rPr>
      </w:pPr>
      <w:r w:rsidRPr="00495CB1">
        <w:rPr>
          <w:w w:val="101"/>
          <w:sz w:val="17"/>
        </w:rPr>
        <w:t>j</w:t>
      </w:r>
    </w:p>
    <w:p w:rsidR="009A3251" w:rsidRPr="00495CB1" w:rsidRDefault="009A3251">
      <w:pPr>
        <w:pStyle w:val="BodyText"/>
        <w:spacing w:before="211"/>
        <w:ind w:left="114"/>
      </w:pPr>
      <w:r w:rsidRPr="00495CB1">
        <w:t>где</w:t>
      </w:r>
      <w:r w:rsidRPr="00495CB1">
        <w:rPr>
          <w:spacing w:val="35"/>
        </w:rPr>
        <w:t xml:space="preserve"> </w:t>
      </w:r>
      <w:r w:rsidRPr="00495CB1">
        <w:rPr>
          <w:position w:val="-2"/>
          <w:sz w:val="23"/>
        </w:rPr>
        <w:t>h</w:t>
      </w:r>
      <w:r w:rsidRPr="00495CB1">
        <w:rPr>
          <w:spacing w:val="4"/>
          <w:position w:val="-2"/>
          <w:sz w:val="23"/>
        </w:rPr>
        <w:t xml:space="preserve"> </w:t>
      </w:r>
      <w:r w:rsidRPr="00495CB1">
        <w:rPr>
          <w:position w:val="-7"/>
          <w:sz w:val="15"/>
        </w:rPr>
        <w:t>j</w:t>
      </w:r>
      <w:r w:rsidRPr="00495CB1">
        <w:rPr>
          <w:spacing w:val="3"/>
          <w:position w:val="-7"/>
          <w:sz w:val="15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потери</w:t>
      </w:r>
      <w:r w:rsidRPr="00495CB1">
        <w:rPr>
          <w:spacing w:val="-1"/>
        </w:rPr>
        <w:t xml:space="preserve"> </w:t>
      </w:r>
      <w:r w:rsidRPr="00495CB1">
        <w:t>напора</w:t>
      </w:r>
      <w:r w:rsidRPr="00495CB1">
        <w:rPr>
          <w:spacing w:val="-1"/>
        </w:rPr>
        <w:t xml:space="preserve"> </w:t>
      </w:r>
      <w:r w:rsidRPr="00495CB1">
        <w:t>при</w:t>
      </w:r>
      <w:r w:rsidRPr="00495CB1">
        <w:rPr>
          <w:spacing w:val="-1"/>
        </w:rPr>
        <w:t xml:space="preserve"> </w:t>
      </w:r>
      <w:r w:rsidRPr="00495CB1">
        <w:t>проходе</w:t>
      </w:r>
      <w:r w:rsidRPr="00495CB1">
        <w:rPr>
          <w:spacing w:val="-1"/>
        </w:rPr>
        <w:t xml:space="preserve"> </w:t>
      </w:r>
      <w:r w:rsidRPr="00495CB1">
        <w:t>расчетного расхода</w:t>
      </w:r>
      <w:r w:rsidRPr="00495CB1">
        <w:rPr>
          <w:spacing w:val="-2"/>
        </w:rPr>
        <w:t xml:space="preserve"> </w:t>
      </w:r>
      <w:r w:rsidRPr="00495CB1">
        <w:t>теплоносителя</w:t>
      </w:r>
      <w:r w:rsidRPr="00495CB1">
        <w:rPr>
          <w:spacing w:val="43"/>
        </w:rPr>
        <w:t xml:space="preserve"> </w:t>
      </w:r>
      <w:r w:rsidRPr="00495CB1">
        <w:rPr>
          <w:position w:val="-2"/>
          <w:sz w:val="23"/>
        </w:rPr>
        <w:t>G</w:t>
      </w:r>
      <w:r w:rsidRPr="00495CB1">
        <w:rPr>
          <w:spacing w:val="9"/>
          <w:position w:val="-2"/>
          <w:sz w:val="23"/>
        </w:rPr>
        <w:t xml:space="preserve"> </w:t>
      </w:r>
      <w:r w:rsidRPr="00495CB1">
        <w:rPr>
          <w:position w:val="-7"/>
          <w:sz w:val="15"/>
        </w:rPr>
        <w:t>j</w:t>
      </w:r>
      <w:r w:rsidRPr="00495CB1">
        <w:rPr>
          <w:spacing w:val="18"/>
          <w:position w:val="-7"/>
          <w:sz w:val="15"/>
        </w:rPr>
        <w:t xml:space="preserve"> </w:t>
      </w:r>
      <w:r w:rsidRPr="00495CB1">
        <w:t>.</w:t>
      </w:r>
    </w:p>
    <w:p w:rsidR="009A3251" w:rsidRPr="00495CB1" w:rsidRDefault="009A3251">
      <w:pPr>
        <w:pStyle w:val="BodyText"/>
        <w:tabs>
          <w:tab w:val="left" w:pos="1333"/>
          <w:tab w:val="left" w:pos="1732"/>
          <w:tab w:val="left" w:pos="1924"/>
          <w:tab w:val="left" w:pos="3585"/>
          <w:tab w:val="left" w:pos="3977"/>
          <w:tab w:val="left" w:pos="7265"/>
          <w:tab w:val="left" w:pos="9364"/>
        </w:tabs>
        <w:spacing w:before="204" w:line="360" w:lineRule="auto"/>
        <w:ind w:left="113" w:right="483"/>
      </w:pPr>
      <w:r w:rsidRPr="00495CB1">
        <w:t>В</w:t>
      </w:r>
      <w:r w:rsidRPr="00495CB1">
        <w:rPr>
          <w:spacing w:val="43"/>
        </w:rPr>
        <w:t xml:space="preserve"> </w:t>
      </w:r>
      <w:r w:rsidRPr="00495CB1">
        <w:t>частности,</w:t>
      </w:r>
      <w:r w:rsidRPr="00495CB1">
        <w:tab/>
      </w:r>
      <w:r w:rsidRPr="00495CB1">
        <w:tab/>
        <w:t>для</w:t>
      </w:r>
      <w:r w:rsidRPr="00495CB1">
        <w:rPr>
          <w:spacing w:val="47"/>
        </w:rPr>
        <w:t xml:space="preserve"> </w:t>
      </w:r>
      <w:r w:rsidRPr="00495CB1">
        <w:t>систем</w:t>
      </w:r>
      <w:r w:rsidRPr="00495CB1">
        <w:rPr>
          <w:spacing w:val="46"/>
        </w:rPr>
        <w:t xml:space="preserve"> </w:t>
      </w:r>
      <w:r w:rsidRPr="00495CB1">
        <w:t>отопления</w:t>
      </w:r>
      <w:r w:rsidRPr="00495CB1">
        <w:rPr>
          <w:spacing w:val="48"/>
        </w:rPr>
        <w:t xml:space="preserve"> </w:t>
      </w:r>
      <w:r w:rsidRPr="00495CB1">
        <w:t>жилых</w:t>
      </w:r>
      <w:r w:rsidRPr="00495CB1">
        <w:rPr>
          <w:spacing w:val="47"/>
        </w:rPr>
        <w:t xml:space="preserve"> </w:t>
      </w:r>
      <w:r w:rsidRPr="00495CB1">
        <w:t>зданий</w:t>
      </w:r>
      <w:r w:rsidRPr="00495CB1">
        <w:rPr>
          <w:spacing w:val="48"/>
        </w:rPr>
        <w:t xml:space="preserve"> </w:t>
      </w:r>
      <w:r w:rsidRPr="00495CB1">
        <w:t>потери</w:t>
      </w:r>
      <w:r w:rsidRPr="00495CB1">
        <w:rPr>
          <w:spacing w:val="47"/>
        </w:rPr>
        <w:t xml:space="preserve"> </w:t>
      </w:r>
      <w:r w:rsidRPr="00495CB1">
        <w:t>напора</w:t>
      </w:r>
      <w:r w:rsidRPr="00495CB1">
        <w:rPr>
          <w:spacing w:val="47"/>
        </w:rPr>
        <w:t xml:space="preserve"> </w:t>
      </w:r>
      <w:r w:rsidRPr="00495CB1">
        <w:t>по</w:t>
      </w:r>
      <w:r w:rsidRPr="00495CB1">
        <w:rPr>
          <w:spacing w:val="47"/>
        </w:rPr>
        <w:t xml:space="preserve"> </w:t>
      </w:r>
      <w:r w:rsidRPr="00495CB1">
        <w:t>расчетному</w:t>
      </w:r>
      <w:r w:rsidRPr="00495CB1">
        <w:rPr>
          <w:spacing w:val="-67"/>
        </w:rPr>
        <w:t xml:space="preserve"> </w:t>
      </w:r>
      <w:r w:rsidRPr="00495CB1">
        <w:t>расходу</w:t>
      </w:r>
      <w:r w:rsidRPr="00495CB1">
        <w:tab/>
        <w:t>в</w:t>
      </w:r>
      <w:r w:rsidRPr="00495CB1">
        <w:tab/>
        <w:t>соответствии</w:t>
      </w:r>
      <w:r w:rsidRPr="00495CB1">
        <w:tab/>
        <w:t>с</w:t>
      </w:r>
      <w:r w:rsidRPr="00495CB1">
        <w:tab/>
        <w:t>нормативно-технической</w:t>
      </w:r>
      <w:r w:rsidRPr="00495CB1">
        <w:tab/>
        <w:t>документацией</w:t>
      </w:r>
      <w:r w:rsidRPr="00495CB1">
        <w:tab/>
        <w:t>должны</w:t>
      </w:r>
    </w:p>
    <w:p w:rsidR="009A3251" w:rsidRPr="00495CB1" w:rsidRDefault="009A3251">
      <w:pPr>
        <w:spacing w:line="360" w:lineRule="auto"/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tabs>
          <w:tab w:val="left" w:pos="1640"/>
        </w:tabs>
        <w:spacing w:before="3"/>
        <w:ind w:left="114"/>
      </w:pPr>
      <w:r w:rsidRPr="00495CB1">
        <w:t>составлять</w:t>
      </w:r>
      <w:r w:rsidRPr="00495CB1">
        <w:tab/>
        <w:t>величину</w:t>
      </w:r>
    </w:p>
    <w:p w:rsidR="009A3251" w:rsidRPr="00495CB1" w:rsidRDefault="009A3251">
      <w:pPr>
        <w:spacing w:before="35"/>
        <w:ind w:left="114"/>
        <w:rPr>
          <w:sz w:val="23"/>
        </w:rPr>
      </w:pPr>
      <w:r w:rsidRPr="00495CB1">
        <w:br w:type="column"/>
      </w:r>
      <w:r w:rsidRPr="00495CB1">
        <w:rPr>
          <w:i/>
          <w:spacing w:val="-2"/>
          <w:sz w:val="23"/>
        </w:rPr>
        <w:t>h</w:t>
      </w:r>
      <w:r w:rsidRPr="00495CB1">
        <w:rPr>
          <w:i/>
          <w:spacing w:val="-2"/>
          <w:position w:val="-5"/>
          <w:sz w:val="13"/>
        </w:rPr>
        <w:t>со</w:t>
      </w:r>
      <w:r w:rsidRPr="00495CB1">
        <w:rPr>
          <w:i/>
          <w:spacing w:val="45"/>
          <w:position w:val="-5"/>
          <w:sz w:val="13"/>
        </w:rPr>
        <w:t xml:space="preserve"> </w:t>
      </w:r>
      <w:r w:rsidRPr="00495CB1">
        <w:rPr>
          <w:rFonts w:ascii="Symbol" w:hAnsi="Symbol"/>
          <w:spacing w:val="-2"/>
          <w:sz w:val="23"/>
        </w:rPr>
        <w:t></w:t>
      </w:r>
      <w:r w:rsidRPr="00495CB1">
        <w:rPr>
          <w:spacing w:val="-30"/>
          <w:sz w:val="23"/>
        </w:rPr>
        <w:t xml:space="preserve"> </w:t>
      </w:r>
      <w:r w:rsidRPr="00495CB1">
        <w:rPr>
          <w:spacing w:val="-2"/>
          <w:sz w:val="23"/>
        </w:rPr>
        <w:t>1,</w:t>
      </w:r>
      <w:r w:rsidRPr="00495CB1">
        <w:rPr>
          <w:spacing w:val="-33"/>
          <w:sz w:val="23"/>
        </w:rPr>
        <w:t xml:space="preserve"> </w:t>
      </w:r>
      <w:r w:rsidRPr="00495CB1">
        <w:rPr>
          <w:spacing w:val="-2"/>
          <w:sz w:val="23"/>
        </w:rPr>
        <w:t>0</w:t>
      </w:r>
      <w:r w:rsidRPr="00495CB1">
        <w:rPr>
          <w:spacing w:val="-22"/>
          <w:sz w:val="23"/>
        </w:rPr>
        <w:t xml:space="preserve"> </w:t>
      </w:r>
      <w:r w:rsidRPr="00495CB1">
        <w:rPr>
          <w:rFonts w:ascii="Symbol" w:hAnsi="Symbol"/>
          <w:spacing w:val="-2"/>
          <w:sz w:val="23"/>
        </w:rPr>
        <w:t></w:t>
      </w:r>
      <w:r w:rsidRPr="00495CB1">
        <w:rPr>
          <w:spacing w:val="-2"/>
          <w:sz w:val="23"/>
        </w:rPr>
        <w:t>1,</w:t>
      </w:r>
      <w:r w:rsidRPr="00495CB1">
        <w:rPr>
          <w:spacing w:val="-36"/>
          <w:sz w:val="23"/>
        </w:rPr>
        <w:t xml:space="preserve"> </w:t>
      </w:r>
      <w:r w:rsidRPr="00495CB1">
        <w:rPr>
          <w:spacing w:val="-1"/>
          <w:sz w:val="23"/>
        </w:rPr>
        <w:t>5</w:t>
      </w:r>
    </w:p>
    <w:p w:rsidR="009A3251" w:rsidRPr="00495CB1" w:rsidRDefault="009A3251">
      <w:pPr>
        <w:pStyle w:val="BodyText"/>
        <w:tabs>
          <w:tab w:val="left" w:pos="603"/>
          <w:tab w:val="left" w:pos="2039"/>
          <w:tab w:val="left" w:pos="4072"/>
        </w:tabs>
        <w:spacing w:before="3"/>
        <w:ind w:left="114"/>
      </w:pPr>
      <w:r w:rsidRPr="00495CB1">
        <w:br w:type="column"/>
        <w:t>м.</w:t>
      </w:r>
      <w:r w:rsidRPr="00495CB1">
        <w:tab/>
        <w:t>Удельные</w:t>
      </w:r>
      <w:r w:rsidRPr="00495CB1">
        <w:tab/>
        <w:t>сопротивления</w:t>
      </w:r>
      <w:r w:rsidRPr="00495CB1">
        <w:tab/>
        <w:t>подогревателей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2809" w:space="89"/>
            <w:col w:w="1391" w:space="90"/>
            <w:col w:w="6431"/>
          </w:cols>
        </w:sectPr>
      </w:pPr>
    </w:p>
    <w:p w:rsidR="009A3251" w:rsidRPr="00495CB1" w:rsidRDefault="009A3251">
      <w:pPr>
        <w:pStyle w:val="BodyText"/>
        <w:tabs>
          <w:tab w:val="left" w:pos="2230"/>
          <w:tab w:val="left" w:pos="2959"/>
          <w:tab w:val="left" w:pos="3891"/>
          <w:tab w:val="left" w:pos="8300"/>
          <w:tab w:val="left" w:pos="8815"/>
        </w:tabs>
        <w:spacing w:before="188" w:line="360" w:lineRule="auto"/>
        <w:ind w:left="113" w:right="480"/>
      </w:pPr>
      <w:r w:rsidRPr="00495CB1">
        <w:t>горячей</w:t>
      </w:r>
      <w:r w:rsidRPr="00495CB1">
        <w:rPr>
          <w:spacing w:val="1"/>
        </w:rPr>
        <w:t xml:space="preserve"> </w:t>
      </w:r>
      <w:r w:rsidRPr="00495CB1">
        <w:t>воды</w:t>
      </w:r>
      <w:r w:rsidRPr="00495CB1">
        <w:rPr>
          <w:spacing w:val="1"/>
        </w:rPr>
        <w:t xml:space="preserve"> </w:t>
      </w:r>
      <w:r w:rsidRPr="00495CB1">
        <w:t>и вентиляционных систем приведены в справочной литературе.</w:t>
      </w:r>
      <w:r w:rsidRPr="00495CB1">
        <w:rPr>
          <w:spacing w:val="1"/>
        </w:rPr>
        <w:t xml:space="preserve"> </w:t>
      </w:r>
      <w:r w:rsidRPr="00495CB1">
        <w:t>Отопительные</w:t>
      </w:r>
      <w:r w:rsidRPr="00495CB1">
        <w:rPr>
          <w:spacing w:val="9"/>
        </w:rPr>
        <w:t xml:space="preserve"> </w:t>
      </w:r>
      <w:r w:rsidRPr="00495CB1">
        <w:t>системы</w:t>
      </w:r>
      <w:r w:rsidRPr="00495CB1">
        <w:rPr>
          <w:spacing w:val="9"/>
        </w:rPr>
        <w:t xml:space="preserve"> </w:t>
      </w:r>
      <w:r w:rsidRPr="00495CB1">
        <w:t>жилых</w:t>
      </w:r>
      <w:r w:rsidRPr="00495CB1">
        <w:rPr>
          <w:spacing w:val="11"/>
        </w:rPr>
        <w:t xml:space="preserve"> </w:t>
      </w:r>
      <w:r w:rsidRPr="00495CB1">
        <w:t>и</w:t>
      </w:r>
      <w:r w:rsidRPr="00495CB1">
        <w:rPr>
          <w:spacing w:val="9"/>
        </w:rPr>
        <w:t xml:space="preserve"> </w:t>
      </w:r>
      <w:r w:rsidRPr="00495CB1">
        <w:t>общественных</w:t>
      </w:r>
      <w:r w:rsidRPr="00495CB1">
        <w:rPr>
          <w:spacing w:val="11"/>
        </w:rPr>
        <w:t xml:space="preserve"> </w:t>
      </w:r>
      <w:r w:rsidRPr="00495CB1">
        <w:t>зданий</w:t>
      </w:r>
      <w:r w:rsidRPr="00495CB1">
        <w:rPr>
          <w:spacing w:val="9"/>
        </w:rPr>
        <w:t xml:space="preserve"> </w:t>
      </w:r>
      <w:r w:rsidRPr="00495CB1">
        <w:t>присоединяются</w:t>
      </w:r>
      <w:r w:rsidRPr="00495CB1">
        <w:rPr>
          <w:spacing w:val="12"/>
        </w:rPr>
        <w:t xml:space="preserve"> </w:t>
      </w:r>
      <w:r w:rsidRPr="00495CB1">
        <w:t>к</w:t>
      </w:r>
      <w:r w:rsidRPr="00495CB1">
        <w:rPr>
          <w:spacing w:val="21"/>
        </w:rPr>
        <w:t xml:space="preserve"> </w:t>
      </w:r>
      <w:r w:rsidRPr="00495CB1">
        <w:t>водяным</w:t>
      </w:r>
      <w:r w:rsidRPr="00495CB1">
        <w:rPr>
          <w:spacing w:val="-67"/>
        </w:rPr>
        <w:t xml:space="preserve"> </w:t>
      </w:r>
      <w:r w:rsidRPr="00495CB1">
        <w:t>тепловым</w:t>
      </w:r>
      <w:r w:rsidRPr="00495CB1">
        <w:rPr>
          <w:spacing w:val="21"/>
        </w:rPr>
        <w:t xml:space="preserve"> </w:t>
      </w:r>
      <w:r w:rsidRPr="00495CB1">
        <w:t>сетям,</w:t>
      </w:r>
      <w:r w:rsidRPr="00495CB1">
        <w:rPr>
          <w:spacing w:val="45"/>
        </w:rPr>
        <w:t xml:space="preserve"> </w:t>
      </w:r>
      <w:r w:rsidRPr="00495CB1">
        <w:t>как</w:t>
      </w:r>
      <w:r w:rsidRPr="00495CB1">
        <w:rPr>
          <w:spacing w:val="21"/>
        </w:rPr>
        <w:t xml:space="preserve"> </w:t>
      </w:r>
      <w:r w:rsidRPr="00495CB1">
        <w:t>правило,</w:t>
      </w:r>
      <w:r w:rsidRPr="00495CB1">
        <w:rPr>
          <w:spacing w:val="42"/>
        </w:rPr>
        <w:t xml:space="preserve"> </w:t>
      </w:r>
      <w:r w:rsidRPr="00495CB1">
        <w:t>по</w:t>
      </w:r>
      <w:r w:rsidRPr="00495CB1">
        <w:rPr>
          <w:spacing w:val="22"/>
        </w:rPr>
        <w:t xml:space="preserve"> </w:t>
      </w:r>
      <w:r w:rsidRPr="00495CB1">
        <w:t>зависимой</w:t>
      </w:r>
      <w:r w:rsidRPr="00495CB1">
        <w:rPr>
          <w:spacing w:val="22"/>
        </w:rPr>
        <w:t xml:space="preserve"> </w:t>
      </w:r>
      <w:r w:rsidRPr="00495CB1">
        <w:t>схеме</w:t>
      </w:r>
      <w:r w:rsidRPr="00495CB1">
        <w:rPr>
          <w:spacing w:val="21"/>
        </w:rPr>
        <w:t xml:space="preserve"> </w:t>
      </w:r>
      <w:r w:rsidRPr="00495CB1">
        <w:t>со</w:t>
      </w:r>
      <w:r w:rsidRPr="00495CB1">
        <w:rPr>
          <w:spacing w:val="22"/>
        </w:rPr>
        <w:t xml:space="preserve"> </w:t>
      </w:r>
      <w:r w:rsidRPr="00495CB1">
        <w:t>смесительным</w:t>
      </w:r>
      <w:r w:rsidRPr="00495CB1">
        <w:rPr>
          <w:spacing w:val="20"/>
        </w:rPr>
        <w:t xml:space="preserve"> </w:t>
      </w:r>
      <w:r w:rsidRPr="00495CB1">
        <w:t>устройством.</w:t>
      </w:r>
      <w:r w:rsidRPr="00495CB1">
        <w:rPr>
          <w:spacing w:val="-67"/>
        </w:rPr>
        <w:t xml:space="preserve"> </w:t>
      </w:r>
      <w:r w:rsidRPr="00495CB1">
        <w:t>Объясняется</w:t>
      </w:r>
      <w:r w:rsidRPr="00495CB1">
        <w:rPr>
          <w:spacing w:val="41"/>
        </w:rPr>
        <w:t xml:space="preserve"> </w:t>
      </w:r>
      <w:r w:rsidRPr="00495CB1">
        <w:t>это</w:t>
      </w:r>
      <w:r w:rsidRPr="00495CB1">
        <w:rPr>
          <w:spacing w:val="41"/>
        </w:rPr>
        <w:t xml:space="preserve"> </w:t>
      </w:r>
      <w:r w:rsidRPr="00495CB1">
        <w:t>тем,</w:t>
      </w:r>
      <w:r w:rsidRPr="00495CB1">
        <w:tab/>
        <w:t>что</w:t>
      </w:r>
      <w:r w:rsidRPr="00495CB1">
        <w:rPr>
          <w:spacing w:val="41"/>
        </w:rPr>
        <w:t xml:space="preserve"> </w:t>
      </w:r>
      <w:r w:rsidRPr="00495CB1">
        <w:t>по</w:t>
      </w:r>
      <w:r w:rsidRPr="00495CB1">
        <w:rPr>
          <w:spacing w:val="40"/>
        </w:rPr>
        <w:t xml:space="preserve"> </w:t>
      </w:r>
      <w:r w:rsidRPr="00495CB1">
        <w:t>нормативно-технической</w:t>
      </w:r>
      <w:r w:rsidRPr="00495CB1">
        <w:rPr>
          <w:spacing w:val="41"/>
        </w:rPr>
        <w:t xml:space="preserve"> </w:t>
      </w:r>
      <w:r w:rsidRPr="00495CB1">
        <w:t>документации</w:t>
      </w:r>
      <w:r w:rsidRPr="00495CB1">
        <w:rPr>
          <w:spacing w:val="39"/>
        </w:rPr>
        <w:t xml:space="preserve"> </w:t>
      </w:r>
      <w:r w:rsidRPr="00495CB1">
        <w:t>температура</w:t>
      </w:r>
      <w:r w:rsidRPr="00495CB1">
        <w:rPr>
          <w:spacing w:val="-67"/>
        </w:rPr>
        <w:t xml:space="preserve"> </w:t>
      </w:r>
      <w:r w:rsidRPr="00495CB1">
        <w:t>теплоносителя,</w:t>
      </w:r>
      <w:r w:rsidRPr="00495CB1">
        <w:tab/>
        <w:t>подаваемая</w:t>
      </w:r>
      <w:r w:rsidRPr="00495CB1">
        <w:tab/>
        <w:t>в</w:t>
      </w:r>
      <w:r w:rsidRPr="00495CB1">
        <w:rPr>
          <w:spacing w:val="5"/>
        </w:rPr>
        <w:t xml:space="preserve"> </w:t>
      </w:r>
      <w:r w:rsidRPr="00495CB1">
        <w:t>отопительные</w:t>
      </w:r>
      <w:r w:rsidRPr="00495CB1">
        <w:rPr>
          <w:spacing w:val="4"/>
        </w:rPr>
        <w:t xml:space="preserve"> </w:t>
      </w:r>
      <w:r w:rsidRPr="00495CB1">
        <w:t>приборы,</w:t>
      </w:r>
      <w:r w:rsidRPr="00495CB1">
        <w:rPr>
          <w:spacing w:val="3"/>
        </w:rPr>
        <w:t xml:space="preserve"> </w:t>
      </w:r>
      <w:r w:rsidRPr="00495CB1">
        <w:t>не</w:t>
      </w:r>
      <w:r w:rsidRPr="00495CB1">
        <w:rPr>
          <w:spacing w:val="3"/>
        </w:rPr>
        <w:t xml:space="preserve"> </w:t>
      </w:r>
      <w:r w:rsidRPr="00495CB1">
        <w:t>должна</w:t>
      </w:r>
      <w:r w:rsidRPr="00495CB1">
        <w:rPr>
          <w:spacing w:val="3"/>
        </w:rPr>
        <w:t xml:space="preserve"> </w:t>
      </w:r>
      <w:r w:rsidRPr="00495CB1">
        <w:t>превышать</w:t>
      </w:r>
      <w:r w:rsidRPr="00495CB1">
        <w:rPr>
          <w:spacing w:val="4"/>
        </w:rPr>
        <w:t xml:space="preserve"> </w:t>
      </w:r>
      <w:r w:rsidRPr="00495CB1">
        <w:t>в</w:t>
      </w:r>
      <w:r w:rsidRPr="00495CB1">
        <w:rPr>
          <w:spacing w:val="-67"/>
        </w:rPr>
        <w:t xml:space="preserve"> </w:t>
      </w:r>
      <w:r w:rsidRPr="00495CB1">
        <w:t>расчетных</w:t>
      </w:r>
      <w:r w:rsidRPr="00495CB1">
        <w:rPr>
          <w:spacing w:val="48"/>
        </w:rPr>
        <w:t xml:space="preserve"> </w:t>
      </w:r>
      <w:r w:rsidRPr="00495CB1">
        <w:t>условиях</w:t>
      </w:r>
      <w:r w:rsidRPr="00495CB1">
        <w:rPr>
          <w:spacing w:val="47"/>
        </w:rPr>
        <w:t xml:space="preserve"> </w:t>
      </w:r>
      <w:r w:rsidRPr="00495CB1">
        <w:t>95</w:t>
      </w:r>
      <w:r w:rsidRPr="00495CB1">
        <w:rPr>
          <w:spacing w:val="49"/>
        </w:rPr>
        <w:t xml:space="preserve"> </w:t>
      </w:r>
      <w:r w:rsidRPr="00495CB1">
        <w:rPr>
          <w:rFonts w:ascii="Symbol" w:hAnsi="Symbol"/>
        </w:rPr>
        <w:t></w:t>
      </w:r>
      <w:r w:rsidRPr="00495CB1">
        <w:t>С.</w:t>
      </w:r>
      <w:r w:rsidRPr="00495CB1">
        <w:rPr>
          <w:spacing w:val="48"/>
        </w:rPr>
        <w:t xml:space="preserve"> </w:t>
      </w:r>
      <w:r w:rsidRPr="00495CB1">
        <w:t>В</w:t>
      </w:r>
      <w:r w:rsidRPr="00495CB1">
        <w:rPr>
          <w:spacing w:val="49"/>
        </w:rPr>
        <w:t xml:space="preserve"> </w:t>
      </w:r>
      <w:r w:rsidRPr="00495CB1">
        <w:t>качестве</w:t>
      </w:r>
      <w:r w:rsidRPr="00495CB1">
        <w:rPr>
          <w:spacing w:val="48"/>
        </w:rPr>
        <w:t xml:space="preserve"> </w:t>
      </w:r>
      <w:r w:rsidRPr="00495CB1">
        <w:t>смесительных</w:t>
      </w:r>
      <w:r w:rsidRPr="00495CB1">
        <w:rPr>
          <w:spacing w:val="48"/>
        </w:rPr>
        <w:t xml:space="preserve"> </w:t>
      </w:r>
      <w:r w:rsidRPr="00495CB1">
        <w:t>устройств</w:t>
      </w:r>
      <w:r w:rsidRPr="00495CB1">
        <w:tab/>
        <w:t>на</w:t>
      </w:r>
      <w:r w:rsidRPr="00495CB1">
        <w:tab/>
        <w:t>абонентских</w:t>
      </w:r>
      <w:r w:rsidRPr="00495CB1">
        <w:rPr>
          <w:spacing w:val="-67"/>
        </w:rPr>
        <w:t xml:space="preserve"> </w:t>
      </w:r>
      <w:r w:rsidRPr="00495CB1">
        <w:t>вводах</w:t>
      </w:r>
      <w:r w:rsidRPr="00495CB1">
        <w:rPr>
          <w:spacing w:val="-1"/>
        </w:rPr>
        <w:t xml:space="preserve"> </w:t>
      </w:r>
      <w:r w:rsidRPr="00495CB1">
        <w:t>систем отопления применяются</w:t>
      </w:r>
      <w:r w:rsidRPr="00495CB1">
        <w:rPr>
          <w:spacing w:val="1"/>
        </w:rPr>
        <w:t xml:space="preserve"> </w:t>
      </w:r>
      <w:r w:rsidRPr="00495CB1">
        <w:t>струйные</w:t>
      </w:r>
      <w:r w:rsidRPr="00495CB1">
        <w:rPr>
          <w:spacing w:val="1"/>
        </w:rPr>
        <w:t xml:space="preserve"> </w:t>
      </w:r>
      <w:r w:rsidRPr="00495CB1">
        <w:t>насосы-элеваторы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центробежные</w:t>
      </w:r>
      <w:r w:rsidRPr="00495CB1">
        <w:rPr>
          <w:spacing w:val="-67"/>
        </w:rPr>
        <w:t xml:space="preserve"> </w:t>
      </w:r>
      <w:r w:rsidRPr="00495CB1">
        <w:t>насосы.</w:t>
      </w:r>
    </w:p>
    <w:p w:rsidR="009A3251" w:rsidRPr="00495CB1" w:rsidRDefault="009A3251">
      <w:pPr>
        <w:pStyle w:val="BodyText"/>
        <w:tabs>
          <w:tab w:val="left" w:pos="5270"/>
        </w:tabs>
        <w:spacing w:line="360" w:lineRule="auto"/>
        <w:ind w:left="114" w:right="483" w:hanging="1"/>
      </w:pPr>
      <w:r w:rsidRPr="00495CB1">
        <w:t>Характеристика</w:t>
      </w:r>
      <w:r w:rsidRPr="00495CB1">
        <w:rPr>
          <w:spacing w:val="72"/>
        </w:rPr>
        <w:t xml:space="preserve"> </w:t>
      </w:r>
      <w:r w:rsidRPr="00495CB1">
        <w:t>водоструйных</w:t>
      </w:r>
      <w:r w:rsidRPr="00495CB1">
        <w:rPr>
          <w:spacing w:val="72"/>
        </w:rPr>
        <w:t xml:space="preserve"> </w:t>
      </w:r>
      <w:r w:rsidRPr="00495CB1">
        <w:t>насосов</w:t>
      </w:r>
      <w:r w:rsidRPr="00495CB1">
        <w:tab/>
        <w:t>(элеваторов)</w:t>
      </w:r>
      <w:r w:rsidRPr="00495CB1">
        <w:rPr>
          <w:spacing w:val="7"/>
        </w:rPr>
        <w:t xml:space="preserve"> </w:t>
      </w:r>
      <w:r w:rsidRPr="00495CB1">
        <w:t>с</w:t>
      </w:r>
      <w:r w:rsidRPr="00495CB1">
        <w:rPr>
          <w:spacing w:val="5"/>
        </w:rPr>
        <w:t xml:space="preserve"> </w:t>
      </w:r>
      <w:r w:rsidRPr="00495CB1">
        <w:t>цилиндрической</w:t>
      </w:r>
      <w:r w:rsidRPr="00495CB1">
        <w:rPr>
          <w:spacing w:val="7"/>
        </w:rPr>
        <w:t xml:space="preserve"> </w:t>
      </w:r>
      <w:r w:rsidRPr="00495CB1">
        <w:t>камерой</w:t>
      </w:r>
      <w:r w:rsidRPr="00495CB1">
        <w:rPr>
          <w:spacing w:val="-67"/>
        </w:rPr>
        <w:t xml:space="preserve"> </w:t>
      </w:r>
      <w:r w:rsidRPr="00495CB1">
        <w:t>смешения</w:t>
      </w:r>
      <w:r w:rsidRPr="00495CB1">
        <w:rPr>
          <w:spacing w:val="68"/>
        </w:rPr>
        <w:t xml:space="preserve"> </w:t>
      </w:r>
      <w:r w:rsidRPr="00495CB1">
        <w:t>описывается уравнением:</w:t>
      </w:r>
    </w:p>
    <w:p w:rsidR="009A3251" w:rsidRPr="00495CB1" w:rsidRDefault="009A3251">
      <w:pPr>
        <w:spacing w:line="360" w:lineRule="auto"/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124" style="width:502.05pt;height:.8pt;mso-position-horizontal-relative:char;mso-position-vertical-relative:line" coordsize="10041,16">
            <v:line id="_x0000_s1125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"/>
        <w:rPr>
          <w:sz w:val="17"/>
        </w:rPr>
      </w:pPr>
    </w:p>
    <w:p w:rsidR="009A3251" w:rsidRPr="00495CB1" w:rsidRDefault="009A3251">
      <w:pPr>
        <w:rPr>
          <w:sz w:val="17"/>
        </w:rPr>
        <w:sectPr w:rsidR="009A3251" w:rsidRPr="00495CB1">
          <w:headerReference w:type="default" r:id="rId58"/>
          <w:footerReference w:type="default" r:id="rId59"/>
          <w:pgSz w:w="11910" w:h="16840"/>
          <w:pgMar w:top="680" w:right="80" w:bottom="1040" w:left="1020" w:header="434" w:footer="845" w:gutter="0"/>
          <w:cols w:space="720"/>
        </w:sectPr>
      </w:pPr>
    </w:p>
    <w:p w:rsidR="009A3251" w:rsidRPr="00495CB1" w:rsidRDefault="009A3251">
      <w:pPr>
        <w:spacing w:before="123" w:line="17" w:lineRule="exact"/>
        <w:jc w:val="right"/>
        <w:rPr>
          <w:sz w:val="18"/>
        </w:rPr>
      </w:pPr>
      <w:r w:rsidRPr="00495CB1">
        <w:rPr>
          <w:rFonts w:ascii="Symbol" w:hAnsi="Symbol"/>
          <w:sz w:val="28"/>
        </w:rPr>
        <w:t></w:t>
      </w:r>
      <w:r w:rsidRPr="00495CB1">
        <w:rPr>
          <w:sz w:val="28"/>
        </w:rPr>
        <w:t>р</w:t>
      </w:r>
      <w:r w:rsidRPr="00495CB1">
        <w:rPr>
          <w:position w:val="-6"/>
          <w:sz w:val="18"/>
        </w:rPr>
        <w:t>с</w:t>
      </w:r>
    </w:p>
    <w:p w:rsidR="009A3251" w:rsidRPr="00495CB1" w:rsidRDefault="009A3251">
      <w:pPr>
        <w:tabs>
          <w:tab w:val="left" w:pos="1685"/>
        </w:tabs>
        <w:spacing w:before="100" w:line="26" w:lineRule="exact"/>
        <w:ind w:left="459"/>
        <w:rPr>
          <w:rFonts w:ascii="Symbol" w:hAnsi="Symbol"/>
          <w:sz w:val="28"/>
        </w:rPr>
      </w:pPr>
      <w:r w:rsidRPr="00495CB1">
        <w:br w:type="column"/>
      </w:r>
      <w:r w:rsidRPr="00495CB1">
        <w:rPr>
          <w:position w:val="-8"/>
          <w:sz w:val="18"/>
        </w:rPr>
        <w:t>2</w:t>
      </w:r>
      <w:r w:rsidRPr="00495CB1">
        <w:rPr>
          <w:spacing w:val="42"/>
          <w:position w:val="-8"/>
          <w:sz w:val="18"/>
        </w:rPr>
        <w:t xml:space="preserve"> </w:t>
      </w:r>
      <w:r w:rsidRPr="00495CB1">
        <w:rPr>
          <w:position w:val="-3"/>
          <w:sz w:val="28"/>
        </w:rPr>
        <w:t>f</w:t>
      </w:r>
      <w:r w:rsidRPr="00495CB1">
        <w:rPr>
          <w:position w:val="-10"/>
          <w:sz w:val="18"/>
        </w:rPr>
        <w:t>1</w:t>
      </w:r>
      <w:r w:rsidRPr="00495CB1">
        <w:rPr>
          <w:spacing w:val="38"/>
          <w:position w:val="-10"/>
          <w:sz w:val="18"/>
        </w:rPr>
        <w:t xml:space="preserve"> </w:t>
      </w:r>
      <w:r w:rsidRPr="00495CB1">
        <w:rPr>
          <w:rFonts w:ascii="Symbol" w:hAnsi="Symbol"/>
          <w:sz w:val="28"/>
        </w:rPr>
        <w:t></w:t>
      </w:r>
      <w:r w:rsidRPr="00495CB1">
        <w:rPr>
          <w:sz w:val="28"/>
        </w:rPr>
        <w:tab/>
      </w:r>
      <w:r w:rsidRPr="00495CB1">
        <w:rPr>
          <w:rFonts w:ascii="Symbol" w:hAnsi="Symbol"/>
          <w:spacing w:val="-7"/>
          <w:position w:val="-1"/>
          <w:sz w:val="28"/>
        </w:rPr>
        <w:t></w:t>
      </w:r>
    </w:p>
    <w:p w:rsidR="009A3251" w:rsidRPr="00495CB1" w:rsidRDefault="009A3251">
      <w:pPr>
        <w:pStyle w:val="BodyText"/>
        <w:spacing w:before="7" w:after="40"/>
        <w:rPr>
          <w:rFonts w:ascii="Symbol" w:hAnsi="Symbol"/>
          <w:sz w:val="29"/>
        </w:rPr>
      </w:pPr>
    </w:p>
    <w:p w:rsidR="009A3251" w:rsidRPr="00495CB1" w:rsidRDefault="009A3251">
      <w:pPr>
        <w:pStyle w:val="BodyText"/>
        <w:spacing w:line="20" w:lineRule="exact"/>
        <w:ind w:left="616"/>
        <w:rPr>
          <w:rFonts w:ascii="Symbol" w:hAnsi="Symbol"/>
          <w:sz w:val="2"/>
        </w:rPr>
      </w:pPr>
      <w:r>
        <w:rPr>
          <w:noProof/>
          <w:lang w:eastAsia="ru-RU"/>
        </w:rPr>
      </w:r>
      <w:r w:rsidRPr="009F078A">
        <w:rPr>
          <w:rFonts w:ascii="Symbol" w:hAnsi="Symbol"/>
          <w:sz w:val="2"/>
        </w:rPr>
        <w:pict>
          <v:group id="_x0000_s1126" style="width:11.65pt;height:.1pt;mso-position-horizontal-relative:char;mso-position-vertical-relative:line" coordsize="233,2">
            <v:line id="_x0000_s1127" style="position:absolute" from="0,1" to="233,1" strokeweight=".06pt"/>
            <w10:anchorlock/>
          </v:group>
        </w:pict>
      </w:r>
    </w:p>
    <w:p w:rsidR="009A3251" w:rsidRPr="00495CB1" w:rsidRDefault="009A3251">
      <w:pPr>
        <w:tabs>
          <w:tab w:val="left" w:pos="1451"/>
          <w:tab w:val="right" w:pos="2259"/>
        </w:tabs>
        <w:spacing w:before="124" w:line="2" w:lineRule="exact"/>
        <w:ind w:left="740"/>
        <w:rPr>
          <w:sz w:val="18"/>
        </w:rPr>
      </w:pPr>
      <w:r w:rsidRPr="00495CB1">
        <w:br w:type="column"/>
      </w:r>
      <w:r w:rsidRPr="00495CB1">
        <w:rPr>
          <w:sz w:val="28"/>
        </w:rPr>
        <w:t>1</w:t>
      </w:r>
      <w:r w:rsidRPr="00495CB1">
        <w:rPr>
          <w:spacing w:val="31"/>
          <w:sz w:val="28"/>
        </w:rPr>
        <w:t xml:space="preserve"> </w:t>
      </w:r>
      <w:r w:rsidRPr="00495CB1">
        <w:rPr>
          <w:rFonts w:ascii="Symbol" w:hAnsi="Symbol"/>
          <w:position w:val="2"/>
          <w:sz w:val="28"/>
        </w:rPr>
        <w:t></w:t>
      </w:r>
      <w:r w:rsidRPr="00495CB1">
        <w:rPr>
          <w:position w:val="2"/>
          <w:sz w:val="28"/>
        </w:rPr>
        <w:tab/>
      </w:r>
      <w:r w:rsidRPr="00495CB1">
        <w:rPr>
          <w:sz w:val="28"/>
        </w:rPr>
        <w:t>f</w:t>
      </w:r>
      <w:r w:rsidRPr="00495CB1">
        <w:rPr>
          <w:position w:val="-6"/>
          <w:sz w:val="18"/>
        </w:rPr>
        <w:t>1</w:t>
      </w:r>
      <w:r w:rsidRPr="00495CB1">
        <w:rPr>
          <w:position w:val="-6"/>
          <w:sz w:val="18"/>
        </w:rPr>
        <w:tab/>
      </w:r>
      <w:r w:rsidRPr="00495CB1">
        <w:rPr>
          <w:position w:val="-4"/>
          <w:sz w:val="18"/>
        </w:rPr>
        <w:t>2</w: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7"/>
        <w:rPr>
          <w:sz w:val="11"/>
        </w:rPr>
      </w:pPr>
      <w:r>
        <w:rPr>
          <w:noProof/>
          <w:lang w:eastAsia="ru-RU"/>
        </w:rPr>
        <w:pict>
          <v:shape id="_x0000_s1128" style="position:absolute;margin-left:255.8pt;margin-top:8.7pt;width:13.95pt;height:.1pt;z-index:-251662336;mso-wrap-distance-left:0;mso-wrap-distance-right:0;mso-position-horizontal-relative:page" coordorigin="5116,174" coordsize="279,0" path="m5116,174r278,e" filled="f" strokeweight=".06pt">
            <v:path arrowok="t"/>
            <w10:wrap type="topAndBottom" anchorx="page"/>
          </v:shape>
        </w:pict>
      </w:r>
      <w:r>
        <w:rPr>
          <w:noProof/>
          <w:lang w:eastAsia="ru-RU"/>
        </w:rPr>
        <w:pict>
          <v:shape id="_x0000_s1129" style="position:absolute;margin-left:278.7pt;margin-top:8.7pt;width:41.7pt;height:.1pt;z-index:-251661312;mso-wrap-distance-left:0;mso-wrap-distance-right:0;mso-position-horizontal-relative:page" coordorigin="5574,174" coordsize="834,0" path="m5574,174r834,e" filled="f" strokeweight=".06pt">
            <v:path arrowok="t"/>
            <w10:wrap type="topAndBottom" anchorx="page"/>
          </v:shape>
        </w:pict>
      </w:r>
    </w:p>
    <w:p w:rsidR="009A3251" w:rsidRPr="00495CB1" w:rsidRDefault="009A3251">
      <w:pPr>
        <w:tabs>
          <w:tab w:val="left" w:pos="2024"/>
        </w:tabs>
        <w:spacing w:before="102" w:line="24" w:lineRule="exact"/>
        <w:ind w:left="857"/>
        <w:rPr>
          <w:rFonts w:ascii="Symbol" w:hAnsi="Symbol"/>
          <w:sz w:val="28"/>
        </w:rPr>
      </w:pPr>
      <w:r w:rsidRPr="00495CB1">
        <w:br w:type="column"/>
      </w:r>
      <w:r w:rsidRPr="00495CB1">
        <w:rPr>
          <w:sz w:val="18"/>
        </w:rPr>
        <w:t xml:space="preserve">2  </w:t>
      </w:r>
      <w:r w:rsidRPr="00495CB1">
        <w:rPr>
          <w:spacing w:val="19"/>
          <w:sz w:val="18"/>
        </w:rPr>
        <w:t xml:space="preserve"> </w:t>
      </w:r>
      <w:r w:rsidRPr="00495CB1">
        <w:rPr>
          <w:position w:val="5"/>
          <w:sz w:val="28"/>
        </w:rPr>
        <w:t>f</w:t>
      </w:r>
      <w:r w:rsidRPr="00495CB1">
        <w:rPr>
          <w:position w:val="-1"/>
          <w:sz w:val="18"/>
        </w:rPr>
        <w:t>1</w:t>
      </w:r>
      <w:r w:rsidRPr="00495CB1">
        <w:rPr>
          <w:position w:val="-1"/>
          <w:sz w:val="18"/>
        </w:rPr>
        <w:tab/>
      </w:r>
      <w:r w:rsidRPr="00495CB1">
        <w:rPr>
          <w:w w:val="95"/>
          <w:position w:val="2"/>
          <w:sz w:val="18"/>
        </w:rPr>
        <w:t>2</w:t>
      </w:r>
      <w:r w:rsidRPr="00495CB1">
        <w:rPr>
          <w:spacing w:val="-2"/>
          <w:w w:val="95"/>
          <w:position w:val="2"/>
          <w:sz w:val="18"/>
        </w:rPr>
        <w:t xml:space="preserve"> </w:t>
      </w:r>
      <w:r w:rsidRPr="00495CB1">
        <w:rPr>
          <w:rFonts w:ascii="Symbol" w:hAnsi="Symbol"/>
          <w:w w:val="95"/>
          <w:position w:val="9"/>
          <w:sz w:val="28"/>
        </w:rPr>
        <w:t></w:t>
      </w:r>
    </w:p>
    <w:p w:rsidR="009A3251" w:rsidRPr="00495CB1" w:rsidRDefault="009A3251">
      <w:pPr>
        <w:pStyle w:val="BodyText"/>
        <w:spacing w:before="8"/>
        <w:rPr>
          <w:rFonts w:ascii="Symbol" w:hAnsi="Symbol"/>
          <w:sz w:val="29"/>
        </w:rPr>
      </w:pPr>
      <w:r>
        <w:rPr>
          <w:noProof/>
          <w:lang w:eastAsia="ru-RU"/>
        </w:rPr>
        <w:pict>
          <v:shape id="_x0000_s1130" style="position:absolute;margin-left:391.4pt;margin-top:20.15pt;width:11.7pt;height:.1pt;z-index:-251660288;mso-wrap-distance-left:0;mso-wrap-distance-right:0;mso-position-horizontal-relative:page" coordorigin="7828,403" coordsize="234,0" path="m7828,403r234,e" filled="f" strokeweight=".06pt">
            <v:path arrowok="t"/>
            <w10:wrap type="topAndBottom" anchorx="page"/>
          </v:shape>
        </w:pict>
      </w:r>
    </w:p>
    <w:p w:rsidR="009A3251" w:rsidRPr="00495CB1" w:rsidRDefault="009A3251">
      <w:pPr>
        <w:rPr>
          <w:rFonts w:ascii="Symbol" w:hAnsi="Symbol"/>
          <w:sz w:val="29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4" w:space="720" w:equalWidth="0">
            <w:col w:w="1554" w:space="40"/>
            <w:col w:w="1793" w:space="39"/>
            <w:col w:w="2260" w:space="39"/>
            <w:col w:w="5085"/>
          </w:cols>
        </w:sectPr>
      </w:pPr>
    </w:p>
    <w:p w:rsidR="009A3251" w:rsidRPr="00495CB1" w:rsidRDefault="009A3251">
      <w:pPr>
        <w:spacing w:line="53" w:lineRule="exact"/>
        <w:jc w:val="right"/>
        <w:rPr>
          <w:sz w:val="18"/>
        </w:rPr>
      </w:pPr>
      <w:r w:rsidRPr="00495CB1">
        <w:rPr>
          <w:rFonts w:ascii="Symbol" w:hAnsi="Symbol"/>
          <w:sz w:val="28"/>
        </w:rPr>
        <w:t></w:t>
      </w:r>
      <w:r w:rsidRPr="00495CB1">
        <w:rPr>
          <w:sz w:val="28"/>
        </w:rPr>
        <w:t>р</w:t>
      </w:r>
      <w:r w:rsidRPr="00495CB1">
        <w:rPr>
          <w:position w:val="-6"/>
          <w:sz w:val="18"/>
        </w:rPr>
        <w:t>р</w:t>
      </w:r>
    </w:p>
    <w:p w:rsidR="009A3251" w:rsidRPr="00495CB1" w:rsidRDefault="009A3251">
      <w:pPr>
        <w:tabs>
          <w:tab w:val="left" w:pos="895"/>
        </w:tabs>
        <w:spacing w:line="33" w:lineRule="auto"/>
        <w:ind w:left="70"/>
        <w:rPr>
          <w:rFonts w:ascii="Symbol" w:hAnsi="Symbol"/>
          <w:sz w:val="28"/>
        </w:rPr>
      </w:pPr>
      <w:r w:rsidRPr="00495CB1">
        <w:br w:type="column"/>
      </w:r>
      <w:r w:rsidRPr="00495CB1">
        <w:rPr>
          <w:rFonts w:ascii="Symbol" w:hAnsi="Symbol"/>
          <w:sz w:val="28"/>
        </w:rPr>
        <w:t></w:t>
      </w:r>
      <w:r w:rsidRPr="00495CB1">
        <w:rPr>
          <w:spacing w:val="-18"/>
          <w:sz w:val="28"/>
        </w:rPr>
        <w:t xml:space="preserve"> </w:t>
      </w:r>
      <w:r w:rsidRPr="00495CB1">
        <w:rPr>
          <w:rFonts w:ascii="Symbol" w:hAnsi="Symbol"/>
          <w:sz w:val="28"/>
        </w:rPr>
        <w:t></w:t>
      </w:r>
      <w:r w:rsidRPr="00495CB1">
        <w:rPr>
          <w:position w:val="-6"/>
          <w:sz w:val="18"/>
        </w:rPr>
        <w:t>1</w:t>
      </w:r>
      <w:r w:rsidRPr="00495CB1">
        <w:rPr>
          <w:position w:val="-6"/>
          <w:sz w:val="18"/>
        </w:rPr>
        <w:tab/>
      </w:r>
      <w:r w:rsidRPr="00495CB1">
        <w:rPr>
          <w:rFonts w:ascii="Symbol" w:hAnsi="Symbol"/>
          <w:w w:val="95"/>
          <w:position w:val="-4"/>
          <w:sz w:val="28"/>
        </w:rPr>
        <w:t></w:t>
      </w:r>
      <w:r w:rsidRPr="00495CB1">
        <w:rPr>
          <w:w w:val="95"/>
          <w:sz w:val="28"/>
        </w:rPr>
        <w:t>2</w:t>
      </w:r>
      <w:r w:rsidRPr="00495CB1">
        <w:rPr>
          <w:rFonts w:ascii="Symbol" w:hAnsi="Symbol"/>
          <w:w w:val="95"/>
          <w:sz w:val="28"/>
        </w:rPr>
        <w:t></w:t>
      </w:r>
      <w:r w:rsidRPr="00495CB1">
        <w:rPr>
          <w:w w:val="95"/>
          <w:position w:val="-6"/>
          <w:sz w:val="18"/>
        </w:rPr>
        <w:t>2</w:t>
      </w:r>
      <w:r w:rsidRPr="00495CB1">
        <w:rPr>
          <w:spacing w:val="48"/>
          <w:position w:val="-6"/>
          <w:sz w:val="18"/>
        </w:rPr>
        <w:t xml:space="preserve"> </w:t>
      </w:r>
      <w:r w:rsidRPr="00495CB1">
        <w:rPr>
          <w:rFonts w:ascii="Symbol" w:hAnsi="Symbol"/>
          <w:w w:val="95"/>
          <w:sz w:val="28"/>
        </w:rPr>
        <w:t></w:t>
      </w:r>
      <w:r w:rsidRPr="00495CB1">
        <w:rPr>
          <w:spacing w:val="-13"/>
          <w:w w:val="95"/>
          <w:sz w:val="28"/>
        </w:rPr>
        <w:t xml:space="preserve"> </w:t>
      </w:r>
      <w:r w:rsidRPr="00495CB1">
        <w:rPr>
          <w:rFonts w:ascii="Symbol" w:hAnsi="Symbol"/>
          <w:w w:val="95"/>
          <w:position w:val="2"/>
          <w:sz w:val="28"/>
        </w:rPr>
        <w:t></w:t>
      </w:r>
      <w:r w:rsidRPr="00495CB1">
        <w:rPr>
          <w:spacing w:val="-31"/>
          <w:w w:val="95"/>
          <w:position w:val="2"/>
          <w:sz w:val="28"/>
        </w:rPr>
        <w:t xml:space="preserve"> </w:t>
      </w:r>
      <w:r w:rsidRPr="00495CB1">
        <w:rPr>
          <w:w w:val="95"/>
          <w:sz w:val="28"/>
        </w:rPr>
        <w:t>2</w:t>
      </w:r>
      <w:r w:rsidRPr="00495CB1">
        <w:rPr>
          <w:rFonts w:ascii="Symbol" w:hAnsi="Symbol"/>
          <w:w w:val="95"/>
          <w:sz w:val="28"/>
        </w:rPr>
        <w:t></w:t>
      </w:r>
      <w:r w:rsidRPr="00495CB1">
        <w:rPr>
          <w:w w:val="95"/>
          <w:position w:val="-6"/>
          <w:sz w:val="18"/>
        </w:rPr>
        <w:t>2</w:t>
      </w:r>
      <w:r w:rsidRPr="00495CB1">
        <w:rPr>
          <w:spacing w:val="48"/>
          <w:position w:val="-6"/>
          <w:sz w:val="18"/>
        </w:rPr>
        <w:t xml:space="preserve"> </w:t>
      </w:r>
      <w:r w:rsidRPr="00495CB1">
        <w:rPr>
          <w:rFonts w:ascii="Symbol" w:hAnsi="Symbol"/>
          <w:w w:val="95"/>
          <w:sz w:val="28"/>
        </w:rPr>
        <w:t></w:t>
      </w:r>
    </w:p>
    <w:p w:rsidR="009A3251" w:rsidRPr="00495CB1" w:rsidRDefault="009A3251">
      <w:pPr>
        <w:spacing w:line="106" w:lineRule="exact"/>
        <w:ind w:left="724"/>
        <w:rPr>
          <w:sz w:val="18"/>
        </w:rPr>
      </w:pPr>
      <w:r>
        <w:rPr>
          <w:noProof/>
          <w:lang w:eastAsia="ru-RU"/>
        </w:rPr>
        <w:pict>
          <v:shape id="_x0000_s1131" type="#_x0000_t202" style="position:absolute;left:0;text-align:left;margin-left:162.05pt;margin-top:-2.3pt;width:4.65pt;height:15.5pt;z-index:-251674624;mso-position-horizontal-relative:page" filled="f" stroked="f">
            <v:textbox inset="0,0,0,0">
              <w:txbxContent>
                <w:p w:rsidR="009A3251" w:rsidRDefault="009A3251">
                  <w:pPr>
                    <w:pStyle w:val="BodyText"/>
                    <w:spacing w:line="309" w:lineRule="exact"/>
                  </w:pPr>
                  <w:r>
                    <w:rPr>
                      <w:w w:val="99"/>
                    </w:rPr>
                    <w:t>f</w:t>
                  </w:r>
                </w:p>
              </w:txbxContent>
            </v:textbox>
            <w10:wrap anchorx="page"/>
          </v:shape>
        </w:pict>
      </w:r>
      <w:r w:rsidRPr="00495CB1">
        <w:rPr>
          <w:w w:val="99"/>
          <w:sz w:val="18"/>
        </w:rPr>
        <w:t>3</w:t>
      </w:r>
    </w:p>
    <w:p w:rsidR="009A3251" w:rsidRPr="00495CB1" w:rsidRDefault="009A3251">
      <w:pPr>
        <w:pStyle w:val="BodyText"/>
        <w:spacing w:line="53" w:lineRule="exact"/>
        <w:ind w:left="22"/>
        <w:rPr>
          <w:rFonts w:ascii="Symbol" w:hAnsi="Symbol"/>
          <w:sz w:val="36"/>
        </w:rPr>
      </w:pPr>
      <w:r w:rsidRPr="00495CB1">
        <w:br w:type="column"/>
      </w:r>
      <w:r w:rsidRPr="00495CB1">
        <w:rPr>
          <w:w w:val="90"/>
        </w:rPr>
        <w:t>f</w:t>
      </w:r>
      <w:r w:rsidRPr="00495CB1">
        <w:rPr>
          <w:spacing w:val="-10"/>
          <w:w w:val="90"/>
        </w:rPr>
        <w:t xml:space="preserve"> </w:t>
      </w:r>
      <w:r w:rsidRPr="00495CB1">
        <w:rPr>
          <w:w w:val="90"/>
          <w:vertAlign w:val="superscript"/>
        </w:rPr>
        <w:t>2</w:t>
      </w:r>
      <w:r w:rsidRPr="00495CB1">
        <w:rPr>
          <w:spacing w:val="12"/>
          <w:w w:val="90"/>
        </w:rPr>
        <w:t xml:space="preserve"> </w:t>
      </w:r>
      <w:r w:rsidRPr="00495CB1">
        <w:rPr>
          <w:rFonts w:ascii="Symbol" w:hAnsi="Symbol"/>
          <w:w w:val="90"/>
          <w:position w:val="11"/>
        </w:rPr>
        <w:t></w:t>
      </w:r>
      <w:r w:rsidRPr="00495CB1">
        <w:rPr>
          <w:spacing w:val="-11"/>
          <w:w w:val="90"/>
          <w:position w:val="11"/>
        </w:rPr>
        <w:t xml:space="preserve"> </w:t>
      </w:r>
      <w:r w:rsidRPr="00495CB1">
        <w:rPr>
          <w:rFonts w:ascii="Symbol" w:hAnsi="Symbol"/>
          <w:w w:val="90"/>
          <w:position w:val="1"/>
          <w:sz w:val="36"/>
        </w:rPr>
        <w:t></w:t>
      </w:r>
      <w:r w:rsidRPr="00495CB1">
        <w:rPr>
          <w:w w:val="90"/>
          <w:position w:val="1"/>
        </w:rPr>
        <w:t>f</w:t>
      </w:r>
      <w:r w:rsidRPr="00495CB1">
        <w:rPr>
          <w:w w:val="90"/>
          <w:position w:val="1"/>
          <w:vertAlign w:val="subscript"/>
        </w:rPr>
        <w:t>3</w:t>
      </w:r>
      <w:r w:rsidRPr="00495CB1">
        <w:rPr>
          <w:spacing w:val="12"/>
          <w:w w:val="90"/>
          <w:position w:val="1"/>
        </w:rPr>
        <w:t xml:space="preserve"> </w:t>
      </w:r>
      <w:r w:rsidRPr="00495CB1">
        <w:rPr>
          <w:rFonts w:ascii="Symbol" w:hAnsi="Symbol"/>
          <w:w w:val="90"/>
          <w:position w:val="1"/>
        </w:rPr>
        <w:t></w:t>
      </w:r>
      <w:r w:rsidRPr="00495CB1">
        <w:rPr>
          <w:spacing w:val="-16"/>
          <w:w w:val="90"/>
          <w:position w:val="1"/>
        </w:rPr>
        <w:t xml:space="preserve"> </w:t>
      </w:r>
      <w:r w:rsidRPr="00495CB1">
        <w:rPr>
          <w:w w:val="90"/>
          <w:position w:val="1"/>
        </w:rPr>
        <w:t>f</w:t>
      </w:r>
      <w:r w:rsidRPr="00495CB1">
        <w:rPr>
          <w:w w:val="90"/>
          <w:position w:val="1"/>
          <w:vertAlign w:val="subscript"/>
        </w:rPr>
        <w:t>1</w:t>
      </w:r>
      <w:r w:rsidRPr="00495CB1">
        <w:rPr>
          <w:spacing w:val="-34"/>
          <w:w w:val="90"/>
          <w:position w:val="1"/>
        </w:rPr>
        <w:t xml:space="preserve"> </w:t>
      </w:r>
      <w:r w:rsidRPr="00495CB1">
        <w:rPr>
          <w:rFonts w:ascii="Symbol" w:hAnsi="Symbol"/>
          <w:w w:val="90"/>
          <w:position w:val="1"/>
          <w:sz w:val="36"/>
        </w:rPr>
        <w:t></w:t>
      </w:r>
    </w:p>
    <w:p w:rsidR="009A3251" w:rsidRPr="00495CB1" w:rsidRDefault="009A3251">
      <w:pPr>
        <w:spacing w:line="19" w:lineRule="auto"/>
        <w:ind w:left="306" w:right="2810"/>
        <w:jc w:val="center"/>
        <w:rPr>
          <w:rFonts w:ascii="Symbol" w:hAnsi="Symbol"/>
          <w:sz w:val="28"/>
        </w:rPr>
      </w:pPr>
      <w:r w:rsidRPr="00495CB1">
        <w:br w:type="column"/>
      </w:r>
      <w:r w:rsidRPr="00495CB1">
        <w:rPr>
          <w:rFonts w:ascii="Symbol" w:hAnsi="Symbol"/>
          <w:w w:val="85"/>
          <w:sz w:val="28"/>
        </w:rPr>
        <w:t></w:t>
      </w:r>
      <w:r w:rsidRPr="00495CB1">
        <w:rPr>
          <w:spacing w:val="-13"/>
          <w:w w:val="85"/>
          <w:sz w:val="28"/>
        </w:rPr>
        <w:t xml:space="preserve"> </w:t>
      </w:r>
      <w:r w:rsidRPr="00495CB1">
        <w:rPr>
          <w:rFonts w:ascii="Symbol" w:hAnsi="Symbol"/>
          <w:w w:val="85"/>
          <w:sz w:val="47"/>
        </w:rPr>
        <w:t></w:t>
      </w:r>
      <w:r w:rsidRPr="00495CB1">
        <w:rPr>
          <w:w w:val="85"/>
          <w:sz w:val="28"/>
        </w:rPr>
        <w:t>2</w:t>
      </w:r>
      <w:r w:rsidRPr="00495CB1">
        <w:rPr>
          <w:spacing w:val="-14"/>
          <w:w w:val="85"/>
          <w:sz w:val="28"/>
        </w:rPr>
        <w:t xml:space="preserve"> </w:t>
      </w:r>
      <w:r w:rsidRPr="00495CB1">
        <w:rPr>
          <w:rFonts w:ascii="Symbol" w:hAnsi="Symbol"/>
          <w:w w:val="85"/>
          <w:sz w:val="28"/>
        </w:rPr>
        <w:t></w:t>
      </w:r>
      <w:r w:rsidRPr="00495CB1">
        <w:rPr>
          <w:spacing w:val="-13"/>
          <w:w w:val="85"/>
          <w:sz w:val="28"/>
        </w:rPr>
        <w:t xml:space="preserve"> </w:t>
      </w:r>
      <w:r w:rsidRPr="00495CB1">
        <w:rPr>
          <w:rFonts w:ascii="Symbol" w:hAnsi="Symbol"/>
          <w:w w:val="85"/>
          <w:sz w:val="28"/>
        </w:rPr>
        <w:t></w:t>
      </w:r>
      <w:r w:rsidRPr="00495CB1">
        <w:rPr>
          <w:w w:val="85"/>
          <w:sz w:val="28"/>
          <w:vertAlign w:val="subscript"/>
        </w:rPr>
        <w:t>3</w:t>
      </w:r>
      <w:r w:rsidRPr="00495CB1">
        <w:rPr>
          <w:spacing w:val="-15"/>
          <w:w w:val="85"/>
          <w:sz w:val="28"/>
        </w:rPr>
        <w:t xml:space="preserve"> </w:t>
      </w:r>
      <w:r w:rsidRPr="00495CB1">
        <w:rPr>
          <w:rFonts w:ascii="Symbol" w:hAnsi="Symbol"/>
          <w:w w:val="85"/>
          <w:sz w:val="47"/>
        </w:rPr>
        <w:t></w:t>
      </w:r>
      <w:r w:rsidRPr="00495CB1">
        <w:rPr>
          <w:spacing w:val="184"/>
          <w:sz w:val="47"/>
        </w:rPr>
        <w:t xml:space="preserve"> </w:t>
      </w:r>
      <w:r w:rsidRPr="00495CB1">
        <w:rPr>
          <w:rFonts w:ascii="Symbol" w:hAnsi="Symbol"/>
          <w:w w:val="85"/>
          <w:sz w:val="36"/>
        </w:rPr>
        <w:t></w:t>
      </w:r>
      <w:r w:rsidRPr="00495CB1">
        <w:rPr>
          <w:w w:val="85"/>
          <w:sz w:val="28"/>
        </w:rPr>
        <w:t>1</w:t>
      </w:r>
      <w:r w:rsidRPr="00495CB1">
        <w:rPr>
          <w:rFonts w:ascii="Symbol" w:hAnsi="Symbol"/>
          <w:w w:val="85"/>
          <w:sz w:val="28"/>
        </w:rPr>
        <w:t></w:t>
      </w:r>
      <w:r w:rsidRPr="00495CB1">
        <w:rPr>
          <w:spacing w:val="-3"/>
          <w:w w:val="85"/>
          <w:sz w:val="28"/>
        </w:rPr>
        <w:t xml:space="preserve"> </w:t>
      </w:r>
      <w:r w:rsidRPr="00495CB1">
        <w:rPr>
          <w:spacing w:val="10"/>
          <w:w w:val="85"/>
          <w:sz w:val="28"/>
        </w:rPr>
        <w:t>u</w:t>
      </w:r>
      <w:r w:rsidRPr="00495CB1">
        <w:rPr>
          <w:rFonts w:ascii="Symbol" w:hAnsi="Symbol"/>
          <w:spacing w:val="10"/>
          <w:w w:val="85"/>
          <w:sz w:val="36"/>
        </w:rPr>
        <w:t></w:t>
      </w:r>
      <w:r w:rsidRPr="00495CB1">
        <w:rPr>
          <w:spacing w:val="44"/>
          <w:w w:val="85"/>
          <w:sz w:val="36"/>
        </w:rPr>
        <w:t xml:space="preserve"> </w:t>
      </w:r>
      <w:r w:rsidRPr="00495CB1">
        <w:rPr>
          <w:rFonts w:ascii="Symbol" w:hAnsi="Symbol"/>
          <w:w w:val="85"/>
          <w:position w:val="-4"/>
          <w:sz w:val="28"/>
        </w:rPr>
        <w:t></w:t>
      </w:r>
    </w:p>
    <w:p w:rsidR="009A3251" w:rsidRPr="00495CB1" w:rsidRDefault="009A3251">
      <w:pPr>
        <w:spacing w:line="4" w:lineRule="exact"/>
        <w:ind w:left="306" w:right="2722"/>
        <w:jc w:val="center"/>
        <w:rPr>
          <w:sz w:val="18"/>
        </w:rPr>
      </w:pPr>
      <w:r w:rsidRPr="00495CB1">
        <w:rPr>
          <w:sz w:val="28"/>
        </w:rPr>
        <w:t>f</w:t>
      </w:r>
      <w:r w:rsidRPr="00495CB1">
        <w:rPr>
          <w:position w:val="-6"/>
          <w:sz w:val="18"/>
        </w:rPr>
        <w:t>3</w:t>
      </w:r>
    </w:p>
    <w:p w:rsidR="009A3251" w:rsidRPr="00495CB1" w:rsidRDefault="009A3251">
      <w:pPr>
        <w:spacing w:line="4" w:lineRule="exact"/>
        <w:jc w:val="center"/>
        <w:rPr>
          <w:sz w:val="18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4" w:space="720" w:equalWidth="0">
            <w:col w:w="1560" w:space="40"/>
            <w:col w:w="2445" w:space="39"/>
            <w:col w:w="1319" w:space="39"/>
            <w:col w:w="5368"/>
          </w:cols>
        </w:sectPr>
      </w:pPr>
    </w:p>
    <w:p w:rsidR="009A3251" w:rsidRPr="00495CB1" w:rsidRDefault="009A3251">
      <w:pPr>
        <w:tabs>
          <w:tab w:val="left" w:pos="783"/>
          <w:tab w:val="left" w:pos="1720"/>
          <w:tab w:val="left" w:pos="5377"/>
        </w:tabs>
        <w:spacing w:line="191" w:lineRule="exact"/>
        <w:ind w:right="328"/>
        <w:jc w:val="center"/>
        <w:rPr>
          <w:rFonts w:ascii="Symbol" w:hAnsi="Symbol"/>
          <w:sz w:val="28"/>
        </w:rPr>
      </w:pPr>
      <w:r w:rsidRPr="00495CB1">
        <w:rPr>
          <w:rFonts w:ascii="Symbol" w:hAnsi="Symbol"/>
          <w:sz w:val="28"/>
        </w:rPr>
        <w:t></w:t>
      </w:r>
      <w:r w:rsidRPr="00495CB1">
        <w:rPr>
          <w:sz w:val="28"/>
        </w:rPr>
        <w:tab/>
      </w:r>
      <w:r w:rsidRPr="00495CB1">
        <w:rPr>
          <w:rFonts w:ascii="Symbol" w:hAnsi="Symbol"/>
          <w:position w:val="2"/>
          <w:sz w:val="28"/>
        </w:rPr>
        <w:t></w:t>
      </w:r>
      <w:r w:rsidRPr="00495CB1">
        <w:rPr>
          <w:position w:val="2"/>
          <w:sz w:val="28"/>
        </w:rPr>
        <w:tab/>
      </w:r>
      <w:r w:rsidRPr="00495CB1">
        <w:rPr>
          <w:position w:val="2"/>
          <w:sz w:val="18"/>
        </w:rPr>
        <w:t>4</w:t>
      </w:r>
      <w:r w:rsidRPr="00495CB1">
        <w:rPr>
          <w:spacing w:val="57"/>
          <w:position w:val="2"/>
          <w:sz w:val="18"/>
        </w:rPr>
        <w:t xml:space="preserve"> </w:t>
      </w:r>
      <w:r w:rsidRPr="00495CB1">
        <w:rPr>
          <w:rFonts w:ascii="Symbol" w:hAnsi="Symbol"/>
          <w:position w:val="2"/>
          <w:sz w:val="28"/>
        </w:rPr>
        <w:t></w:t>
      </w:r>
      <w:r w:rsidRPr="00495CB1">
        <w:rPr>
          <w:position w:val="2"/>
          <w:sz w:val="28"/>
        </w:rPr>
        <w:tab/>
      </w:r>
      <w:r w:rsidRPr="00495CB1">
        <w:rPr>
          <w:rFonts w:ascii="Symbol" w:hAnsi="Symbol"/>
          <w:sz w:val="28"/>
        </w:rPr>
        <w:t></w:t>
      </w:r>
    </w:p>
    <w:p w:rsidR="009A3251" w:rsidRPr="00495CB1" w:rsidRDefault="009A3251">
      <w:pPr>
        <w:spacing w:line="191" w:lineRule="exact"/>
        <w:jc w:val="center"/>
        <w:rPr>
          <w:rFonts w:ascii="Symbol" w:hAnsi="Symbol"/>
          <w:sz w:val="28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spacing w:before="166"/>
        <w:ind w:left="114"/>
      </w:pPr>
      <w:r>
        <w:rPr>
          <w:noProof/>
          <w:lang w:eastAsia="ru-RU"/>
        </w:rPr>
        <w:pict>
          <v:line id="_x0000_s1132" style="position:absolute;left:0;text-align:left;z-index:251617280;mso-position-horizontal-relative:page" from="107.8pt,-22.25pt" to="130.9pt,-22.25pt" strokeweight=".06pt">
            <w10:wrap anchorx="page"/>
          </v:line>
        </w:pict>
      </w:r>
      <w:r>
        <w:rPr>
          <w:noProof/>
          <w:lang w:eastAsia="ru-RU"/>
        </w:rPr>
        <w:pict>
          <v:shape id="_x0000_s1133" type="#_x0000_t202" style="position:absolute;left:0;text-align:left;margin-left:271.45pt;margin-top:-33.7pt;width:5.4pt;height:17.15pt;z-index:-251676672;mso-position-horizontal-relative:page" filled="f" stroked="f">
            <v:textbox inset="0,0,0,0">
              <w:txbxContent>
                <w:p w:rsidR="009A3251" w:rsidRDefault="009A3251">
                  <w:pPr>
                    <w:pStyle w:val="BodyText"/>
                    <w:spacing w:line="342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9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34" type="#_x0000_t202" style="position:absolute;left:0;text-align:left;margin-left:322.8pt;margin-top:-31.2pt;width:7pt;height:15.5pt;z-index:251619328;mso-position-horizontal-relative:page" filled="f" stroked="f">
            <v:textbox inset="0,0,0,0">
              <w:txbxContent>
                <w:p w:rsidR="009A3251" w:rsidRDefault="009A3251">
                  <w:pPr>
                    <w:pStyle w:val="BodyText"/>
                    <w:spacing w:line="309" w:lineRule="exact"/>
                  </w:pPr>
                  <w:r>
                    <w:rPr>
                      <w:w w:val="99"/>
                    </w:rPr>
                    <w:t>u</w:t>
                  </w:r>
                </w:p>
              </w:txbxContent>
            </v:textbox>
            <w10:wrap anchorx="page"/>
          </v:shape>
        </w:pict>
      </w:r>
      <w:r w:rsidRPr="00495CB1">
        <w:t>где</w:t>
      </w:r>
    </w:p>
    <w:p w:rsidR="009A3251" w:rsidRPr="00495CB1" w:rsidRDefault="009A3251">
      <w:pPr>
        <w:spacing w:before="165"/>
        <w:ind w:left="63"/>
        <w:rPr>
          <w:sz w:val="28"/>
        </w:rPr>
      </w:pPr>
      <w:r w:rsidRPr="00495CB1">
        <w:br w:type="column"/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р</w:t>
      </w:r>
      <w:r w:rsidRPr="00495CB1">
        <w:rPr>
          <w:position w:val="-5"/>
          <w:sz w:val="16"/>
        </w:rPr>
        <w:t>с</w:t>
      </w:r>
      <w:r w:rsidRPr="00495CB1">
        <w:rPr>
          <w:spacing w:val="7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</w:p>
    <w:p w:rsidR="009A3251" w:rsidRPr="00495CB1" w:rsidRDefault="009A3251">
      <w:pPr>
        <w:pStyle w:val="BodyText"/>
        <w:spacing w:before="166"/>
        <w:ind w:left="62"/>
      </w:pPr>
      <w:r w:rsidRPr="00495CB1">
        <w:br w:type="column"/>
      </w:r>
      <w:r w:rsidRPr="00495CB1">
        <w:rPr>
          <w:rFonts w:ascii="Symbol" w:hAnsi="Symbol"/>
          <w:spacing w:val="13"/>
          <w:position w:val="-2"/>
          <w:sz w:val="23"/>
        </w:rPr>
        <w:t></w:t>
      </w:r>
      <w:r w:rsidRPr="00495CB1">
        <w:rPr>
          <w:spacing w:val="13"/>
          <w:position w:val="-2"/>
          <w:sz w:val="23"/>
        </w:rPr>
        <w:t>р</w:t>
      </w:r>
      <w:r w:rsidRPr="00495CB1">
        <w:rPr>
          <w:spacing w:val="13"/>
          <w:position w:val="-7"/>
          <w:sz w:val="15"/>
        </w:rPr>
        <w:t xml:space="preserve">р </w:t>
      </w:r>
      <w:r w:rsidRPr="00495CB1">
        <w:t>-</w:t>
      </w:r>
      <w:r w:rsidRPr="00495CB1">
        <w:rPr>
          <w:spacing w:val="-11"/>
        </w:rPr>
        <w:t xml:space="preserve"> </w:t>
      </w:r>
      <w:r w:rsidRPr="00495CB1">
        <w:t>располагаемый</w:t>
      </w:r>
      <w:r w:rsidRPr="00495CB1">
        <w:rPr>
          <w:spacing w:val="-11"/>
        </w:rPr>
        <w:t xml:space="preserve"> </w:t>
      </w:r>
      <w:r w:rsidRPr="00495CB1">
        <w:t>перепад</w:t>
      </w:r>
      <w:r w:rsidRPr="00495CB1">
        <w:rPr>
          <w:spacing w:val="-11"/>
        </w:rPr>
        <w:t xml:space="preserve"> </w:t>
      </w:r>
      <w:r w:rsidRPr="00495CB1">
        <w:t>давлений</w:t>
      </w:r>
      <w:r w:rsidRPr="00495CB1">
        <w:rPr>
          <w:spacing w:val="-14"/>
        </w:rPr>
        <w:t xml:space="preserve"> </w:t>
      </w:r>
      <w:r w:rsidRPr="00495CB1">
        <w:t>рабочего</w:t>
      </w:r>
      <w:r w:rsidRPr="00495CB1">
        <w:rPr>
          <w:spacing w:val="-11"/>
        </w:rPr>
        <w:t xml:space="preserve"> </w:t>
      </w:r>
      <w:r w:rsidRPr="00495CB1">
        <w:t>потока</w:t>
      </w:r>
      <w:r w:rsidRPr="00495CB1">
        <w:rPr>
          <w:spacing w:val="48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перепад</w:t>
      </w:r>
      <w:r w:rsidRPr="00495CB1">
        <w:rPr>
          <w:spacing w:val="-10"/>
        </w:rPr>
        <w:t xml:space="preserve"> </w:t>
      </w:r>
      <w:r w:rsidRPr="00495CB1">
        <w:t>давлений,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497" w:space="40"/>
            <w:col w:w="561" w:space="39"/>
            <w:col w:w="9673"/>
          </w:cols>
        </w:sectPr>
      </w:pPr>
    </w:p>
    <w:p w:rsidR="009A3251" w:rsidRPr="00495CB1" w:rsidRDefault="009A3251">
      <w:pPr>
        <w:pStyle w:val="BodyText"/>
        <w:spacing w:before="3"/>
        <w:rPr>
          <w:sz w:val="10"/>
        </w:rPr>
      </w:pPr>
    </w:p>
    <w:p w:rsidR="009A3251" w:rsidRPr="00495CB1" w:rsidRDefault="009A3251">
      <w:pPr>
        <w:pStyle w:val="BodyText"/>
        <w:spacing w:before="88"/>
        <w:ind w:left="114"/>
      </w:pPr>
      <w:r w:rsidRPr="00495CB1">
        <w:t>создаваемый</w:t>
      </w:r>
      <w:r w:rsidRPr="00495CB1">
        <w:rPr>
          <w:spacing w:val="-4"/>
        </w:rPr>
        <w:t xml:space="preserve"> </w:t>
      </w:r>
      <w:r w:rsidRPr="00495CB1">
        <w:t>элеватором,</w:t>
      </w:r>
      <w:r w:rsidRPr="00495CB1">
        <w:rPr>
          <w:spacing w:val="-3"/>
        </w:rPr>
        <w:t xml:space="preserve"> </w:t>
      </w:r>
      <w:r w:rsidRPr="00495CB1">
        <w:t>Па;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spacing w:before="161"/>
        <w:ind w:left="150"/>
        <w:rPr>
          <w:sz w:val="16"/>
        </w:rPr>
      </w:pPr>
      <w:r w:rsidRPr="00495CB1">
        <w:rPr>
          <w:sz w:val="26"/>
        </w:rPr>
        <w:t>f</w:t>
      </w:r>
      <w:r w:rsidRPr="00495CB1">
        <w:rPr>
          <w:position w:val="-5"/>
          <w:sz w:val="16"/>
        </w:rPr>
        <w:t>1</w:t>
      </w:r>
      <w:r w:rsidRPr="00495CB1">
        <w:rPr>
          <w:spacing w:val="10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  <w:r w:rsidRPr="00495CB1">
        <w:rPr>
          <w:spacing w:val="34"/>
          <w:position w:val="1"/>
          <w:sz w:val="28"/>
        </w:rPr>
        <w:t xml:space="preserve"> </w:t>
      </w:r>
      <w:r w:rsidRPr="00495CB1">
        <w:rPr>
          <w:sz w:val="26"/>
        </w:rPr>
        <w:t>f</w:t>
      </w:r>
      <w:r w:rsidRPr="00495CB1">
        <w:rPr>
          <w:spacing w:val="-39"/>
          <w:sz w:val="26"/>
        </w:rPr>
        <w:t xml:space="preserve"> </w:t>
      </w:r>
      <w:r w:rsidRPr="00495CB1">
        <w:rPr>
          <w:position w:val="-5"/>
          <w:sz w:val="16"/>
        </w:rPr>
        <w:t>3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24"/>
        </w:tabs>
        <w:spacing w:before="163"/>
        <w:ind w:left="223" w:hanging="150"/>
        <w:jc w:val="left"/>
        <w:rPr>
          <w:sz w:val="28"/>
        </w:rPr>
      </w:pPr>
      <w:r w:rsidRPr="00495CB1">
        <w:rPr>
          <w:w w:val="99"/>
          <w:sz w:val="28"/>
        </w:rPr>
        <w:br w:type="column"/>
      </w:r>
      <w:r w:rsidRPr="00495CB1">
        <w:rPr>
          <w:spacing w:val="-1"/>
          <w:sz w:val="28"/>
        </w:rPr>
        <w:t>площади</w:t>
      </w:r>
      <w:r w:rsidRPr="00495CB1">
        <w:rPr>
          <w:spacing w:val="38"/>
          <w:sz w:val="28"/>
        </w:rPr>
        <w:t xml:space="preserve"> </w:t>
      </w:r>
      <w:r w:rsidRPr="00495CB1">
        <w:rPr>
          <w:spacing w:val="-1"/>
          <w:sz w:val="28"/>
        </w:rPr>
        <w:t>живого</w:t>
      </w:r>
      <w:r w:rsidRPr="00495CB1">
        <w:rPr>
          <w:spacing w:val="-16"/>
          <w:sz w:val="28"/>
        </w:rPr>
        <w:t xml:space="preserve"> </w:t>
      </w:r>
      <w:r w:rsidRPr="00495CB1">
        <w:rPr>
          <w:sz w:val="28"/>
        </w:rPr>
        <w:t>выходного</w:t>
      </w:r>
      <w:r w:rsidRPr="00495CB1">
        <w:rPr>
          <w:spacing w:val="-16"/>
          <w:sz w:val="28"/>
        </w:rPr>
        <w:t xml:space="preserve"> </w:t>
      </w:r>
      <w:r w:rsidRPr="00495CB1">
        <w:rPr>
          <w:sz w:val="28"/>
        </w:rPr>
        <w:t>сечения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сопла</w:t>
      </w:r>
      <w:r w:rsidRPr="00495CB1">
        <w:rPr>
          <w:spacing w:val="-18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15"/>
          <w:sz w:val="28"/>
        </w:rPr>
        <w:t xml:space="preserve"> </w:t>
      </w:r>
      <w:r w:rsidRPr="00495CB1">
        <w:rPr>
          <w:sz w:val="28"/>
        </w:rPr>
        <w:t>сечения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цилиндрической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камеры</w:t>
      </w:r>
    </w:p>
    <w:p w:rsidR="009A3251" w:rsidRPr="00495CB1" w:rsidRDefault="009A3251">
      <w:pPr>
        <w:rPr>
          <w:sz w:val="28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755" w:space="40"/>
            <w:col w:w="10015"/>
          </w:cols>
        </w:sectPr>
      </w:pPr>
    </w:p>
    <w:p w:rsidR="009A3251" w:rsidRPr="00495CB1" w:rsidRDefault="009A3251">
      <w:pPr>
        <w:pStyle w:val="BodyText"/>
        <w:spacing w:before="176"/>
        <w:ind w:left="113"/>
      </w:pPr>
      <w:r w:rsidRPr="00495CB1">
        <w:t>смешения,</w:t>
      </w:r>
      <w:r w:rsidRPr="00495CB1">
        <w:rPr>
          <w:spacing w:val="-3"/>
        </w:rPr>
        <w:t xml:space="preserve"> </w:t>
      </w:r>
      <w:r w:rsidRPr="00495CB1">
        <w:t>м</w:t>
      </w:r>
      <w:r w:rsidRPr="00495CB1">
        <w:rPr>
          <w:vertAlign w:val="superscript"/>
        </w:rPr>
        <w:t>2</w:t>
      </w:r>
      <w:r w:rsidRPr="00495CB1">
        <w:t>;</w:t>
      </w:r>
      <w:r w:rsidRPr="00495CB1">
        <w:rPr>
          <w:spacing w:val="-1"/>
        </w:rPr>
        <w:t xml:space="preserve"> </w:t>
      </w:r>
      <w:r w:rsidRPr="00495CB1">
        <w:t>u</w:t>
      </w:r>
      <w:r w:rsidRPr="00495CB1">
        <w:rPr>
          <w:spacing w:val="-2"/>
        </w:rPr>
        <w:t xml:space="preserve"> </w:t>
      </w:r>
      <w:r w:rsidRPr="00495CB1">
        <w:t>– коэффициент</w:t>
      </w:r>
      <w:r w:rsidRPr="00495CB1">
        <w:rPr>
          <w:spacing w:val="-3"/>
        </w:rPr>
        <w:t xml:space="preserve"> </w:t>
      </w:r>
      <w:r w:rsidRPr="00495CB1">
        <w:t>инжекции</w:t>
      </w:r>
      <w:r w:rsidRPr="00495CB1">
        <w:rPr>
          <w:spacing w:val="67"/>
        </w:rPr>
        <w:t xml:space="preserve"> </w:t>
      </w:r>
      <w:r w:rsidRPr="00495CB1">
        <w:t>(смешения)</w:t>
      </w:r>
      <w:r w:rsidRPr="00495CB1">
        <w:rPr>
          <w:spacing w:val="-2"/>
        </w:rPr>
        <w:t xml:space="preserve"> </w:t>
      </w:r>
      <w:r w:rsidRPr="00495CB1">
        <w:t>элеватора;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spacing w:before="161"/>
        <w:ind w:left="145"/>
        <w:rPr>
          <w:sz w:val="28"/>
        </w:rPr>
      </w:pPr>
      <w:r w:rsidRPr="00495CB1">
        <w:rPr>
          <w:rFonts w:ascii="Symbol" w:hAnsi="Symbol"/>
          <w:sz w:val="26"/>
        </w:rPr>
        <w:t></w:t>
      </w:r>
      <w:r w:rsidRPr="00495CB1">
        <w:rPr>
          <w:position w:val="-5"/>
          <w:sz w:val="16"/>
        </w:rPr>
        <w:t>1</w:t>
      </w:r>
      <w:r w:rsidRPr="00495CB1">
        <w:rPr>
          <w:spacing w:val="20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</w:p>
    <w:p w:rsidR="009A3251" w:rsidRPr="00495CB1" w:rsidRDefault="009A3251">
      <w:pPr>
        <w:spacing w:before="161"/>
        <w:ind w:left="106"/>
        <w:rPr>
          <w:sz w:val="16"/>
        </w:rPr>
      </w:pPr>
      <w:r w:rsidRPr="00495CB1">
        <w:br w:type="column"/>
      </w:r>
      <w:r w:rsidRPr="00495CB1">
        <w:rPr>
          <w:rFonts w:ascii="Symbol" w:hAnsi="Symbol"/>
          <w:sz w:val="26"/>
        </w:rPr>
        <w:t></w:t>
      </w:r>
      <w:r w:rsidRPr="00495CB1">
        <w:rPr>
          <w:position w:val="-5"/>
          <w:sz w:val="16"/>
        </w:rPr>
        <w:t>2</w:t>
      </w:r>
      <w:r w:rsidRPr="00495CB1">
        <w:rPr>
          <w:spacing w:val="54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  <w:r w:rsidRPr="00495CB1">
        <w:rPr>
          <w:spacing w:val="10"/>
          <w:position w:val="1"/>
          <w:sz w:val="28"/>
        </w:rPr>
        <w:t xml:space="preserve"> </w:t>
      </w:r>
      <w:r w:rsidRPr="00495CB1">
        <w:rPr>
          <w:rFonts w:ascii="Symbol" w:hAnsi="Symbol"/>
          <w:sz w:val="26"/>
        </w:rPr>
        <w:t></w:t>
      </w:r>
      <w:r w:rsidRPr="00495CB1">
        <w:rPr>
          <w:position w:val="-5"/>
          <w:sz w:val="16"/>
        </w:rPr>
        <w:t>3</w:t>
      </w:r>
      <w:r w:rsidRPr="00495CB1">
        <w:rPr>
          <w:spacing w:val="36"/>
          <w:position w:val="-5"/>
          <w:sz w:val="16"/>
        </w:rPr>
        <w:t xml:space="preserve"> </w:t>
      </w:r>
      <w:r w:rsidRPr="00495CB1">
        <w:rPr>
          <w:position w:val="1"/>
          <w:sz w:val="28"/>
        </w:rPr>
        <w:t>,</w:t>
      </w:r>
      <w:r w:rsidRPr="00495CB1">
        <w:rPr>
          <w:spacing w:val="11"/>
          <w:position w:val="1"/>
          <w:sz w:val="28"/>
        </w:rPr>
        <w:t xml:space="preserve"> </w:t>
      </w:r>
      <w:r w:rsidRPr="00495CB1">
        <w:rPr>
          <w:rFonts w:ascii="Symbol" w:hAnsi="Symbol"/>
          <w:sz w:val="26"/>
        </w:rPr>
        <w:t></w:t>
      </w:r>
      <w:r w:rsidRPr="00495CB1">
        <w:rPr>
          <w:position w:val="-5"/>
          <w:sz w:val="16"/>
        </w:rPr>
        <w:t>4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361"/>
        </w:tabs>
        <w:spacing w:before="163"/>
        <w:ind w:left="360" w:hanging="243"/>
        <w:jc w:val="left"/>
        <w:rPr>
          <w:sz w:val="28"/>
        </w:rPr>
      </w:pPr>
      <w:r w:rsidRPr="00495CB1">
        <w:rPr>
          <w:w w:val="99"/>
          <w:sz w:val="28"/>
        </w:rPr>
        <w:br w:type="column"/>
      </w:r>
      <w:r w:rsidRPr="00495CB1">
        <w:rPr>
          <w:sz w:val="28"/>
        </w:rPr>
        <w:t>коэффициенты</w:t>
      </w:r>
      <w:r w:rsidRPr="00495CB1">
        <w:rPr>
          <w:spacing w:val="7"/>
          <w:sz w:val="28"/>
        </w:rPr>
        <w:t xml:space="preserve"> </w:t>
      </w:r>
      <w:r w:rsidRPr="00495CB1">
        <w:rPr>
          <w:sz w:val="28"/>
        </w:rPr>
        <w:t>скорости</w:t>
      </w:r>
      <w:r w:rsidRPr="00495CB1">
        <w:rPr>
          <w:spacing w:val="74"/>
          <w:sz w:val="28"/>
        </w:rPr>
        <w:t xml:space="preserve"> </w:t>
      </w:r>
      <w:r w:rsidRPr="00495CB1">
        <w:rPr>
          <w:sz w:val="28"/>
        </w:rPr>
        <w:t>соответственно</w:t>
      </w:r>
      <w:r w:rsidRPr="00495CB1">
        <w:rPr>
          <w:spacing w:val="75"/>
          <w:sz w:val="28"/>
        </w:rPr>
        <w:t xml:space="preserve"> </w:t>
      </w:r>
      <w:r w:rsidRPr="00495CB1">
        <w:rPr>
          <w:sz w:val="28"/>
        </w:rPr>
        <w:t>сопла,</w:t>
      </w:r>
      <w:r w:rsidRPr="00495CB1">
        <w:rPr>
          <w:spacing w:val="75"/>
          <w:sz w:val="28"/>
        </w:rPr>
        <w:t xml:space="preserve"> </w:t>
      </w:r>
      <w:r w:rsidRPr="00495CB1">
        <w:rPr>
          <w:sz w:val="28"/>
        </w:rPr>
        <w:t>цилиндрической</w:t>
      </w:r>
    </w:p>
    <w:p w:rsidR="009A3251" w:rsidRPr="00495CB1" w:rsidRDefault="009A3251">
      <w:pPr>
        <w:rPr>
          <w:sz w:val="28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3" w:space="720" w:equalWidth="0">
            <w:col w:w="529" w:space="40"/>
            <w:col w:w="1309" w:space="39"/>
            <w:col w:w="8893"/>
          </w:cols>
        </w:sectPr>
      </w:pPr>
    </w:p>
    <w:p w:rsidR="009A3251" w:rsidRPr="00495CB1" w:rsidRDefault="009A3251">
      <w:pPr>
        <w:pStyle w:val="BodyText"/>
        <w:spacing w:before="176" w:line="360" w:lineRule="auto"/>
        <w:ind w:left="113" w:right="2337"/>
      </w:pPr>
      <w:r w:rsidRPr="00495CB1">
        <w:t>камеры смешения, диффузора, и входного участка камеры смешения.</w:t>
      </w:r>
      <w:r w:rsidRPr="00495CB1">
        <w:rPr>
          <w:spacing w:val="-67"/>
        </w:rPr>
        <w:t xml:space="preserve"> </w:t>
      </w:r>
      <w:r w:rsidRPr="00495CB1">
        <w:t>Величина</w:t>
      </w:r>
      <w:r w:rsidRPr="00495CB1">
        <w:rPr>
          <w:spacing w:val="-2"/>
        </w:rPr>
        <w:t xml:space="preserve"> </w:t>
      </w:r>
      <w:r w:rsidRPr="00495CB1">
        <w:t>оптимального</w:t>
      </w:r>
      <w:r w:rsidRPr="00495CB1">
        <w:rPr>
          <w:spacing w:val="-2"/>
        </w:rPr>
        <w:t xml:space="preserve"> </w:t>
      </w:r>
      <w:r w:rsidRPr="00495CB1">
        <w:t>диаметра</w:t>
      </w:r>
      <w:r w:rsidRPr="00495CB1">
        <w:rPr>
          <w:spacing w:val="-3"/>
        </w:rPr>
        <w:t xml:space="preserve"> </w:t>
      </w:r>
      <w:r w:rsidRPr="00495CB1">
        <w:t>камеры</w:t>
      </w:r>
      <w:r w:rsidRPr="00495CB1">
        <w:rPr>
          <w:spacing w:val="-2"/>
        </w:rPr>
        <w:t xml:space="preserve"> </w:t>
      </w:r>
      <w:r w:rsidRPr="00495CB1">
        <w:t>смешения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этом</w:t>
      </w:r>
      <w:r w:rsidRPr="00495CB1">
        <w:rPr>
          <w:spacing w:val="-2"/>
        </w:rPr>
        <w:t xml:space="preserve"> </w:t>
      </w:r>
      <w:r w:rsidRPr="00495CB1">
        <w:t>случае:</w:t>
      </w:r>
    </w:p>
    <w:p w:rsidR="009A3251" w:rsidRPr="00495CB1" w:rsidRDefault="009A3251">
      <w:pPr>
        <w:tabs>
          <w:tab w:val="left" w:pos="4028"/>
          <w:tab w:val="left" w:pos="5013"/>
        </w:tabs>
        <w:spacing w:before="155"/>
        <w:ind w:left="2922"/>
        <w:rPr>
          <w:rFonts w:ascii="Symbol" w:hAnsi="Symbol"/>
          <w:sz w:val="27"/>
        </w:rPr>
      </w:pPr>
      <w:r>
        <w:rPr>
          <w:noProof/>
          <w:lang w:eastAsia="ru-RU"/>
        </w:rPr>
        <w:pict>
          <v:group id="_x0000_s1135" style="position:absolute;left:0;text-align:left;margin-left:224.75pt;margin-top:17.95pt;width:24pt;height:19.15pt;z-index:-251680768;mso-position-horizontal-relative:page" coordorigin="4495,359" coordsize="480,383">
            <v:shape id="_x0000_s1136" style="position:absolute;left:4515;top:391;width:440;height:334" coordorigin="4516,392" coordsize="440,334" path="m4516,614r40,-20l4618,725r62,-333l4955,392e" filled="f" strokeweight=".06pt">
              <v:path arrowok="t"/>
            </v:shape>
            <v:line id="_x0000_s1137" style="position:absolute" from="4495,359" to="4975,359" strokeweight=".06pt"/>
            <v:shape id="_x0000_s1138" type="#_x0000_t202" style="position:absolute;left:4495;top:358;width:480;height:383" filled="f" stroked="f">
              <v:textbox inset="0,0,0,0">
                <w:txbxContent>
                  <w:p w:rsidR="009A3251" w:rsidRDefault="009A3251">
                    <w:pPr>
                      <w:spacing w:before="64" w:line="172" w:lineRule="auto"/>
                      <w:ind w:left="1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4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position w:val="-6"/>
                        <w:sz w:val="27"/>
                      </w:rPr>
                      <w:t>S</w:t>
                    </w:r>
                    <w:r>
                      <w:rPr>
                        <w:position w:val="-13"/>
                        <w:sz w:val="17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_x0000_s1139" style="position:absolute;left:0;text-align:left;margin-left:263.35pt;margin-top:.95pt;width:34.7pt;height:55.5pt;z-index:-251679744;mso-position-horizontal-relative:page" coordorigin="5267,19" coordsize="694,1110">
            <v:line id="_x0000_s1140" style="position:absolute" from="5472,737" to="5922,737" strokeweight=".06pt"/>
            <v:shape id="_x0000_s1141" style="position:absolute;left:5286;top:391;width:656;height:720" coordorigin="5286,392" coordsize="656,720" path="m5286,848r42,-20l5389,1112r61,-720l5941,392e" filled="f" strokeweight=".06pt">
              <v:path arrowok="t"/>
            </v:shape>
            <v:line id="_x0000_s1142" style="position:absolute" from="5267,359" to="5960,359" strokeweight=".06pt"/>
            <v:shape id="_x0000_s1143" type="#_x0000_t202" style="position:absolute;left:5547;top:19;width:155;height:299" filled="f" stroked="f">
              <v:textbox inset="0,0,0,0">
                <w:txbxContent>
                  <w:p w:rsidR="009A3251" w:rsidRDefault="009A3251">
                    <w:pPr>
                      <w:spacing w:line="299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5</w:t>
                    </w:r>
                  </w:p>
                </w:txbxContent>
              </v:textbox>
            </v:shape>
            <v:shape id="_x0000_s1144" type="#_x0000_t202" style="position:absolute;left:5283;top:648;width:107;height:193" filled="f" stroked="f">
              <v:textbox inset="0,0,0,0">
                <w:txbxContent>
                  <w:p w:rsidR="009A3251" w:rsidRDefault="009A3251">
                    <w:pPr>
                      <w:spacing w:line="191" w:lineRule="exact"/>
                      <w:rPr>
                        <w:sz w:val="17"/>
                      </w:rPr>
                    </w:pPr>
                    <w:r>
                      <w:rPr>
                        <w:w w:val="102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145" type="#_x0000_t202" style="position:absolute;left:5487;top:365;width:414;height:764" filled="f" stroked="f">
              <v:textbox inset="0,0,0,0">
                <w:txbxContent>
                  <w:p w:rsidR="009A3251" w:rsidRDefault="009A3251">
                    <w:pPr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p</w:t>
                    </w:r>
                    <w:r>
                      <w:rPr>
                        <w:position w:val="-6"/>
                        <w:sz w:val="17"/>
                      </w:rPr>
                      <w:t>c</w:t>
                    </w:r>
                  </w:p>
                  <w:p w:rsidR="009A3251" w:rsidRDefault="009A3251">
                    <w:pPr>
                      <w:spacing w:before="27" w:line="358" w:lineRule="exact"/>
                      <w:ind w:left="45"/>
                      <w:rPr>
                        <w:sz w:val="17"/>
                      </w:rPr>
                    </w:pPr>
                    <w:r>
                      <w:rPr>
                        <w:sz w:val="27"/>
                      </w:rPr>
                      <w:t>V</w:t>
                    </w:r>
                    <w:r>
                      <w:rPr>
                        <w:position w:val="-6"/>
                        <w:sz w:val="17"/>
                      </w:rPr>
                      <w:t>c</w:t>
                    </w:r>
                  </w:p>
                </w:txbxContent>
              </v:textbox>
            </v:shape>
            <v:shape id="_x0000_s1146" type="#_x0000_t202" style="position:absolute;left:5750;top:748;width:107;height:193" filled="f" stroked="f">
              <v:textbox inset="0,0,0,0">
                <w:txbxContent>
                  <w:p w:rsidR="009A3251" w:rsidRDefault="009A3251">
                    <w:pPr>
                      <w:spacing w:line="191" w:lineRule="exact"/>
                      <w:rPr>
                        <w:sz w:val="17"/>
                      </w:rPr>
                    </w:pPr>
                    <w:r>
                      <w:rPr>
                        <w:w w:val="102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_x0000_s1147" style="position:absolute;left:0;text-align:left;margin-left:312.65pt;margin-top:17.95pt;width:47.4pt;height:40.85pt;z-index:251618304;mso-position-horizontal-relative:page" coordorigin="6253,359" coordsize="948,817">
            <v:line id="_x0000_s1148" style="position:absolute" from="6458,785" to="7162,785" strokeweight=".06pt"/>
            <v:line id="_x0000_s1149" style="position:absolute" from="6272,876" to="6313,856" strokeweight=".06pt"/>
            <v:shape id="_x0000_s1150" style="position:absolute;left:6313;top:391;width:868;height:767" coordorigin="6313,392" coordsize="868,767" path="m6313,857r61,301l6437,392r744,e" filled="f" strokeweight=".06pt">
              <v:path arrowok="t"/>
            </v:shape>
            <v:line id="_x0000_s1151" style="position:absolute" from="6253,359" to="7201,359" strokeweight=".06pt"/>
            <v:shape id="_x0000_s1152" type="#_x0000_t202" style="position:absolute;left:6270;top:676;width:107;height:193" filled="f" stroked="f">
              <v:textbox inset="0,0,0,0">
                <w:txbxContent>
                  <w:p w:rsidR="009A3251" w:rsidRDefault="009A3251">
                    <w:pPr>
                      <w:spacing w:line="191" w:lineRule="exact"/>
                      <w:rPr>
                        <w:sz w:val="17"/>
                      </w:rPr>
                    </w:pPr>
                    <w:r>
                      <w:rPr>
                        <w:w w:val="102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153" type="#_x0000_t202" style="position:absolute;left:6474;top:407;width:669;height:769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sz w:val="2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p</w:t>
                    </w:r>
                    <w:r>
                      <w:rPr>
                        <w:position w:val="-6"/>
                        <w:sz w:val="17"/>
                      </w:rPr>
                      <w:t>c</w:t>
                    </w:r>
                    <w:r>
                      <w:rPr>
                        <w:rFonts w:ascii="Symbol" w:hAnsi="Symbol"/>
                        <w:sz w:val="27"/>
                      </w:rPr>
                      <w:t></w:t>
                    </w:r>
                    <w:r>
                      <w:rPr>
                        <w:sz w:val="27"/>
                        <w:vertAlign w:val="superscript"/>
                      </w:rPr>
                      <w:t>2</w:t>
                    </w:r>
                  </w:p>
                  <w:p w:rsidR="009A3251" w:rsidRDefault="009A3251">
                    <w:pPr>
                      <w:spacing w:before="29" w:line="357" w:lineRule="exact"/>
                      <w:ind w:left="167"/>
                      <w:rPr>
                        <w:sz w:val="17"/>
                      </w:rPr>
                    </w:pPr>
                    <w:r>
                      <w:rPr>
                        <w:spacing w:val="11"/>
                        <w:sz w:val="27"/>
                      </w:rPr>
                      <w:t>G</w:t>
                    </w:r>
                    <w:r>
                      <w:rPr>
                        <w:spacing w:val="11"/>
                        <w:position w:val="-6"/>
                        <w:sz w:val="17"/>
                      </w:rPr>
                      <w:t>c</w:t>
                    </w:r>
                  </w:p>
                </w:txbxContent>
              </v:textbox>
            </v:shape>
            <v:shape id="_x0000_s1154" type="#_x0000_t202" style="position:absolute;left:6862;top:795;width:107;height:193" filled="f" stroked="f">
              <v:textbox inset="0,0,0,0">
                <w:txbxContent>
                  <w:p w:rsidR="009A3251" w:rsidRDefault="009A3251">
                    <w:pPr>
                      <w:spacing w:line="191" w:lineRule="exact"/>
                      <w:rPr>
                        <w:sz w:val="17"/>
                      </w:rPr>
                    </w:pPr>
                    <w:r>
                      <w:rPr>
                        <w:w w:val="102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shape id="_x0000_s1155" type="#_x0000_t202" style="position:absolute;left:0;text-align:left;margin-left:233.45pt;margin-top:.95pt;width:6.75pt;height:14.95pt;z-index:-251673600;mso-position-horizontal-relative:page" filled="f" stroked="f">
            <v:textbox inset="0,0,0,0">
              <w:txbxContent>
                <w:p w:rsidR="009A3251" w:rsidRDefault="009A3251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sz w:val="27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56" type="#_x0000_t202" style="position:absolute;left:0;text-align:left;margin-left:333pt;margin-top:.95pt;width:6.75pt;height:14.95pt;z-index:251620352;mso-position-horizontal-relative:page" filled="f" stroked="f">
            <v:textbox inset="0,0,0,0">
              <w:txbxContent>
                <w:p w:rsidR="009A3251" w:rsidRDefault="009A3251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sz w:val="2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495CB1">
        <w:rPr>
          <w:sz w:val="27"/>
        </w:rPr>
        <w:t>d</w:t>
      </w:r>
      <w:r w:rsidRPr="00495CB1">
        <w:rPr>
          <w:position w:val="-6"/>
          <w:sz w:val="17"/>
        </w:rPr>
        <w:t>к</w:t>
      </w:r>
      <w:r w:rsidRPr="00495CB1">
        <w:rPr>
          <w:spacing w:val="60"/>
          <w:position w:val="-6"/>
          <w:sz w:val="17"/>
        </w:rPr>
        <w:t xml:space="preserve"> </w:t>
      </w:r>
      <w:r w:rsidRPr="00495CB1">
        <w:rPr>
          <w:rFonts w:ascii="Symbol" w:hAnsi="Symbol"/>
          <w:sz w:val="27"/>
        </w:rPr>
        <w:t></w:t>
      </w:r>
      <w:r w:rsidRPr="00495CB1">
        <w:rPr>
          <w:sz w:val="27"/>
        </w:rPr>
        <w:tab/>
      </w:r>
      <w:r w:rsidRPr="00495CB1">
        <w:rPr>
          <w:rFonts w:ascii="Symbol" w:hAnsi="Symbol"/>
          <w:sz w:val="27"/>
        </w:rPr>
        <w:t></w:t>
      </w:r>
      <w:r w:rsidRPr="00495CB1">
        <w:rPr>
          <w:sz w:val="27"/>
        </w:rPr>
        <w:tab/>
      </w:r>
      <w:r w:rsidRPr="00495CB1">
        <w:rPr>
          <w:rFonts w:ascii="Symbol" w:hAnsi="Symbol"/>
          <w:sz w:val="27"/>
        </w:rPr>
        <w:t></w:t>
      </w:r>
    </w:p>
    <w:p w:rsidR="009A3251" w:rsidRPr="00495CB1" w:rsidRDefault="009A3251">
      <w:pPr>
        <w:pStyle w:val="BodyText"/>
        <w:rPr>
          <w:rFonts w:ascii="Symbol" w:hAnsi="Symbol"/>
        </w:rPr>
      </w:pPr>
    </w:p>
    <w:p w:rsidR="009A3251" w:rsidRPr="00495CB1" w:rsidRDefault="009A3251">
      <w:pPr>
        <w:pStyle w:val="BodyText"/>
        <w:rPr>
          <w:rFonts w:ascii="Symbol" w:hAnsi="Symbol"/>
        </w:rPr>
      </w:pPr>
    </w:p>
    <w:p w:rsidR="009A3251" w:rsidRPr="00495CB1" w:rsidRDefault="009A3251">
      <w:pPr>
        <w:pStyle w:val="BodyText"/>
        <w:spacing w:before="5"/>
        <w:rPr>
          <w:rFonts w:ascii="Symbol" w:hAnsi="Symbol"/>
          <w:sz w:val="19"/>
        </w:rPr>
      </w:pPr>
    </w:p>
    <w:p w:rsidR="009A3251" w:rsidRPr="00495CB1" w:rsidRDefault="009A3251">
      <w:pPr>
        <w:rPr>
          <w:rFonts w:ascii="Symbol" w:hAnsi="Symbol"/>
          <w:sz w:val="19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spacing w:before="98"/>
        <w:ind w:left="114"/>
        <w:rPr>
          <w:sz w:val="16"/>
        </w:rPr>
      </w:pPr>
      <w:r w:rsidRPr="00495CB1">
        <w:rPr>
          <w:position w:val="1"/>
          <w:sz w:val="28"/>
        </w:rPr>
        <w:t>Здесь:</w:t>
      </w:r>
      <w:r w:rsidRPr="00495CB1">
        <w:rPr>
          <w:spacing w:val="16"/>
          <w:position w:val="1"/>
          <w:sz w:val="28"/>
        </w:rPr>
        <w:t xml:space="preserve"> </w:t>
      </w:r>
      <w:r w:rsidRPr="00495CB1">
        <w:rPr>
          <w:sz w:val="26"/>
        </w:rPr>
        <w:t>S</w:t>
      </w:r>
      <w:r w:rsidRPr="00495CB1">
        <w:rPr>
          <w:position w:val="-5"/>
          <w:sz w:val="16"/>
        </w:rPr>
        <w:t>c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41"/>
        </w:tabs>
        <w:spacing w:before="98"/>
        <w:ind w:left="240" w:hanging="165"/>
        <w:jc w:val="left"/>
        <w:rPr>
          <w:sz w:val="28"/>
        </w:rPr>
      </w:pPr>
      <w:r w:rsidRPr="00495CB1">
        <w:rPr>
          <w:w w:val="99"/>
          <w:sz w:val="28"/>
        </w:rPr>
        <w:br w:type="column"/>
      </w:r>
      <w:r w:rsidRPr="00495CB1">
        <w:rPr>
          <w:sz w:val="28"/>
        </w:rPr>
        <w:t>сопротивление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отопительной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системы,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Па*с</w:t>
      </w:r>
      <w:r w:rsidRPr="00495CB1">
        <w:rPr>
          <w:sz w:val="28"/>
          <w:vertAlign w:val="superscript"/>
        </w:rPr>
        <w:t>2</w:t>
      </w:r>
      <w:r w:rsidRPr="00495CB1">
        <w:rPr>
          <w:sz w:val="28"/>
        </w:rPr>
        <w:t>/м</w:t>
      </w:r>
      <w:r w:rsidRPr="00495CB1">
        <w:rPr>
          <w:sz w:val="28"/>
          <w:vertAlign w:val="superscript"/>
        </w:rPr>
        <w:t>6</w:t>
      </w:r>
      <w:r w:rsidRPr="00495CB1">
        <w:rPr>
          <w:sz w:val="28"/>
        </w:rPr>
        <w:t>;</w:t>
      </w:r>
    </w:p>
    <w:p w:rsidR="009A3251" w:rsidRPr="00495CB1" w:rsidRDefault="009A3251">
      <w:pPr>
        <w:rPr>
          <w:sz w:val="28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1172" w:space="40"/>
            <w:col w:w="9598"/>
          </w:cols>
        </w:sectPr>
      </w:pPr>
    </w:p>
    <w:p w:rsidR="009A3251" w:rsidRPr="00495CB1" w:rsidRDefault="009A3251">
      <w:pPr>
        <w:pStyle w:val="BodyText"/>
        <w:spacing w:before="174" w:line="360" w:lineRule="auto"/>
        <w:ind w:left="114" w:right="5312" w:hanging="1"/>
      </w:pPr>
      <w:r w:rsidRPr="00495CB1">
        <w:t>V – объемный расход смешанной воды, м</w:t>
      </w:r>
      <w:r w:rsidRPr="00495CB1">
        <w:rPr>
          <w:vertAlign w:val="superscript"/>
        </w:rPr>
        <w:t>3</w:t>
      </w:r>
      <w:r w:rsidRPr="00495CB1">
        <w:t>/с;</w:t>
      </w:r>
      <w:r w:rsidRPr="00495CB1">
        <w:rPr>
          <w:spacing w:val="-67"/>
        </w:rPr>
        <w:t xml:space="preserve"> </w:t>
      </w:r>
      <w:r w:rsidRPr="00495CB1">
        <w:t>G</w:t>
      </w:r>
      <w:r w:rsidRPr="00495CB1">
        <w:rPr>
          <w:spacing w:val="-3"/>
        </w:rPr>
        <w:t xml:space="preserve"> </w:t>
      </w:r>
      <w:r w:rsidRPr="00495CB1">
        <w:t>–</w:t>
      </w:r>
      <w:r w:rsidRPr="00495CB1">
        <w:rPr>
          <w:spacing w:val="-2"/>
        </w:rPr>
        <w:t xml:space="preserve"> </w:t>
      </w:r>
      <w:r w:rsidRPr="00495CB1">
        <w:t>массовый</w:t>
      </w:r>
      <w:r w:rsidRPr="00495CB1">
        <w:rPr>
          <w:spacing w:val="-1"/>
        </w:rPr>
        <w:t xml:space="preserve"> </w:t>
      </w:r>
      <w:r w:rsidRPr="00495CB1">
        <w:t>расход</w:t>
      </w:r>
      <w:r w:rsidRPr="00495CB1">
        <w:rPr>
          <w:spacing w:val="67"/>
        </w:rPr>
        <w:t xml:space="preserve"> </w:t>
      </w:r>
      <w:r w:rsidRPr="00495CB1">
        <w:t>смешанной</w:t>
      </w:r>
      <w:r w:rsidRPr="00495CB1">
        <w:rPr>
          <w:spacing w:val="-2"/>
        </w:rPr>
        <w:t xml:space="preserve"> </w:t>
      </w:r>
      <w:r w:rsidRPr="00495CB1">
        <w:t>воды,</w:t>
      </w:r>
      <w:r w:rsidRPr="00495CB1">
        <w:rPr>
          <w:spacing w:val="-3"/>
        </w:rPr>
        <w:t xml:space="preserve"> </w:t>
      </w:r>
      <w:r w:rsidRPr="00495CB1">
        <w:t>кг/с;</w:t>
      </w:r>
    </w:p>
    <w:p w:rsidR="009A3251" w:rsidRPr="00495CB1" w:rsidRDefault="009A3251">
      <w:pPr>
        <w:pStyle w:val="BodyText"/>
        <w:spacing w:before="1"/>
        <w:ind w:left="114"/>
      </w:pPr>
      <w:r w:rsidRPr="00495CB1">
        <w:rPr>
          <w:rFonts w:ascii="Symbol" w:hAnsi="Symbol"/>
        </w:rPr>
        <w:t></w:t>
      </w:r>
      <w:r w:rsidRPr="00495CB1">
        <w:rPr>
          <w:spacing w:val="-2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плотность</w:t>
      </w:r>
      <w:r w:rsidRPr="00495CB1">
        <w:rPr>
          <w:spacing w:val="-2"/>
        </w:rPr>
        <w:t xml:space="preserve"> </w:t>
      </w:r>
      <w:r w:rsidRPr="00495CB1">
        <w:t>воды,</w:t>
      </w:r>
      <w:r w:rsidRPr="00495CB1">
        <w:rPr>
          <w:spacing w:val="-2"/>
        </w:rPr>
        <w:t xml:space="preserve"> </w:t>
      </w:r>
      <w:r w:rsidRPr="00495CB1">
        <w:t>кг/м</w:t>
      </w:r>
      <w:r w:rsidRPr="00495CB1">
        <w:rPr>
          <w:vertAlign w:val="superscript"/>
        </w:rPr>
        <w:t>3</w:t>
      </w:r>
      <w:r w:rsidRPr="00495CB1">
        <w:t>.</w:t>
      </w:r>
    </w:p>
    <w:p w:rsidR="009A3251" w:rsidRPr="00495CB1" w:rsidRDefault="009A3251">
      <w:pPr>
        <w:pStyle w:val="BodyText"/>
        <w:tabs>
          <w:tab w:val="left" w:pos="2331"/>
        </w:tabs>
        <w:spacing w:before="170"/>
        <w:ind w:left="114"/>
      </w:pPr>
      <w:r w:rsidRPr="00495CB1">
        <w:t>При</w:t>
      </w:r>
      <w:r w:rsidRPr="00495CB1">
        <w:rPr>
          <w:spacing w:val="94"/>
        </w:rPr>
        <w:t xml:space="preserve"> </w:t>
      </w:r>
      <w:r w:rsidRPr="00495CB1">
        <w:t>значениях</w:t>
      </w:r>
      <w:r w:rsidRPr="00495CB1">
        <w:tab/>
        <w:t>коэффициентов</w:t>
      </w:r>
      <w:r w:rsidRPr="00495CB1">
        <w:rPr>
          <w:spacing w:val="26"/>
        </w:rPr>
        <w:t xml:space="preserve"> </w:t>
      </w:r>
      <w:r w:rsidRPr="00495CB1">
        <w:t>(по</w:t>
      </w:r>
      <w:r w:rsidRPr="00495CB1">
        <w:rPr>
          <w:spacing w:val="95"/>
        </w:rPr>
        <w:t xml:space="preserve"> </w:t>
      </w:r>
      <w:r w:rsidRPr="00495CB1">
        <w:t>данным</w:t>
      </w:r>
      <w:r w:rsidRPr="00495CB1">
        <w:rPr>
          <w:spacing w:val="95"/>
        </w:rPr>
        <w:t xml:space="preserve"> </w:t>
      </w:r>
      <w:r w:rsidRPr="00495CB1">
        <w:t>испытаний</w:t>
      </w:r>
      <w:r w:rsidRPr="00495CB1">
        <w:rPr>
          <w:spacing w:val="96"/>
        </w:rPr>
        <w:t xml:space="preserve"> </w:t>
      </w:r>
      <w:r w:rsidRPr="00495CB1">
        <w:t>Теплосети</w:t>
      </w:r>
      <w:r w:rsidRPr="00495CB1">
        <w:rPr>
          <w:spacing w:val="97"/>
        </w:rPr>
        <w:t xml:space="preserve"> </w:t>
      </w:r>
      <w:r w:rsidRPr="00495CB1">
        <w:t>Мосэнерго)</w:t>
      </w:r>
    </w:p>
    <w:p w:rsidR="009A3251" w:rsidRPr="00495CB1" w:rsidRDefault="009A3251">
      <w:pPr>
        <w:pStyle w:val="BodyText"/>
        <w:spacing w:before="162" w:line="360" w:lineRule="auto"/>
        <w:ind w:left="113"/>
      </w:pPr>
      <w:r w:rsidRPr="00495CB1">
        <w:rPr>
          <w:rFonts w:ascii="Symbol" w:hAnsi="Symbol"/>
        </w:rPr>
        <w:t></w:t>
      </w:r>
      <w:r w:rsidRPr="00495CB1">
        <w:rPr>
          <w:vertAlign w:val="subscript"/>
        </w:rPr>
        <w:t>1</w:t>
      </w:r>
      <w:r w:rsidRPr="00495CB1">
        <w:rPr>
          <w:spacing w:val="56"/>
        </w:rPr>
        <w:t xml:space="preserve"> </w:t>
      </w:r>
      <w:r w:rsidRPr="00495CB1">
        <w:t>=</w:t>
      </w:r>
      <w:r w:rsidRPr="00495CB1">
        <w:rPr>
          <w:spacing w:val="56"/>
        </w:rPr>
        <w:t xml:space="preserve"> </w:t>
      </w:r>
      <w:r w:rsidRPr="00495CB1">
        <w:t>0,95;</w:t>
      </w:r>
      <w:r w:rsidRPr="00495CB1">
        <w:rPr>
          <w:spacing w:val="56"/>
        </w:rPr>
        <w:t xml:space="preserve"> </w:t>
      </w:r>
      <w:r w:rsidRPr="00495CB1">
        <w:rPr>
          <w:rFonts w:ascii="Symbol" w:hAnsi="Symbol"/>
        </w:rPr>
        <w:t></w:t>
      </w:r>
      <w:r w:rsidRPr="00495CB1">
        <w:rPr>
          <w:vertAlign w:val="subscript"/>
        </w:rPr>
        <w:t>2</w:t>
      </w:r>
      <w:r w:rsidRPr="00495CB1">
        <w:rPr>
          <w:spacing w:val="56"/>
        </w:rPr>
        <w:t xml:space="preserve"> </w:t>
      </w:r>
      <w:r w:rsidRPr="00495CB1">
        <w:t>=</w:t>
      </w:r>
      <w:r w:rsidRPr="00495CB1">
        <w:rPr>
          <w:spacing w:val="56"/>
        </w:rPr>
        <w:t xml:space="preserve"> </w:t>
      </w:r>
      <w:r w:rsidRPr="00495CB1">
        <w:t>0,975;</w:t>
      </w:r>
      <w:r w:rsidRPr="00495CB1">
        <w:rPr>
          <w:spacing w:val="57"/>
        </w:rPr>
        <w:t xml:space="preserve"> </w:t>
      </w:r>
      <w:r w:rsidRPr="00495CB1">
        <w:rPr>
          <w:rFonts w:ascii="Symbol" w:hAnsi="Symbol"/>
        </w:rPr>
        <w:t></w:t>
      </w:r>
      <w:r w:rsidRPr="00495CB1">
        <w:rPr>
          <w:vertAlign w:val="subscript"/>
        </w:rPr>
        <w:t>3</w:t>
      </w:r>
      <w:r w:rsidRPr="00495CB1">
        <w:rPr>
          <w:spacing w:val="56"/>
        </w:rPr>
        <w:t xml:space="preserve"> </w:t>
      </w:r>
      <w:r w:rsidRPr="00495CB1">
        <w:t>=</w:t>
      </w:r>
      <w:r w:rsidRPr="00495CB1">
        <w:rPr>
          <w:spacing w:val="57"/>
        </w:rPr>
        <w:t xml:space="preserve"> </w:t>
      </w:r>
      <w:r w:rsidRPr="00495CB1">
        <w:t>0,9;</w:t>
      </w:r>
      <w:r w:rsidRPr="00495CB1">
        <w:rPr>
          <w:spacing w:val="56"/>
        </w:rPr>
        <w:t xml:space="preserve"> </w:t>
      </w:r>
      <w:r w:rsidRPr="00495CB1">
        <w:rPr>
          <w:rFonts w:ascii="Symbol" w:hAnsi="Symbol"/>
        </w:rPr>
        <w:t></w:t>
      </w:r>
      <w:r w:rsidRPr="00495CB1">
        <w:rPr>
          <w:vertAlign w:val="subscript"/>
        </w:rPr>
        <w:t>4</w:t>
      </w:r>
      <w:r w:rsidRPr="00495CB1">
        <w:rPr>
          <w:spacing w:val="56"/>
        </w:rPr>
        <w:t xml:space="preserve"> </w:t>
      </w:r>
      <w:r w:rsidRPr="00495CB1">
        <w:t>=</w:t>
      </w:r>
      <w:r w:rsidRPr="00495CB1">
        <w:rPr>
          <w:spacing w:val="57"/>
        </w:rPr>
        <w:t xml:space="preserve"> </w:t>
      </w:r>
      <w:r w:rsidRPr="00495CB1">
        <w:t>0,925</w:t>
      </w:r>
      <w:r w:rsidRPr="00495CB1">
        <w:rPr>
          <w:spacing w:val="56"/>
        </w:rPr>
        <w:t xml:space="preserve"> </w:t>
      </w:r>
      <w:r w:rsidRPr="00495CB1">
        <w:t>диаметр</w:t>
      </w:r>
      <w:r w:rsidRPr="00495CB1">
        <w:rPr>
          <w:spacing w:val="57"/>
        </w:rPr>
        <w:t xml:space="preserve"> </w:t>
      </w:r>
      <w:r w:rsidRPr="00495CB1">
        <w:t>сопла</w:t>
      </w:r>
      <w:r w:rsidRPr="00495CB1">
        <w:rPr>
          <w:spacing w:val="55"/>
        </w:rPr>
        <w:t xml:space="preserve"> </w:t>
      </w:r>
      <w:r w:rsidRPr="00495CB1">
        <w:t>элеватора</w:t>
      </w:r>
      <w:r w:rsidRPr="00495CB1">
        <w:rPr>
          <w:spacing w:val="56"/>
        </w:rPr>
        <w:t xml:space="preserve"> </w:t>
      </w:r>
      <w:r w:rsidRPr="00495CB1">
        <w:t>может</w:t>
      </w:r>
      <w:r w:rsidRPr="00495CB1">
        <w:rPr>
          <w:spacing w:val="57"/>
        </w:rPr>
        <w:t xml:space="preserve"> </w:t>
      </w:r>
      <w:r w:rsidRPr="00495CB1">
        <w:t>быть</w:t>
      </w:r>
      <w:r w:rsidRPr="00495CB1">
        <w:rPr>
          <w:spacing w:val="-67"/>
        </w:rPr>
        <w:t xml:space="preserve"> </w:t>
      </w:r>
      <w:r w:rsidRPr="00495CB1">
        <w:t>вычислен,</w:t>
      </w:r>
      <w:r w:rsidRPr="00495CB1">
        <w:rPr>
          <w:spacing w:val="-1"/>
        </w:rPr>
        <w:t xml:space="preserve"> </w:t>
      </w:r>
      <w:r w:rsidRPr="00495CB1">
        <w:t>как:</w:t>
      </w:r>
    </w:p>
    <w:p w:rsidR="009A3251" w:rsidRPr="00495CB1" w:rsidRDefault="009A3251">
      <w:pPr>
        <w:tabs>
          <w:tab w:val="left" w:pos="4849"/>
        </w:tabs>
        <w:spacing w:before="163"/>
        <w:ind w:left="1320"/>
        <w:rPr>
          <w:sz w:val="27"/>
        </w:rPr>
      </w:pPr>
      <w:r>
        <w:rPr>
          <w:noProof/>
          <w:lang w:eastAsia="ru-RU"/>
        </w:rPr>
        <w:pict>
          <v:group id="_x0000_s1157" style="position:absolute;left:0;text-align:left;margin-left:144.65pt;margin-top:18.25pt;width:295.9pt;height:44.4pt;z-index:-251678720;mso-position-horizontal-relative:page" coordorigin="2893,365" coordsize="5918,888">
            <v:line id="_x0000_s1158" style="position:absolute" from="6865,833" to="7702,833" strokeweight=".06pt"/>
            <v:line id="_x0000_s1159" style="position:absolute" from="7986,833" to="8508,833" strokeweight=".06pt"/>
            <v:line id="_x0000_s1160" style="position:absolute" from="3582,924" to="3624,904" strokeweight=".06pt"/>
            <v:shape id="_x0000_s1161" style="position:absolute;left:3624;top:398;width:5166;height:836" coordorigin="3624,398" coordsize="5166,836" path="m3624,905r62,329l3750,398r5040,e" filled="f" strokeweight=".06pt">
              <v:path arrowok="t"/>
            </v:shape>
            <v:line id="_x0000_s1162" style="position:absolute" from="2893,366" to="8810,366" strokeweight=".06pt"/>
            <v:shape id="_x0000_s1163" type="#_x0000_t202" style="position:absolute;left:2902;top:542;width:712;height:436" filled="f" stroked="f">
              <v:textbox inset="0,0,0,0">
                <w:txbxContent>
                  <w:p w:rsidR="009A3251" w:rsidRDefault="009A3251">
                    <w:pPr>
                      <w:spacing w:before="7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rFonts w:ascii="Symbol" w:hAnsi="Symbol"/>
                        <w:w w:val="90"/>
                        <w:sz w:val="35"/>
                      </w:rPr>
                      <w:t></w:t>
                    </w:r>
                    <w:r>
                      <w:rPr>
                        <w:w w:val="90"/>
                        <w:sz w:val="27"/>
                      </w:rPr>
                      <w:t>1</w:t>
                    </w:r>
                    <w:r>
                      <w:rPr>
                        <w:spacing w:val="-34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7"/>
                      </w:rPr>
                      <w:t></w:t>
                    </w:r>
                    <w:r>
                      <w:rPr>
                        <w:spacing w:val="-1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spacing w:val="8"/>
                        <w:w w:val="90"/>
                        <w:sz w:val="27"/>
                      </w:rPr>
                      <w:t>u</w:t>
                    </w:r>
                    <w:r>
                      <w:rPr>
                        <w:rFonts w:ascii="Symbol" w:hAnsi="Symbol"/>
                        <w:spacing w:val="8"/>
                        <w:w w:val="90"/>
                        <w:sz w:val="35"/>
                      </w:rPr>
                      <w:t></w:t>
                    </w:r>
                  </w:p>
                </w:txbxContent>
              </v:textbox>
            </v:shape>
            <v:shape id="_x0000_s1164" type="#_x0000_t202" style="position:absolute;left:3763;top:625;width:1281;height:337" filled="f" stroked="f">
              <v:textbox inset="0,0,0,0">
                <w:txbxContent>
                  <w:p w:rsidR="009A3251" w:rsidRDefault="009A3251">
                    <w:pPr>
                      <w:tabs>
                        <w:tab w:val="left" w:pos="1107"/>
                      </w:tabs>
                      <w:spacing w:before="4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0,64</w:t>
                    </w:r>
                    <w:r>
                      <w:rPr>
                        <w:spacing w:val="-24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</w:t>
                    </w:r>
                    <w:r>
                      <w:rPr>
                        <w:sz w:val="27"/>
                      </w:rPr>
                      <w:t>10</w:t>
                    </w:r>
                    <w:r>
                      <w:rPr>
                        <w:sz w:val="27"/>
                      </w:rPr>
                      <w:tab/>
                      <w:t>S</w:t>
                    </w:r>
                  </w:p>
                </w:txbxContent>
              </v:textbox>
            </v:shape>
            <v:shape id="_x0000_s1165" type="#_x0000_t202" style="position:absolute;left:4653;top:601;width:220;height:217" filled="f" stroked="f">
              <v:textbox inset="0,0,0,0">
                <w:txbxContent>
                  <w:p w:rsidR="009A3251" w:rsidRDefault="009A3251">
                    <w:pPr>
                      <w:spacing w:before="6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17"/>
                      </w:rPr>
                      <w:t></w:t>
                    </w:r>
                    <w:r>
                      <w:rPr>
                        <w:spacing w:val="-2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</w:t>
                    </w:r>
                  </w:p>
                </w:txbxContent>
              </v:textbox>
            </v:shape>
            <v:shape id="_x0000_s1166" type="#_x0000_t202" style="position:absolute;left:6720;top:428;width:126;height:337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</w:t>
                    </w:r>
                  </w:p>
                </w:txbxContent>
              </v:textbox>
            </v:shape>
            <v:shape id="_x0000_s1167" type="#_x0000_t202" style="position:absolute;left:5028;top:812;width:358;height:196" filled="f" stroked="f">
              <v:textbox inset="0,0,0,0">
                <w:txbxContent>
                  <w:p w:rsidR="009A3251" w:rsidRDefault="009A3251">
                    <w:pPr>
                      <w:spacing w:line="194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 xml:space="preserve">c  </w:t>
                    </w:r>
                    <w:r>
                      <w:rPr>
                        <w:spacing w:val="3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k</w:t>
                    </w:r>
                  </w:p>
                </w:txbxContent>
              </v:textbox>
            </v:shape>
            <v:shape id="_x0000_s1168" type="#_x0000_t202" style="position:absolute;left:5118;top:625;width:1624;height:337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 xml:space="preserve">d  </w:t>
                    </w:r>
                    <w:r>
                      <w:rPr>
                        <w:spacing w:val="9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</w:t>
                    </w:r>
                    <w:r>
                      <w:rPr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0,61</w:t>
                    </w:r>
                    <w:r>
                      <w:rPr>
                        <w:spacing w:val="-33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0,4</w:t>
                    </w:r>
                  </w:p>
                </w:txbxContent>
              </v:textbox>
            </v:shape>
            <v:shape id="_x0000_s1169" type="#_x0000_t202" style="position:absolute;left:5277;top:621;width:109;height:196" filled="f" stroked="f">
              <v:textbox inset="0,0,0,0">
                <w:txbxContent>
                  <w:p w:rsidR="009A3251" w:rsidRDefault="009A3251">
                    <w:pPr>
                      <w:spacing w:line="194" w:lineRule="exact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170" type="#_x0000_t202" style="position:absolute;left:6720;top:604;width:126;height:337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</w:t>
                    </w:r>
                  </w:p>
                </w:txbxContent>
              </v:textbox>
            </v:shape>
            <v:shape id="_x0000_s1171" type="#_x0000_t202" style="position:absolute;left:7141;top:449;width:268;height:341" filled="f" stroked="f">
              <v:textbox inset="0,0,0,0">
                <w:txbxContent>
                  <w:p w:rsidR="009A3251" w:rsidRDefault="009A3251">
                    <w:pPr>
                      <w:spacing w:before="49" w:line="148" w:lineRule="auto"/>
                      <w:rPr>
                        <w:sz w:val="17"/>
                      </w:rPr>
                    </w:pPr>
                    <w:r>
                      <w:rPr>
                        <w:spacing w:val="11"/>
                        <w:w w:val="105"/>
                        <w:position w:val="-11"/>
                        <w:sz w:val="27"/>
                      </w:rPr>
                      <w:t>d</w:t>
                    </w:r>
                    <w:r>
                      <w:rPr>
                        <w:spacing w:val="11"/>
                        <w:w w:val="105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1172" type="#_x0000_t202" style="position:absolute;left:7300;top:641;width:109;height:196" filled="f" stroked="f">
              <v:textbox inset="0,0,0,0">
                <w:txbxContent>
                  <w:p w:rsidR="009A3251" w:rsidRDefault="009A3251">
                    <w:pPr>
                      <w:spacing w:line="194" w:lineRule="exact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k</w:t>
                    </w:r>
                  </w:p>
                </w:txbxContent>
              </v:textbox>
            </v:shape>
            <v:shape id="_x0000_s1173" type="#_x0000_t202" style="position:absolute;left:7736;top:428;width:232;height:388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</w:t>
                    </w:r>
                    <w:r>
                      <w:rPr>
                        <w:rFonts w:ascii="Symbol" w:hAnsi="Symbol"/>
                        <w:position w:val="-4"/>
                        <w:sz w:val="27"/>
                      </w:rPr>
                      <w:t></w:t>
                    </w:r>
                  </w:p>
                </w:txbxContent>
              </v:textbox>
            </v:shape>
            <v:shape id="_x0000_s1174" type="#_x0000_t202" style="position:absolute;left:6720;top:916;width:1142;height:337" filled="f" stroked="f">
              <v:textbox inset="0,0,0,0">
                <w:txbxContent>
                  <w:p w:rsidR="009A3251" w:rsidRDefault="009A3251">
                    <w:pPr>
                      <w:tabs>
                        <w:tab w:val="left" w:pos="315"/>
                        <w:tab w:val="left" w:pos="850"/>
                      </w:tabs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5"/>
                        <w:sz w:val="27"/>
                      </w:rPr>
                      <w:t></w:t>
                    </w:r>
                    <w:r>
                      <w:rPr>
                        <w:w w:val="105"/>
                        <w:sz w:val="27"/>
                      </w:rPr>
                      <w:tab/>
                    </w:r>
                    <w:r>
                      <w:rPr>
                        <w:w w:val="105"/>
                        <w:sz w:val="17"/>
                      </w:rPr>
                      <w:t>k</w:t>
                    </w:r>
                    <w:r>
                      <w:rPr>
                        <w:w w:val="105"/>
                        <w:sz w:val="17"/>
                      </w:rPr>
                      <w:tab/>
                      <w:t>c</w:t>
                    </w:r>
                    <w:r>
                      <w:rPr>
                        <w:spacing w:val="3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27"/>
                      </w:rPr>
                      <w:t></w:t>
                    </w:r>
                  </w:p>
                </w:txbxContent>
              </v:textbox>
            </v:shape>
            <v:shape id="_x0000_s1175" type="#_x0000_t202" style="position:absolute;left:6876;top:847;width:695;height:337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 xml:space="preserve">d  </w:t>
                    </w:r>
                    <w:r>
                      <w:rPr>
                        <w:spacing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17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d</w:t>
                    </w:r>
                  </w:p>
                </w:txbxContent>
              </v:textbox>
            </v:shape>
            <v:shape id="_x0000_s1176" type="#_x0000_t202" style="position:absolute;left:7035;top:843;width:646;height:196" filled="f" stroked="f">
              <v:textbox inset="0,0,0,0">
                <w:txbxContent>
                  <w:p w:rsidR="009A3251" w:rsidRDefault="009A3251">
                    <w:pPr>
                      <w:tabs>
                        <w:tab w:val="left" w:pos="537"/>
                      </w:tabs>
                      <w:spacing w:line="194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2</w:t>
                    </w:r>
                    <w:r>
                      <w:rPr>
                        <w:w w:val="105"/>
                        <w:sz w:val="17"/>
                      </w:rPr>
                      <w:tab/>
                      <w:t>2</w:t>
                    </w:r>
                  </w:p>
                </w:txbxContent>
              </v:textbox>
            </v:shape>
            <v:shape id="_x0000_s1177" type="#_x0000_t202" style="position:absolute;left:7736;top:604;width:232;height:386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</w:t>
                    </w:r>
                    <w:r>
                      <w:rPr>
                        <w:rFonts w:ascii="Symbol" w:hAnsi="Symbol"/>
                        <w:position w:val="-4"/>
                        <w:sz w:val="27"/>
                      </w:rPr>
                      <w:t></w:t>
                    </w:r>
                  </w:p>
                </w:txbxContent>
              </v:textbox>
            </v:shape>
            <v:shape id="_x0000_s1178" type="#_x0000_t202" style="position:absolute;left:7842;top:867;width:126;height:337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</w:t>
                    </w:r>
                  </w:p>
                </w:txbxContent>
              </v:textbox>
            </v:shape>
            <v:shape id="_x0000_s1179" type="#_x0000_t202" style="position:absolute;left:7970;top:486;width:535;height:690" filled="f" stroked="f">
              <v:textbox inset="0,0,0,0">
                <w:txbxContent>
                  <w:p w:rsidR="009A3251" w:rsidRDefault="009A3251">
                    <w:pPr>
                      <w:spacing w:line="303" w:lineRule="exact"/>
                      <w:ind w:left="11"/>
                      <w:jc w:val="center"/>
                      <w:rPr>
                        <w:sz w:val="27"/>
                      </w:rPr>
                    </w:pPr>
                    <w:r>
                      <w:rPr>
                        <w:w w:val="101"/>
                        <w:sz w:val="27"/>
                      </w:rPr>
                      <w:t>u</w:t>
                    </w:r>
                  </w:p>
                  <w:p w:rsidR="009A3251" w:rsidRDefault="009A3251">
                    <w:pPr>
                      <w:spacing w:before="54"/>
                      <w:ind w:right="18"/>
                      <w:jc w:val="center"/>
                      <w:rPr>
                        <w:sz w:val="27"/>
                      </w:rPr>
                    </w:pPr>
                    <w:r>
                      <w:rPr>
                        <w:spacing w:val="-4"/>
                        <w:sz w:val="27"/>
                      </w:rPr>
                      <w:t>1</w:t>
                    </w:r>
                    <w:r>
                      <w:rPr>
                        <w:spacing w:val="-38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3"/>
                        <w:sz w:val="27"/>
                      </w:rPr>
                      <w:t></w:t>
                    </w:r>
                    <w:r>
                      <w:rPr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spacing w:val="-3"/>
                        <w:sz w:val="27"/>
                      </w:rPr>
                      <w:t>u</w:t>
                    </w:r>
                  </w:p>
                </w:txbxContent>
              </v:textbox>
            </v:shape>
            <v:shape id="_x0000_s1180" type="#_x0000_t202" style="position:absolute;left:8542;top:415;width:229;height:401" filled="f" stroked="f">
              <v:textbox inset="0,0,0,0">
                <w:txbxContent>
                  <w:p w:rsidR="009A3251" w:rsidRDefault="009A3251">
                    <w:pPr>
                      <w:spacing w:before="37" w:line="136" w:lineRule="auto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w w:val="105"/>
                        <w:position w:val="-17"/>
                        <w:sz w:val="27"/>
                      </w:rPr>
                      <w:t></w:t>
                    </w:r>
                    <w:r>
                      <w:rPr>
                        <w:w w:val="105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1181" type="#_x0000_t202" style="position:absolute;left:8542;top:653;width:126;height:337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</w:t>
                    </w:r>
                  </w:p>
                </w:txbxContent>
              </v:textbox>
            </v:shape>
            <v:shape id="_x0000_s1182" type="#_x0000_t202" style="position:absolute;left:8542;top:867;width:126;height:337" filled="f" stroked="f">
              <v:textbox inset="0,0,0,0">
                <w:txbxContent>
                  <w:p w:rsidR="009A3251" w:rsidRDefault="009A3251">
                    <w:pPr>
                      <w:spacing w:before="4"/>
                      <w:rPr>
                        <w:rFonts w:ascii="Symbol" w:hAnsi="Symbol"/>
                        <w:sz w:val="27"/>
                      </w:rPr>
                    </w:pPr>
                    <w:r>
                      <w:rPr>
                        <w:rFonts w:ascii="Symbol" w:hAnsi="Symbol"/>
                        <w:w w:val="101"/>
                        <w:sz w:val="27"/>
                      </w:rPr>
                      <w:t>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shape id="_x0000_s1183" type="#_x0000_t202" style="position:absolute;left:0;text-align:left;margin-left:285.5pt;margin-top:.95pt;width:6.9pt;height:15.25pt;z-index:-251672576;mso-position-horizontal-relative:page" filled="f" stroked="f">
            <v:textbox inset="0,0,0,0">
              <w:txbxContent>
                <w:p w:rsidR="009A3251" w:rsidRDefault="009A3251">
                  <w:pPr>
                    <w:spacing w:line="303" w:lineRule="exact"/>
                    <w:rPr>
                      <w:sz w:val="27"/>
                    </w:rPr>
                  </w:pPr>
                  <w:r>
                    <w:rPr>
                      <w:w w:val="101"/>
                      <w:sz w:val="27"/>
                    </w:rPr>
                    <w:t>d</w:t>
                  </w:r>
                </w:p>
              </w:txbxContent>
            </v:textbox>
            <w10:wrap anchorx="page"/>
          </v:shape>
        </w:pict>
      </w:r>
      <w:r w:rsidRPr="00495CB1">
        <w:rPr>
          <w:sz w:val="27"/>
        </w:rPr>
        <w:t>d</w:t>
      </w:r>
      <w:r w:rsidRPr="00495CB1">
        <w:rPr>
          <w:position w:val="-6"/>
          <w:sz w:val="17"/>
        </w:rPr>
        <w:t>с</w:t>
      </w:r>
      <w:r w:rsidRPr="00495CB1">
        <w:rPr>
          <w:spacing w:val="61"/>
          <w:position w:val="-6"/>
          <w:sz w:val="17"/>
        </w:rPr>
        <w:t xml:space="preserve"> </w:t>
      </w:r>
      <w:r w:rsidRPr="00495CB1">
        <w:rPr>
          <w:rFonts w:ascii="Symbol" w:hAnsi="Symbol"/>
          <w:sz w:val="27"/>
        </w:rPr>
        <w:t></w:t>
      </w:r>
      <w:r w:rsidRPr="00495CB1">
        <w:rPr>
          <w:sz w:val="27"/>
        </w:rPr>
        <w:tab/>
      </w:r>
      <w:r w:rsidRPr="00495CB1">
        <w:rPr>
          <w:sz w:val="27"/>
          <w:vertAlign w:val="superscript"/>
        </w:rPr>
        <w:t>k</w: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206"/>
        <w:ind w:left="114"/>
      </w:pPr>
      <w:r w:rsidRPr="00495CB1">
        <w:t>Потеря</w:t>
      </w:r>
      <w:r w:rsidRPr="00495CB1">
        <w:rPr>
          <w:spacing w:val="-3"/>
        </w:rPr>
        <w:t xml:space="preserve"> </w:t>
      </w:r>
      <w:r w:rsidRPr="00495CB1">
        <w:t>давления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рабочем</w:t>
      </w:r>
      <w:r w:rsidRPr="00495CB1">
        <w:rPr>
          <w:spacing w:val="-1"/>
        </w:rPr>
        <w:t xml:space="preserve"> </w:t>
      </w:r>
      <w:r w:rsidRPr="00495CB1">
        <w:t>сопле</w:t>
      </w:r>
      <w:r w:rsidRPr="00495CB1">
        <w:rPr>
          <w:spacing w:val="-3"/>
        </w:rPr>
        <w:t xml:space="preserve"> </w:t>
      </w:r>
      <w:r w:rsidRPr="00495CB1">
        <w:t>элеватора:</w:t>
      </w:r>
    </w:p>
    <w:p w:rsidR="009A3251" w:rsidRPr="00495CB1" w:rsidRDefault="009A3251">
      <w:pPr>
        <w:spacing w:before="180" w:line="212" w:lineRule="exact"/>
        <w:ind w:left="1694"/>
        <w:rPr>
          <w:sz w:val="17"/>
        </w:rPr>
      </w:pPr>
      <w:r>
        <w:rPr>
          <w:noProof/>
          <w:lang w:eastAsia="ru-RU"/>
        </w:rPr>
        <w:pict>
          <v:shape id="_x0000_s1184" type="#_x0000_t202" style="position:absolute;left:0;text-align:left;margin-left:146.8pt;margin-top:18.6pt;width:4.35pt;height:9.55pt;z-index:-251671552;mso-position-horizontal-relative:page" filled="f" stroked="f">
            <v:textbox inset="0,0,0,0">
              <w:txbxContent>
                <w:p w:rsidR="009A3251" w:rsidRDefault="009A3251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495CB1">
        <w:rPr>
          <w:w w:val="95"/>
          <w:position w:val="-11"/>
          <w:sz w:val="27"/>
        </w:rPr>
        <w:t>G</w:t>
      </w:r>
      <w:r w:rsidRPr="00495CB1">
        <w:rPr>
          <w:spacing w:val="-34"/>
          <w:w w:val="95"/>
          <w:position w:val="-11"/>
          <w:sz w:val="27"/>
        </w:rPr>
        <w:t xml:space="preserve"> </w:t>
      </w:r>
      <w:r w:rsidRPr="00495CB1">
        <w:rPr>
          <w:w w:val="95"/>
          <w:sz w:val="17"/>
        </w:rPr>
        <w:t>2</w:t>
      </w:r>
    </w:p>
    <w:p w:rsidR="009A3251" w:rsidRPr="00495CB1" w:rsidRDefault="009A3251">
      <w:pPr>
        <w:tabs>
          <w:tab w:val="left" w:pos="2803"/>
        </w:tabs>
        <w:spacing w:line="268" w:lineRule="exact"/>
        <w:ind w:left="256"/>
        <w:rPr>
          <w:sz w:val="28"/>
        </w:rPr>
      </w:pPr>
      <w:r>
        <w:rPr>
          <w:noProof/>
          <w:lang w:eastAsia="ru-RU"/>
        </w:rPr>
        <w:pict>
          <v:line id="_x0000_s1185" style="position:absolute;left:0;text-align:left;z-index:-251677696;mso-position-horizontal-relative:page" from="100pt,10.15pt" to="188.4pt,10.15pt" strokeweight=".06pt">
            <w10:wrap anchorx="page"/>
          </v:line>
        </w:pict>
      </w:r>
      <w:r w:rsidRPr="00495CB1">
        <w:rPr>
          <w:rFonts w:ascii="Symbol" w:hAnsi="Symbol"/>
          <w:sz w:val="27"/>
        </w:rPr>
        <w:t></w:t>
      </w:r>
      <w:r w:rsidRPr="00495CB1">
        <w:rPr>
          <w:sz w:val="27"/>
        </w:rPr>
        <w:t>p</w:t>
      </w:r>
      <w:r w:rsidRPr="00495CB1">
        <w:rPr>
          <w:position w:val="-6"/>
          <w:sz w:val="17"/>
        </w:rPr>
        <w:t>p</w:t>
      </w:r>
      <w:r w:rsidRPr="00495CB1">
        <w:rPr>
          <w:spacing w:val="59"/>
          <w:position w:val="-6"/>
          <w:sz w:val="17"/>
        </w:rPr>
        <w:t xml:space="preserve"> </w:t>
      </w:r>
      <w:r w:rsidRPr="00495CB1">
        <w:rPr>
          <w:rFonts w:ascii="Symbol" w:hAnsi="Symbol"/>
          <w:sz w:val="27"/>
        </w:rPr>
        <w:t></w:t>
      </w:r>
      <w:r w:rsidRPr="00495CB1">
        <w:rPr>
          <w:sz w:val="27"/>
        </w:rPr>
        <w:tab/>
      </w:r>
      <w:r w:rsidRPr="00495CB1">
        <w:rPr>
          <w:position w:val="2"/>
          <w:sz w:val="28"/>
        </w:rPr>
        <w:t>.</w:t>
      </w:r>
    </w:p>
    <w:p w:rsidR="009A3251" w:rsidRPr="00495CB1" w:rsidRDefault="009A3251">
      <w:pPr>
        <w:spacing w:line="308" w:lineRule="exact"/>
        <w:ind w:left="995"/>
        <w:rPr>
          <w:rFonts w:ascii="Symbol" w:hAnsi="Symbol"/>
          <w:sz w:val="27"/>
        </w:rPr>
      </w:pPr>
      <w:r>
        <w:rPr>
          <w:noProof/>
          <w:lang w:eastAsia="ru-RU"/>
        </w:rPr>
        <w:pict>
          <v:shape id="_x0000_s1186" type="#_x0000_t202" style="position:absolute;left:0;text-align:left;margin-left:115.4pt;margin-top:7.35pt;width:4.35pt;height:9.55pt;z-index:-251675648;mso-position-horizontal-relative:page" filled="f" stroked="f">
            <v:textbox inset="0,0,0,0">
              <w:txbxContent>
                <w:p w:rsidR="009A3251" w:rsidRDefault="009A3251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187" type="#_x0000_t202" style="position:absolute;left:0;text-align:left;margin-left:164.65pt;margin-top:7.35pt;width:3.85pt;height:9.55pt;z-index:-251670528;mso-position-horizontal-relative:page" filled="f" stroked="f">
            <v:textbox inset="0,0,0,0">
              <w:txbxContent>
                <w:p w:rsidR="009A3251" w:rsidRDefault="009A3251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c</w:t>
                  </w:r>
                </w:p>
              </w:txbxContent>
            </v:textbox>
            <w10:wrap anchorx="page"/>
          </v:shape>
        </w:pict>
      </w:r>
      <w:r w:rsidRPr="00495CB1">
        <w:rPr>
          <w:w w:val="95"/>
          <w:sz w:val="27"/>
        </w:rPr>
        <w:t>2</w:t>
      </w:r>
      <w:r w:rsidRPr="00495CB1">
        <w:rPr>
          <w:rFonts w:ascii="Symbol" w:hAnsi="Symbol"/>
          <w:w w:val="95"/>
          <w:sz w:val="27"/>
        </w:rPr>
        <w:t></w:t>
      </w:r>
      <w:r w:rsidRPr="00495CB1">
        <w:rPr>
          <w:w w:val="95"/>
          <w:sz w:val="27"/>
          <w:vertAlign w:val="superscript"/>
        </w:rPr>
        <w:t>2</w:t>
      </w:r>
      <w:r w:rsidRPr="00495CB1">
        <w:rPr>
          <w:spacing w:val="-31"/>
          <w:w w:val="95"/>
          <w:sz w:val="27"/>
        </w:rPr>
        <w:t xml:space="preserve"> </w:t>
      </w:r>
      <w:r w:rsidRPr="00495CB1">
        <w:rPr>
          <w:rFonts w:ascii="Symbol" w:hAnsi="Symbol"/>
          <w:w w:val="95"/>
          <w:sz w:val="34"/>
        </w:rPr>
        <w:t></w:t>
      </w:r>
      <w:r w:rsidRPr="00495CB1">
        <w:rPr>
          <w:w w:val="95"/>
          <w:sz w:val="27"/>
        </w:rPr>
        <w:t>0,785d</w:t>
      </w:r>
      <w:r w:rsidRPr="00495CB1">
        <w:rPr>
          <w:spacing w:val="26"/>
          <w:w w:val="95"/>
          <w:sz w:val="27"/>
        </w:rPr>
        <w:t xml:space="preserve"> </w:t>
      </w:r>
      <w:r w:rsidRPr="00495CB1">
        <w:rPr>
          <w:rFonts w:ascii="Symbol" w:hAnsi="Symbol"/>
          <w:w w:val="95"/>
          <w:sz w:val="34"/>
        </w:rPr>
        <w:t></w:t>
      </w:r>
      <w:r w:rsidRPr="00495CB1">
        <w:rPr>
          <w:w w:val="95"/>
          <w:position w:val="14"/>
          <w:sz w:val="17"/>
        </w:rPr>
        <w:t>2</w:t>
      </w:r>
      <w:r w:rsidRPr="00495CB1">
        <w:rPr>
          <w:spacing w:val="-10"/>
          <w:w w:val="95"/>
          <w:position w:val="14"/>
          <w:sz w:val="17"/>
        </w:rPr>
        <w:t xml:space="preserve"> </w:t>
      </w:r>
      <w:r w:rsidRPr="00495CB1">
        <w:rPr>
          <w:rFonts w:ascii="Symbol" w:hAnsi="Symbol"/>
          <w:w w:val="95"/>
          <w:sz w:val="27"/>
        </w:rPr>
        <w:t></w:t>
      </w:r>
    </w:p>
    <w:p w:rsidR="009A3251" w:rsidRPr="00495CB1" w:rsidRDefault="009A3251">
      <w:pPr>
        <w:pStyle w:val="BodyText"/>
        <w:spacing w:before="10"/>
        <w:rPr>
          <w:rFonts w:ascii="Symbol" w:hAnsi="Symbol"/>
          <w:sz w:val="8"/>
        </w:rPr>
      </w:pPr>
    </w:p>
    <w:p w:rsidR="009A3251" w:rsidRPr="00495CB1" w:rsidRDefault="009A3251">
      <w:pPr>
        <w:pStyle w:val="BodyText"/>
        <w:spacing w:before="88"/>
        <w:ind w:left="114"/>
      </w:pPr>
      <w:r w:rsidRPr="00495CB1">
        <w:t>где</w:t>
      </w:r>
      <w:r w:rsidRPr="00495CB1">
        <w:rPr>
          <w:spacing w:val="-3"/>
        </w:rPr>
        <w:t xml:space="preserve"> </w:t>
      </w:r>
      <w:r w:rsidRPr="00495CB1">
        <w:t>G</w:t>
      </w:r>
      <w:r w:rsidRPr="00495CB1">
        <w:rPr>
          <w:vertAlign w:val="subscript"/>
        </w:rPr>
        <w:t>p</w:t>
      </w:r>
      <w:r w:rsidRPr="00495CB1">
        <w:t>–</w:t>
      </w:r>
      <w:r w:rsidRPr="00495CB1">
        <w:rPr>
          <w:spacing w:val="-2"/>
        </w:rPr>
        <w:t xml:space="preserve"> </w:t>
      </w:r>
      <w:r w:rsidRPr="00495CB1">
        <w:t>массовый</w:t>
      </w:r>
      <w:r w:rsidRPr="00495CB1">
        <w:rPr>
          <w:spacing w:val="-3"/>
        </w:rPr>
        <w:t xml:space="preserve"> </w:t>
      </w:r>
      <w:r w:rsidRPr="00495CB1">
        <w:t>расход</w:t>
      </w:r>
      <w:r w:rsidRPr="00495CB1">
        <w:rPr>
          <w:spacing w:val="-2"/>
        </w:rPr>
        <w:t xml:space="preserve"> </w:t>
      </w:r>
      <w:r w:rsidRPr="00495CB1">
        <w:t>первичного</w:t>
      </w:r>
      <w:r w:rsidRPr="00495CB1">
        <w:rPr>
          <w:spacing w:val="-2"/>
        </w:rPr>
        <w:t xml:space="preserve"> </w:t>
      </w:r>
      <w:r w:rsidRPr="00495CB1">
        <w:t>теплоносителя</w:t>
      </w:r>
      <w:r w:rsidRPr="00495CB1">
        <w:rPr>
          <w:spacing w:val="-2"/>
        </w:rPr>
        <w:t xml:space="preserve"> </w:t>
      </w:r>
      <w:r w:rsidRPr="00495CB1">
        <w:t>через</w:t>
      </w:r>
      <w:r w:rsidRPr="00495CB1">
        <w:rPr>
          <w:spacing w:val="-2"/>
        </w:rPr>
        <w:t xml:space="preserve"> </w:t>
      </w:r>
      <w:r w:rsidRPr="00495CB1">
        <w:t>сопло,</w:t>
      </w:r>
      <w:r w:rsidRPr="00495CB1">
        <w:rPr>
          <w:spacing w:val="-1"/>
        </w:rPr>
        <w:t xml:space="preserve"> </w:t>
      </w:r>
      <w:r w:rsidRPr="00495CB1">
        <w:t>кг/с.</w:t>
      </w:r>
    </w:p>
    <w:p w:rsidR="009A3251" w:rsidRPr="00495CB1" w:rsidRDefault="009A3251">
      <w:pPr>
        <w:pStyle w:val="BodyText"/>
        <w:tabs>
          <w:tab w:val="left" w:pos="3808"/>
        </w:tabs>
        <w:spacing w:before="162" w:line="372" w:lineRule="auto"/>
        <w:ind w:left="113" w:right="481"/>
      </w:pPr>
      <w:r w:rsidRPr="00495CB1">
        <w:rPr>
          <w:position w:val="1"/>
        </w:rPr>
        <w:t>Если</w:t>
      </w:r>
      <w:r w:rsidRPr="00495CB1">
        <w:rPr>
          <w:spacing w:val="73"/>
          <w:position w:val="1"/>
        </w:rPr>
        <w:t xml:space="preserve"> </w:t>
      </w:r>
      <w:r w:rsidRPr="00495CB1">
        <w:rPr>
          <w:position w:val="1"/>
        </w:rPr>
        <w:t>располагаемый</w:t>
      </w:r>
      <w:r w:rsidRPr="00495CB1">
        <w:rPr>
          <w:spacing w:val="74"/>
          <w:position w:val="1"/>
        </w:rPr>
        <w:t xml:space="preserve"> </w:t>
      </w:r>
      <w:r w:rsidRPr="00495CB1">
        <w:rPr>
          <w:position w:val="1"/>
        </w:rPr>
        <w:t>напор</w:t>
      </w:r>
      <w:r w:rsidRPr="00495CB1">
        <w:rPr>
          <w:position w:val="1"/>
        </w:rPr>
        <w:tab/>
        <w:t>в</w:t>
      </w:r>
      <w:r w:rsidRPr="00495CB1">
        <w:rPr>
          <w:spacing w:val="9"/>
          <w:position w:val="1"/>
        </w:rPr>
        <w:t xml:space="preserve"> </w:t>
      </w:r>
      <w:r w:rsidRPr="00495CB1">
        <w:rPr>
          <w:position w:val="1"/>
        </w:rPr>
        <w:t>узле</w:t>
      </w:r>
      <w:r w:rsidRPr="00495CB1">
        <w:rPr>
          <w:spacing w:val="10"/>
          <w:position w:val="1"/>
        </w:rPr>
        <w:t xml:space="preserve"> </w:t>
      </w:r>
      <w:r w:rsidRPr="00495CB1">
        <w:rPr>
          <w:position w:val="1"/>
        </w:rPr>
        <w:t>присоединения</w:t>
      </w:r>
      <w:r w:rsidRPr="00495CB1">
        <w:rPr>
          <w:spacing w:val="9"/>
          <w:position w:val="1"/>
        </w:rPr>
        <w:t xml:space="preserve"> </w:t>
      </w:r>
      <w:r w:rsidRPr="00495CB1">
        <w:rPr>
          <w:position w:val="1"/>
        </w:rPr>
        <w:t>абонента</w:t>
      </w:r>
      <w:r w:rsidRPr="00495CB1">
        <w:rPr>
          <w:spacing w:val="8"/>
          <w:position w:val="1"/>
        </w:rPr>
        <w:t xml:space="preserve"> </w:t>
      </w:r>
      <w:r w:rsidRPr="00495CB1">
        <w:rPr>
          <w:position w:val="1"/>
        </w:rPr>
        <w:t>-</w:t>
      </w:r>
      <w:r w:rsidRPr="00495CB1">
        <w:rPr>
          <w:spacing w:val="17"/>
          <w:position w:val="1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H</w:t>
      </w:r>
      <w:r w:rsidRPr="00495CB1">
        <w:rPr>
          <w:spacing w:val="-16"/>
          <w:sz w:val="26"/>
        </w:rPr>
        <w:t xml:space="preserve"> </w:t>
      </w:r>
      <w:r w:rsidRPr="00495CB1">
        <w:rPr>
          <w:position w:val="-5"/>
          <w:sz w:val="16"/>
        </w:rPr>
        <w:t>АБ</w:t>
      </w:r>
      <w:r w:rsidRPr="00495CB1">
        <w:rPr>
          <w:spacing w:val="14"/>
          <w:position w:val="-5"/>
          <w:sz w:val="16"/>
        </w:rPr>
        <w:t xml:space="preserve"> </w:t>
      </w:r>
      <w:r w:rsidRPr="00495CB1">
        <w:rPr>
          <w:position w:val="1"/>
        </w:rPr>
        <w:t>превышает</w:t>
      </w:r>
      <w:r w:rsidRPr="00495CB1">
        <w:rPr>
          <w:spacing w:val="-67"/>
          <w:position w:val="1"/>
        </w:rPr>
        <w:t xml:space="preserve"> </w:t>
      </w:r>
      <w:r w:rsidRPr="00495CB1">
        <w:rPr>
          <w:position w:val="1"/>
        </w:rPr>
        <w:t>необходимую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для</w:t>
      </w:r>
      <w:r w:rsidRPr="00495CB1">
        <w:rPr>
          <w:spacing w:val="-4"/>
          <w:position w:val="1"/>
        </w:rPr>
        <w:t xml:space="preserve"> </w:t>
      </w:r>
      <w:r w:rsidRPr="00495CB1">
        <w:rPr>
          <w:position w:val="1"/>
        </w:rPr>
        <w:t>элеватора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величину</w:t>
      </w:r>
      <w:r w:rsidRPr="00495CB1">
        <w:rPr>
          <w:spacing w:val="39"/>
          <w:position w:val="1"/>
        </w:rPr>
        <w:t xml:space="preserve"> </w:t>
      </w:r>
      <w:r w:rsidRPr="00495CB1">
        <w:rPr>
          <w:rFonts w:ascii="Symbol" w:hAnsi="Symbol"/>
          <w:sz w:val="26"/>
        </w:rPr>
        <w:t></w:t>
      </w:r>
      <w:r w:rsidRPr="00495CB1">
        <w:rPr>
          <w:sz w:val="26"/>
        </w:rPr>
        <w:t>H</w:t>
      </w:r>
      <w:r w:rsidRPr="00495CB1">
        <w:rPr>
          <w:spacing w:val="-15"/>
          <w:sz w:val="26"/>
        </w:rPr>
        <w:t xml:space="preserve"> </w:t>
      </w:r>
      <w:r w:rsidRPr="00495CB1">
        <w:rPr>
          <w:position w:val="-5"/>
          <w:sz w:val="16"/>
        </w:rPr>
        <w:t>Э</w:t>
      </w:r>
      <w:r w:rsidRPr="00495CB1">
        <w:rPr>
          <w:spacing w:val="2"/>
          <w:position w:val="-5"/>
          <w:sz w:val="16"/>
        </w:rPr>
        <w:t xml:space="preserve"> </w:t>
      </w:r>
      <w:r w:rsidRPr="00495CB1">
        <w:rPr>
          <w:position w:val="1"/>
        </w:rPr>
        <w:t>,</w:t>
      </w:r>
      <w:r w:rsidRPr="00495CB1">
        <w:rPr>
          <w:spacing w:val="-4"/>
          <w:position w:val="1"/>
        </w:rPr>
        <w:t xml:space="preserve"> </w:t>
      </w:r>
      <w:r w:rsidRPr="00495CB1">
        <w:rPr>
          <w:position w:val="1"/>
        </w:rPr>
        <w:t>то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избыточная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разность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напоров</w:t>
      </w:r>
      <w:r w:rsidRPr="00495CB1">
        <w:rPr>
          <w:spacing w:val="-3"/>
          <w:position w:val="1"/>
        </w:rPr>
        <w:t xml:space="preserve"> </w:t>
      </w:r>
      <w:r w:rsidRPr="00495CB1">
        <w:rPr>
          <w:position w:val="1"/>
        </w:rPr>
        <w:t>должна</w:t>
      </w:r>
    </w:p>
    <w:p w:rsidR="009A3251" w:rsidRPr="00495CB1" w:rsidRDefault="009A3251">
      <w:pPr>
        <w:spacing w:line="372" w:lineRule="auto"/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188" style="width:502.05pt;height:.8pt;mso-position-horizontal-relative:char;mso-position-vertical-relative:line" coordsize="10041,16">
            <v:line id="_x0000_s1189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3"/>
        <w:rPr>
          <w:sz w:val="16"/>
        </w:rPr>
      </w:pPr>
    </w:p>
    <w:p w:rsidR="009A3251" w:rsidRPr="00495CB1" w:rsidRDefault="009A3251">
      <w:pPr>
        <w:pStyle w:val="BodyText"/>
        <w:tabs>
          <w:tab w:val="left" w:pos="907"/>
          <w:tab w:val="left" w:pos="2311"/>
          <w:tab w:val="left" w:pos="4565"/>
          <w:tab w:val="left" w:pos="6741"/>
          <w:tab w:val="left" w:pos="7048"/>
          <w:tab w:val="left" w:pos="9326"/>
        </w:tabs>
        <w:spacing w:before="88" w:line="360" w:lineRule="auto"/>
        <w:ind w:left="114" w:right="483" w:hanging="1"/>
      </w:pPr>
      <w:r w:rsidRPr="00495CB1">
        <w:t>быть</w:t>
      </w:r>
      <w:r w:rsidRPr="00495CB1">
        <w:tab/>
        <w:t>сработана</w:t>
      </w:r>
      <w:r w:rsidRPr="00495CB1">
        <w:tab/>
        <w:t>дополнительным</w:t>
      </w:r>
      <w:r w:rsidRPr="00495CB1">
        <w:tab/>
        <w:t>сопротивлением</w:t>
      </w:r>
      <w:r w:rsidRPr="00495CB1">
        <w:tab/>
        <w:t>-</w:t>
      </w:r>
      <w:r w:rsidRPr="00495CB1">
        <w:tab/>
        <w:t>дросселирующей</w:t>
      </w:r>
      <w:r w:rsidRPr="00495CB1">
        <w:tab/>
        <w:t>шайбой.</w:t>
      </w:r>
      <w:r w:rsidRPr="00495CB1">
        <w:rPr>
          <w:spacing w:val="-67"/>
        </w:rPr>
        <w:t xml:space="preserve"> </w:t>
      </w:r>
      <w:r w:rsidRPr="00495CB1">
        <w:t>Диаметр дросселирующей</w:t>
      </w:r>
      <w:r w:rsidRPr="00495CB1">
        <w:rPr>
          <w:spacing w:val="-1"/>
        </w:rPr>
        <w:t xml:space="preserve"> </w:t>
      </w:r>
      <w:r w:rsidRPr="00495CB1">
        <w:t>шайбы определяется по уравнению:</w:t>
      </w:r>
    </w:p>
    <w:p w:rsidR="009A3251" w:rsidRPr="00495CB1" w:rsidRDefault="009A3251">
      <w:pPr>
        <w:pStyle w:val="BodyText"/>
        <w:spacing w:before="4"/>
        <w:rPr>
          <w:sz w:val="11"/>
        </w:rPr>
      </w:pPr>
    </w:p>
    <w:p w:rsidR="009A3251" w:rsidRPr="00495CB1" w:rsidRDefault="009A3251">
      <w:pPr>
        <w:spacing w:before="98"/>
        <w:ind w:left="3245"/>
        <w:rPr>
          <w:rFonts w:ascii="Symbol" w:hAnsi="Symbol"/>
          <w:sz w:val="27"/>
        </w:rPr>
      </w:pPr>
      <w:r>
        <w:rPr>
          <w:noProof/>
          <w:lang w:eastAsia="ru-RU"/>
        </w:rPr>
        <w:pict>
          <v:group id="_x0000_s1190" style="position:absolute;left:0;text-align:left;margin-left:262.4pt;margin-top:-4.5pt;width:81.9pt;height:38.6pt;z-index:251621376;mso-position-horizontal-relative:page" coordorigin="5248,-90" coordsize="1638,772">
            <v:line id="_x0000_s1191" style="position:absolute" from="5435,302" to="6865,302" strokeweight=".06pt"/>
            <v:shape id="_x0000_s1192" style="position:absolute;left:5250;top:-89;width:1635;height:754" coordorigin="5250,-89" coordsize="1635,754" path="m5250,387r41,-19l5352,665r61,-754l6884,-89e" filled="f" strokeweight=".06pt">
              <v:path arrowok="t"/>
            </v:shape>
            <v:shape id="_x0000_s1193" type="#_x0000_t202" style="position:absolute;left:5247;top:189;width:107;height:191" filled="f" stroked="f">
              <v:textbox inset="0,0,0,0">
                <w:txbxContent>
                  <w:p w:rsidR="009A3251" w:rsidRDefault="009A3251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194" type="#_x0000_t202" style="position:absolute;left:5449;top:115;width:1395;height:567" filled="f" stroked="f">
              <v:textbox inset="0,0,0,0">
                <w:txbxContent>
                  <w:p w:rsidR="009A3251" w:rsidRDefault="009A3251">
                    <w:pPr>
                      <w:spacing w:line="190" w:lineRule="exact"/>
                      <w:ind w:left="169"/>
                      <w:jc w:val="center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O</w:t>
                    </w:r>
                  </w:p>
                  <w:p w:rsidR="009A3251" w:rsidRDefault="009A3251">
                    <w:pPr>
                      <w:spacing w:line="376" w:lineRule="exact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position w:val="-6"/>
                        <w:sz w:val="17"/>
                      </w:rPr>
                      <w:t>АБ</w:t>
                    </w:r>
                    <w:r>
                      <w:rPr>
                        <w:spacing w:val="54"/>
                        <w:position w:val="-6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position w:val="-6"/>
                        <w:sz w:val="17"/>
                      </w:rPr>
                      <w:t>Э</w:t>
                    </w:r>
                  </w:p>
                </w:txbxContent>
              </v:textbox>
            </v:shape>
            <v:shape id="_x0000_s1195" type="#_x0000_t202" style="position:absolute;left:5953;top:-84;width:385;height:344" filled="f" stroked="f">
              <v:textbox inset="0,0,0,0">
                <w:txbxContent>
                  <w:p w:rsidR="009A3251" w:rsidRDefault="009A3251">
                    <w:pPr>
                      <w:spacing w:line="343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G</w:t>
                    </w:r>
                    <w:r>
                      <w:rPr>
                        <w:rFonts w:ascii="Symbol" w:hAnsi="Symbol"/>
                        <w:position w:val="2"/>
                        <w:sz w:val="27"/>
                      </w:rPr>
                      <w:t></w:t>
                    </w:r>
                    <w:r>
                      <w:rPr>
                        <w:position w:val="2"/>
                        <w:sz w:val="27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495CB1">
        <w:rPr>
          <w:w w:val="95"/>
          <w:sz w:val="27"/>
        </w:rPr>
        <w:t>d</w:t>
      </w:r>
      <w:r w:rsidRPr="00495CB1">
        <w:rPr>
          <w:w w:val="95"/>
          <w:position w:val="-6"/>
          <w:sz w:val="17"/>
        </w:rPr>
        <w:t>ш</w:t>
      </w:r>
      <w:r w:rsidRPr="00495CB1">
        <w:rPr>
          <w:spacing w:val="37"/>
          <w:w w:val="95"/>
          <w:position w:val="-6"/>
          <w:sz w:val="17"/>
        </w:rPr>
        <w:t xml:space="preserve"> </w:t>
      </w:r>
      <w:r w:rsidRPr="00495CB1">
        <w:rPr>
          <w:rFonts w:ascii="Symbol" w:hAnsi="Symbol"/>
          <w:w w:val="95"/>
          <w:sz w:val="27"/>
        </w:rPr>
        <w:t></w:t>
      </w:r>
      <w:r w:rsidRPr="00495CB1">
        <w:rPr>
          <w:spacing w:val="-23"/>
          <w:w w:val="95"/>
          <w:sz w:val="27"/>
        </w:rPr>
        <w:t xml:space="preserve"> </w:t>
      </w:r>
      <w:r w:rsidRPr="00495CB1">
        <w:rPr>
          <w:w w:val="95"/>
          <w:sz w:val="27"/>
        </w:rPr>
        <w:t>10</w:t>
      </w:r>
      <w:r w:rsidRPr="00495CB1">
        <w:rPr>
          <w:spacing w:val="-18"/>
          <w:w w:val="95"/>
          <w:sz w:val="27"/>
        </w:rPr>
        <w:t xml:space="preserve"> </w:t>
      </w:r>
      <w:r w:rsidRPr="00495CB1">
        <w:rPr>
          <w:rFonts w:ascii="Symbol" w:hAnsi="Symbol"/>
          <w:w w:val="95"/>
          <w:sz w:val="27"/>
        </w:rPr>
        <w:t></w:t>
      </w:r>
    </w:p>
    <w:p w:rsidR="009A3251" w:rsidRPr="00495CB1" w:rsidRDefault="009A3251">
      <w:pPr>
        <w:pStyle w:val="BodyText"/>
        <w:spacing w:before="4"/>
        <w:rPr>
          <w:rFonts w:ascii="Symbol" w:hAnsi="Symbol"/>
          <w:sz w:val="25"/>
        </w:rPr>
      </w:pPr>
    </w:p>
    <w:p w:rsidR="009A3251" w:rsidRPr="00495CB1" w:rsidRDefault="009A3251">
      <w:pPr>
        <w:pStyle w:val="BodyText"/>
        <w:spacing w:before="87" w:line="372" w:lineRule="auto"/>
        <w:ind w:left="113"/>
      </w:pPr>
      <w:r w:rsidRPr="00495CB1">
        <w:rPr>
          <w:position w:val="1"/>
        </w:rPr>
        <w:t xml:space="preserve">Размерность величины </w:t>
      </w:r>
      <w:r w:rsidRPr="00495CB1">
        <w:rPr>
          <w:spacing w:val="10"/>
          <w:sz w:val="26"/>
        </w:rPr>
        <w:t>d</w:t>
      </w:r>
      <w:r w:rsidRPr="00495CB1">
        <w:rPr>
          <w:spacing w:val="10"/>
          <w:position w:val="-5"/>
          <w:sz w:val="16"/>
        </w:rPr>
        <w:t>Ш</w:t>
      </w:r>
      <w:r w:rsidRPr="00495CB1">
        <w:rPr>
          <w:spacing w:val="10"/>
          <w:position w:val="1"/>
        </w:rPr>
        <w:t xml:space="preserve">- </w:t>
      </w:r>
      <w:r w:rsidRPr="00495CB1">
        <w:rPr>
          <w:position w:val="1"/>
        </w:rPr>
        <w:t>мм, причем из-за соображений стабильности работы узла</w:t>
      </w:r>
      <w:r w:rsidRPr="00495CB1">
        <w:rPr>
          <w:spacing w:val="-67"/>
          <w:position w:val="1"/>
        </w:rPr>
        <w:t xml:space="preserve"> </w:t>
      </w:r>
      <w:r w:rsidRPr="00495CB1">
        <w:t>минимальная</w:t>
      </w:r>
      <w:r w:rsidRPr="00495CB1">
        <w:rPr>
          <w:spacing w:val="-2"/>
        </w:rPr>
        <w:t xml:space="preserve"> </w:t>
      </w:r>
      <w:r w:rsidRPr="00495CB1">
        <w:t>величина</w:t>
      </w:r>
      <w:r w:rsidRPr="00495CB1">
        <w:rPr>
          <w:spacing w:val="-2"/>
        </w:rPr>
        <w:t xml:space="preserve"> </w:t>
      </w:r>
      <w:r w:rsidRPr="00495CB1">
        <w:t>дросселирующей</w:t>
      </w:r>
      <w:r w:rsidRPr="00495CB1">
        <w:rPr>
          <w:spacing w:val="-1"/>
        </w:rPr>
        <w:t xml:space="preserve"> </w:t>
      </w:r>
      <w:r w:rsidRPr="00495CB1">
        <w:t>шайбы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должна</w:t>
      </w:r>
      <w:r w:rsidRPr="00495CB1">
        <w:rPr>
          <w:spacing w:val="-4"/>
        </w:rPr>
        <w:t xml:space="preserve"> </w:t>
      </w:r>
      <w:r w:rsidRPr="00495CB1">
        <w:t>быть менее</w:t>
      </w:r>
      <w:r w:rsidRPr="00495CB1">
        <w:rPr>
          <w:spacing w:val="-3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495CB1">
          <w:t>3 мм</w:t>
        </w:r>
      </w:smartTag>
      <w:r w:rsidRPr="00495CB1">
        <w:t>.</w:t>
      </w:r>
    </w:p>
    <w:p w:rsidR="009A3251" w:rsidRPr="00495CB1" w:rsidRDefault="009A3251">
      <w:pPr>
        <w:pStyle w:val="BodyText"/>
        <w:spacing w:line="305" w:lineRule="exact"/>
        <w:ind w:left="113"/>
      </w:pPr>
      <w:r w:rsidRPr="00495CB1">
        <w:t>В</w:t>
      </w:r>
      <w:r w:rsidRPr="00495CB1">
        <w:rPr>
          <w:spacing w:val="28"/>
        </w:rPr>
        <w:t xml:space="preserve"> </w:t>
      </w:r>
      <w:r w:rsidRPr="00495CB1">
        <w:t>системах</w:t>
      </w:r>
      <w:r w:rsidRPr="00495CB1">
        <w:rPr>
          <w:spacing w:val="29"/>
        </w:rPr>
        <w:t xml:space="preserve"> </w:t>
      </w:r>
      <w:r w:rsidRPr="00495CB1">
        <w:t>теплоснабжения,</w:t>
      </w:r>
      <w:r w:rsidRPr="00495CB1">
        <w:rPr>
          <w:spacing w:val="28"/>
        </w:rPr>
        <w:t xml:space="preserve"> </w:t>
      </w:r>
      <w:r w:rsidRPr="00495CB1">
        <w:t>работающих</w:t>
      </w:r>
      <w:r w:rsidRPr="00495CB1">
        <w:rPr>
          <w:spacing w:val="28"/>
        </w:rPr>
        <w:t xml:space="preserve"> </w:t>
      </w:r>
      <w:r w:rsidRPr="00495CB1">
        <w:t>по</w:t>
      </w:r>
      <w:r w:rsidRPr="00495CB1">
        <w:rPr>
          <w:spacing w:val="29"/>
        </w:rPr>
        <w:t xml:space="preserve"> </w:t>
      </w:r>
      <w:r w:rsidRPr="00495CB1">
        <w:t>режимному</w:t>
      </w:r>
      <w:r w:rsidRPr="00495CB1">
        <w:rPr>
          <w:spacing w:val="29"/>
        </w:rPr>
        <w:t xml:space="preserve"> </w:t>
      </w:r>
      <w:r w:rsidRPr="00495CB1">
        <w:t>графику</w:t>
      </w:r>
      <w:r w:rsidRPr="00495CB1">
        <w:rPr>
          <w:spacing w:val="29"/>
        </w:rPr>
        <w:t xml:space="preserve"> </w:t>
      </w:r>
      <w:r w:rsidRPr="00495CB1">
        <w:t>отпуска</w:t>
      </w:r>
      <w:r w:rsidRPr="00495CB1">
        <w:rPr>
          <w:spacing w:val="28"/>
        </w:rPr>
        <w:t xml:space="preserve"> </w:t>
      </w:r>
      <w:r w:rsidRPr="00495CB1">
        <w:t>теплоты</w:t>
      </w:r>
    </w:p>
    <w:p w:rsidR="009A3251" w:rsidRPr="00495CB1" w:rsidRDefault="009A3251">
      <w:pPr>
        <w:spacing w:line="305" w:lineRule="exact"/>
        <w:sectPr w:rsidR="009A3251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9A3251" w:rsidRPr="00495CB1" w:rsidRDefault="009A3251">
      <w:pPr>
        <w:spacing w:before="196"/>
        <w:ind w:left="150"/>
        <w:rPr>
          <w:sz w:val="16"/>
        </w:rPr>
      </w:pPr>
      <w:r>
        <w:rPr>
          <w:noProof/>
          <w:lang w:eastAsia="ru-RU"/>
        </w:rPr>
        <w:pict>
          <v:line id="_x0000_s1196" style="position:absolute;left:0;text-align:left;z-index:251622400;mso-position-horizontal-relative:page" from="81.8pt,12.5pt" to="77.35pt,25.85pt" strokeweight=".16475mm">
            <w10:wrap anchorx="page"/>
          </v:line>
        </w:pict>
      </w:r>
      <w:r w:rsidRPr="00495CB1">
        <w:rPr>
          <w:rFonts w:ascii="Symbol" w:hAnsi="Symbol"/>
          <w:spacing w:val="21"/>
          <w:position w:val="6"/>
          <w:sz w:val="26"/>
        </w:rPr>
        <w:t></w:t>
      </w:r>
      <w:r w:rsidRPr="00495CB1">
        <w:rPr>
          <w:rFonts w:ascii="Symbol" w:hAnsi="Symbol"/>
          <w:spacing w:val="-62"/>
          <w:position w:val="6"/>
          <w:sz w:val="26"/>
        </w:rPr>
        <w:t></w:t>
      </w:r>
      <w:r w:rsidRPr="00495CB1">
        <w:rPr>
          <w:spacing w:val="-5"/>
          <w:w w:val="104"/>
          <w:sz w:val="16"/>
        </w:rPr>
        <w:t>O</w:t>
      </w:r>
      <w:r w:rsidRPr="00495CB1">
        <w:rPr>
          <w:w w:val="104"/>
          <w:sz w:val="16"/>
        </w:rPr>
        <w:t>1</w:t>
      </w:r>
    </w:p>
    <w:p w:rsidR="009A3251" w:rsidRPr="00495CB1" w:rsidRDefault="009A3251">
      <w:pPr>
        <w:pStyle w:val="BodyText"/>
        <w:tabs>
          <w:tab w:val="left" w:pos="4271"/>
          <w:tab w:val="left" w:pos="7901"/>
        </w:tabs>
        <w:spacing w:before="164"/>
        <w:ind w:left="110"/>
      </w:pPr>
      <w:r w:rsidRPr="00495CB1">
        <w:br w:type="column"/>
      </w:r>
      <w:r w:rsidRPr="00495CB1">
        <w:rPr>
          <w:rFonts w:ascii="Symbol" w:hAnsi="Symbol"/>
          <w:sz w:val="26"/>
        </w:rPr>
        <w:t></w:t>
      </w:r>
      <w:r w:rsidRPr="00495CB1">
        <w:rPr>
          <w:rFonts w:ascii="Symbol" w:hAnsi="Symbol"/>
          <w:sz w:val="26"/>
        </w:rPr>
        <w:t></w:t>
      </w:r>
      <w:r w:rsidRPr="00495CB1">
        <w:rPr>
          <w:sz w:val="26"/>
          <w:vertAlign w:val="subscript"/>
        </w:rPr>
        <w:t>O2</w:t>
      </w:r>
      <w:r w:rsidRPr="00495CB1">
        <w:rPr>
          <w:spacing w:val="65"/>
          <w:sz w:val="26"/>
        </w:rPr>
        <w:t xml:space="preserve"> </w:t>
      </w:r>
      <w:r w:rsidRPr="00495CB1">
        <w:rPr>
          <w:position w:val="1"/>
        </w:rPr>
        <w:t>=95/70</w:t>
      </w:r>
      <w:r w:rsidRPr="00495CB1">
        <w:rPr>
          <w:spacing w:val="94"/>
          <w:position w:val="1"/>
        </w:rPr>
        <w:t xml:space="preserve"> </w:t>
      </w:r>
      <w:r w:rsidRPr="00495CB1">
        <w:rPr>
          <w:rFonts w:ascii="Symbol" w:hAnsi="Symbol"/>
          <w:position w:val="1"/>
        </w:rPr>
        <w:t></w:t>
      </w:r>
      <w:r w:rsidRPr="00495CB1">
        <w:rPr>
          <w:position w:val="1"/>
        </w:rPr>
        <w:t>С,</w:t>
      </w:r>
      <w:r w:rsidRPr="00495CB1">
        <w:rPr>
          <w:spacing w:val="93"/>
          <w:position w:val="1"/>
        </w:rPr>
        <w:t xml:space="preserve"> </w:t>
      </w:r>
      <w:r w:rsidRPr="00495CB1">
        <w:rPr>
          <w:position w:val="1"/>
        </w:rPr>
        <w:t>присоединение</w:t>
      </w:r>
      <w:r w:rsidRPr="00495CB1">
        <w:rPr>
          <w:position w:val="1"/>
        </w:rPr>
        <w:tab/>
        <w:t>абонентов</w:t>
      </w:r>
      <w:r w:rsidRPr="00495CB1">
        <w:rPr>
          <w:spacing w:val="99"/>
          <w:position w:val="1"/>
        </w:rPr>
        <w:t xml:space="preserve"> </w:t>
      </w:r>
      <w:r w:rsidRPr="00495CB1">
        <w:rPr>
          <w:position w:val="1"/>
        </w:rPr>
        <w:t>к</w:t>
      </w:r>
      <w:r w:rsidRPr="00495CB1">
        <w:rPr>
          <w:spacing w:val="99"/>
          <w:position w:val="1"/>
        </w:rPr>
        <w:t xml:space="preserve"> </w:t>
      </w:r>
      <w:r w:rsidRPr="00495CB1">
        <w:rPr>
          <w:position w:val="1"/>
        </w:rPr>
        <w:t>линиям</w:t>
      </w:r>
      <w:r w:rsidRPr="00495CB1">
        <w:rPr>
          <w:spacing w:val="98"/>
          <w:position w:val="1"/>
        </w:rPr>
        <w:t xml:space="preserve"> </w:t>
      </w:r>
      <w:r w:rsidRPr="00495CB1">
        <w:rPr>
          <w:position w:val="1"/>
        </w:rPr>
        <w:t>сети</w:t>
      </w:r>
      <w:r w:rsidRPr="00495CB1">
        <w:rPr>
          <w:position w:val="1"/>
        </w:rPr>
        <w:tab/>
        <w:t>осуществляется</w:t>
      </w:r>
    </w:p>
    <w:p w:rsidR="009A3251" w:rsidRPr="00495CB1" w:rsidRDefault="009A3251">
      <w:p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488" w:space="40"/>
            <w:col w:w="10282"/>
          </w:cols>
        </w:sectPr>
      </w:pPr>
    </w:p>
    <w:p w:rsidR="009A3251" w:rsidRPr="00495CB1" w:rsidRDefault="009A3251">
      <w:pPr>
        <w:pStyle w:val="BodyText"/>
        <w:spacing w:before="182" w:line="360" w:lineRule="auto"/>
        <w:ind w:left="113" w:right="482"/>
        <w:jc w:val="both"/>
      </w:pPr>
      <w:r w:rsidRPr="00495CB1">
        <w:t>напрямую без инжекционных устройств.</w:t>
      </w:r>
      <w:r w:rsidRPr="00495CB1">
        <w:rPr>
          <w:spacing w:val="1"/>
        </w:rPr>
        <w:t xml:space="preserve"> </w:t>
      </w:r>
      <w:r w:rsidRPr="00495CB1">
        <w:t>Таким же образом к сети присоединяются,</w:t>
      </w:r>
      <w:r w:rsidRPr="00495CB1">
        <w:rPr>
          <w:spacing w:val="1"/>
        </w:rPr>
        <w:t xml:space="preserve"> </w:t>
      </w:r>
      <w:r w:rsidRPr="00495CB1">
        <w:t>как правило, отопительные и вентиляционные установки зданий промышленного</w:t>
      </w:r>
      <w:r w:rsidRPr="00495CB1">
        <w:rPr>
          <w:spacing w:val="1"/>
        </w:rPr>
        <w:t xml:space="preserve"> </w:t>
      </w:r>
      <w:r w:rsidRPr="00495CB1">
        <w:t>назначения и все подогреватели систем горячего водоснабжения. В этом случае,</w:t>
      </w:r>
      <w:r w:rsidRPr="00495CB1">
        <w:rPr>
          <w:spacing w:val="1"/>
        </w:rPr>
        <w:t xml:space="preserve"> </w:t>
      </w:r>
      <w:r w:rsidRPr="00495CB1">
        <w:t>излишняя</w:t>
      </w:r>
      <w:r w:rsidRPr="00495CB1">
        <w:rPr>
          <w:spacing w:val="1"/>
        </w:rPr>
        <w:t xml:space="preserve"> </w:t>
      </w:r>
      <w:r w:rsidRPr="00495CB1">
        <w:t>разность</w:t>
      </w:r>
      <w:r w:rsidRPr="00495CB1">
        <w:rPr>
          <w:spacing w:val="1"/>
        </w:rPr>
        <w:t xml:space="preserve"> </w:t>
      </w:r>
      <w:r w:rsidRPr="00495CB1">
        <w:t>располагаемых</w:t>
      </w:r>
      <w:r w:rsidRPr="00495CB1">
        <w:rPr>
          <w:spacing w:val="1"/>
        </w:rPr>
        <w:t xml:space="preserve"> </w:t>
      </w:r>
      <w:r w:rsidRPr="00495CB1">
        <w:t>напоров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узлах</w:t>
      </w:r>
      <w:r w:rsidRPr="00495CB1">
        <w:rPr>
          <w:spacing w:val="1"/>
        </w:rPr>
        <w:t xml:space="preserve"> </w:t>
      </w:r>
      <w:r w:rsidRPr="00495CB1">
        <w:t>присоединения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срабатывается</w:t>
      </w:r>
      <w:r w:rsidRPr="00495CB1">
        <w:rPr>
          <w:spacing w:val="-2"/>
        </w:rPr>
        <w:t xml:space="preserve"> </w:t>
      </w:r>
      <w:r w:rsidRPr="00495CB1">
        <w:t>только шайбами. При этом</w:t>
      </w:r>
    </w:p>
    <w:p w:rsidR="009A3251" w:rsidRPr="00495CB1" w:rsidRDefault="009A3251">
      <w:pPr>
        <w:pStyle w:val="BodyText"/>
        <w:spacing w:before="3"/>
        <w:rPr>
          <w:sz w:val="11"/>
        </w:rPr>
      </w:pPr>
    </w:p>
    <w:p w:rsidR="009A3251" w:rsidRPr="00495CB1" w:rsidRDefault="009A3251">
      <w:pPr>
        <w:spacing w:before="99"/>
        <w:ind w:left="3179"/>
        <w:rPr>
          <w:rFonts w:ascii="Symbol" w:hAnsi="Symbol"/>
          <w:sz w:val="27"/>
        </w:rPr>
      </w:pPr>
      <w:r>
        <w:rPr>
          <w:noProof/>
          <w:lang w:eastAsia="ru-RU"/>
        </w:rPr>
        <w:pict>
          <v:group id="_x0000_s1197" style="position:absolute;left:0;text-align:left;margin-left:260.05pt;margin-top:-4.45pt;width:87.3pt;height:38.6pt;z-index:251623424;mso-position-horizontal-relative:page" coordorigin="5201,-89" coordsize="1746,772">
            <v:line id="_x0000_s1198" style="position:absolute" from="5392,303" to="6926,303" strokeweight=".06pt"/>
            <v:shape id="_x0000_s1199" style="position:absolute;left:5203;top:-88;width:1743;height:754" coordorigin="5203,-88" coordsize="1743,754" path="m5203,388r42,-19l5306,666r64,-754l6946,-88e" filled="f" strokeweight=".06pt">
              <v:path arrowok="t"/>
            </v:shape>
            <v:shape id="_x0000_s1200" type="#_x0000_t202" style="position:absolute;left:5200;top:190;width:107;height:191" filled="f" stroked="f">
              <v:textbox inset="0,0,0,0">
                <w:txbxContent>
                  <w:p w:rsidR="009A3251" w:rsidRDefault="009A3251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1201" type="#_x0000_t202" style="position:absolute;left:5407;top:116;width:1490;height:567" filled="f" stroked="f">
              <v:textbox inset="0,0,0,0">
                <w:txbxContent>
                  <w:p w:rsidR="009A3251" w:rsidRDefault="009A3251">
                    <w:pPr>
                      <w:spacing w:line="190" w:lineRule="exact"/>
                      <w:ind w:left="178"/>
                      <w:jc w:val="center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O</w:t>
                    </w:r>
                  </w:p>
                  <w:p w:rsidR="009A3251" w:rsidRDefault="009A3251">
                    <w:pPr>
                      <w:spacing w:line="376" w:lineRule="exact"/>
                      <w:rPr>
                        <w:sz w:val="17"/>
                      </w:rPr>
                    </w:pP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spacing w:val="-41"/>
                        <w:sz w:val="27"/>
                      </w:rPr>
                      <w:t xml:space="preserve"> </w:t>
                    </w:r>
                    <w:r>
                      <w:rPr>
                        <w:position w:val="-6"/>
                        <w:sz w:val="17"/>
                      </w:rPr>
                      <w:t>АБ</w:t>
                    </w:r>
                    <w:r>
                      <w:rPr>
                        <w:spacing w:val="44"/>
                        <w:position w:val="-6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-9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</w:t>
                    </w:r>
                    <w:r>
                      <w:rPr>
                        <w:sz w:val="27"/>
                      </w:rPr>
                      <w:t>h</w:t>
                    </w:r>
                    <w:r>
                      <w:rPr>
                        <w:spacing w:val="-40"/>
                        <w:sz w:val="27"/>
                      </w:rPr>
                      <w:t xml:space="preserve"> </w:t>
                    </w:r>
                    <w:r>
                      <w:rPr>
                        <w:position w:val="-6"/>
                        <w:sz w:val="17"/>
                      </w:rPr>
                      <w:t>CO</w:t>
                    </w:r>
                  </w:p>
                </w:txbxContent>
              </v:textbox>
            </v:shape>
            <v:shape id="_x0000_s1202" type="#_x0000_t202" style="position:absolute;left:5958;top:-83;width:391;height:344" filled="f" stroked="f">
              <v:textbox inset="0,0,0,0">
                <w:txbxContent>
                  <w:p w:rsidR="009A3251" w:rsidRDefault="009A3251">
                    <w:pPr>
                      <w:spacing w:line="343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G</w:t>
                    </w:r>
                    <w:r>
                      <w:rPr>
                        <w:rFonts w:ascii="Symbol" w:hAnsi="Symbol"/>
                        <w:position w:val="2"/>
                        <w:sz w:val="27"/>
                      </w:rPr>
                      <w:t></w:t>
                    </w:r>
                    <w:r>
                      <w:rPr>
                        <w:position w:val="2"/>
                        <w:sz w:val="27"/>
                        <w:vertAlign w:val="super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495CB1">
        <w:rPr>
          <w:spacing w:val="11"/>
          <w:w w:val="95"/>
          <w:sz w:val="27"/>
        </w:rPr>
        <w:t>d</w:t>
      </w:r>
      <w:r w:rsidRPr="00495CB1">
        <w:rPr>
          <w:spacing w:val="11"/>
          <w:w w:val="95"/>
          <w:position w:val="-6"/>
          <w:sz w:val="17"/>
        </w:rPr>
        <w:t>ш</w:t>
      </w:r>
      <w:r w:rsidRPr="00495CB1">
        <w:rPr>
          <w:spacing w:val="23"/>
          <w:w w:val="95"/>
          <w:position w:val="-6"/>
          <w:sz w:val="17"/>
        </w:rPr>
        <w:t xml:space="preserve"> </w:t>
      </w:r>
      <w:r w:rsidRPr="00495CB1">
        <w:rPr>
          <w:rFonts w:ascii="Symbol" w:hAnsi="Symbol"/>
          <w:w w:val="95"/>
          <w:sz w:val="27"/>
        </w:rPr>
        <w:t></w:t>
      </w:r>
      <w:r w:rsidRPr="00495CB1">
        <w:rPr>
          <w:spacing w:val="-21"/>
          <w:w w:val="95"/>
          <w:sz w:val="27"/>
        </w:rPr>
        <w:t xml:space="preserve"> </w:t>
      </w:r>
      <w:r w:rsidRPr="00495CB1">
        <w:rPr>
          <w:w w:val="95"/>
          <w:sz w:val="27"/>
        </w:rPr>
        <w:t>10</w:t>
      </w:r>
      <w:r w:rsidRPr="00495CB1">
        <w:rPr>
          <w:spacing w:val="-13"/>
          <w:w w:val="95"/>
          <w:sz w:val="27"/>
        </w:rPr>
        <w:t xml:space="preserve"> </w:t>
      </w:r>
      <w:r w:rsidRPr="00495CB1">
        <w:rPr>
          <w:rFonts w:ascii="Symbol" w:hAnsi="Symbol"/>
          <w:w w:val="95"/>
          <w:sz w:val="27"/>
        </w:rPr>
        <w:t></w:t>
      </w:r>
    </w:p>
    <w:p w:rsidR="009A3251" w:rsidRPr="00495CB1" w:rsidRDefault="009A3251">
      <w:pPr>
        <w:pStyle w:val="BodyText"/>
        <w:spacing w:before="2"/>
        <w:rPr>
          <w:rFonts w:ascii="Symbol" w:hAnsi="Symbol"/>
          <w:sz w:val="25"/>
        </w:rPr>
      </w:pPr>
    </w:p>
    <w:p w:rsidR="009A3251" w:rsidRPr="00495CB1" w:rsidRDefault="009A3251">
      <w:pPr>
        <w:pStyle w:val="BodyText"/>
        <w:spacing w:before="87" w:line="360" w:lineRule="auto"/>
        <w:ind w:left="113" w:right="481"/>
        <w:jc w:val="both"/>
      </w:pPr>
      <w:r w:rsidRPr="00495CB1">
        <w:t>Важнейшим условием</w:t>
      </w:r>
      <w:r w:rsidRPr="00495CB1">
        <w:rPr>
          <w:spacing w:val="1"/>
        </w:rPr>
        <w:t xml:space="preserve"> </w:t>
      </w:r>
      <w:r w:rsidRPr="00495CB1">
        <w:t>нормальной работы</w:t>
      </w:r>
      <w:r w:rsidRPr="00495CB1">
        <w:rPr>
          <w:spacing w:val="1"/>
        </w:rPr>
        <w:t xml:space="preserve"> </w:t>
      </w:r>
      <w:r w:rsidRPr="00495CB1">
        <w:t>всей системы теплоснабжения является</w:t>
      </w:r>
      <w:r w:rsidRPr="00495CB1">
        <w:rPr>
          <w:spacing w:val="1"/>
        </w:rPr>
        <w:t xml:space="preserve"> </w:t>
      </w:r>
      <w:r w:rsidRPr="00495CB1">
        <w:t>обеспечение</w:t>
      </w:r>
      <w:r w:rsidRPr="00495CB1">
        <w:rPr>
          <w:spacing w:val="1"/>
        </w:rPr>
        <w:t xml:space="preserve"> </w:t>
      </w:r>
      <w:r w:rsidRPr="00495CB1">
        <w:t>стабильной</w:t>
      </w:r>
      <w:r w:rsidRPr="00495CB1">
        <w:rPr>
          <w:spacing w:val="1"/>
        </w:rPr>
        <w:t xml:space="preserve"> </w:t>
      </w:r>
      <w:r w:rsidRPr="00495CB1">
        <w:t>подачи</w:t>
      </w:r>
      <w:r w:rsidRPr="00495CB1">
        <w:rPr>
          <w:spacing w:val="1"/>
        </w:rPr>
        <w:t xml:space="preserve"> </w:t>
      </w:r>
      <w:r w:rsidRPr="00495CB1">
        <w:t>всем</w:t>
      </w:r>
      <w:r w:rsidRPr="00495CB1">
        <w:rPr>
          <w:spacing w:val="1"/>
        </w:rPr>
        <w:t xml:space="preserve"> </w:t>
      </w:r>
      <w:r w:rsidRPr="00495CB1">
        <w:t>абонентам</w:t>
      </w:r>
      <w:r w:rsidRPr="00495CB1">
        <w:rPr>
          <w:spacing w:val="1"/>
        </w:rPr>
        <w:t xml:space="preserve"> </w:t>
      </w:r>
      <w:r w:rsidRPr="00495CB1">
        <w:t>расходов</w:t>
      </w:r>
      <w:r w:rsidRPr="00495CB1">
        <w:rPr>
          <w:spacing w:val="1"/>
        </w:rPr>
        <w:t xml:space="preserve"> </w:t>
      </w:r>
      <w:r w:rsidRPr="00495CB1">
        <w:t>сетевой</w:t>
      </w:r>
      <w:r w:rsidRPr="00495CB1">
        <w:rPr>
          <w:spacing w:val="1"/>
        </w:rPr>
        <w:t xml:space="preserve"> </w:t>
      </w:r>
      <w:r w:rsidRPr="00495CB1">
        <w:t>воды,</w:t>
      </w:r>
      <w:r w:rsidRPr="00495CB1">
        <w:rPr>
          <w:spacing w:val="-67"/>
        </w:rPr>
        <w:t xml:space="preserve"> </w:t>
      </w:r>
      <w:r w:rsidRPr="00495CB1">
        <w:t>соответствующих</w:t>
      </w:r>
      <w:r w:rsidRPr="00495CB1">
        <w:rPr>
          <w:spacing w:val="-2"/>
        </w:rPr>
        <w:t xml:space="preserve"> </w:t>
      </w:r>
      <w:r w:rsidRPr="00495CB1">
        <w:t>их плановой тепловой</w:t>
      </w:r>
      <w:r w:rsidRPr="00495CB1">
        <w:rPr>
          <w:spacing w:val="-1"/>
        </w:rPr>
        <w:t xml:space="preserve"> </w:t>
      </w:r>
      <w:r w:rsidRPr="00495CB1">
        <w:t>нагрузке.</w:t>
      </w:r>
    </w:p>
    <w:p w:rsidR="009A3251" w:rsidRPr="00495CB1" w:rsidRDefault="009A3251">
      <w:pPr>
        <w:pStyle w:val="BodyText"/>
        <w:spacing w:line="360" w:lineRule="auto"/>
        <w:ind w:left="113" w:right="482"/>
        <w:jc w:val="both"/>
      </w:pPr>
      <w:r w:rsidRPr="00495CB1">
        <w:t>В этом случае наладка нормируемой подачи теплоносителя каждому потребителю</w:t>
      </w:r>
      <w:r w:rsidRPr="00495CB1">
        <w:rPr>
          <w:spacing w:val="1"/>
        </w:rPr>
        <w:t xml:space="preserve"> </w:t>
      </w:r>
      <w:r w:rsidRPr="00495CB1">
        <w:t>осуществляется</w:t>
      </w:r>
      <w:r w:rsidRPr="00495CB1">
        <w:rPr>
          <w:spacing w:val="1"/>
        </w:rPr>
        <w:t xml:space="preserve"> </w:t>
      </w:r>
      <w:r w:rsidRPr="00495CB1">
        <w:t>расстановкой</w:t>
      </w:r>
      <w:r w:rsidRPr="00495CB1">
        <w:rPr>
          <w:spacing w:val="1"/>
        </w:rPr>
        <w:t xml:space="preserve"> </w:t>
      </w:r>
      <w:r w:rsidRPr="00495CB1">
        <w:t>только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целом</w:t>
      </w:r>
      <w:r w:rsidRPr="00495CB1">
        <w:rPr>
          <w:spacing w:val="1"/>
        </w:rPr>
        <w:t xml:space="preserve"> </w:t>
      </w:r>
      <w:r w:rsidRPr="00495CB1">
        <w:t>во</w:t>
      </w:r>
      <w:r w:rsidRPr="00495CB1">
        <w:rPr>
          <w:spacing w:val="1"/>
        </w:rPr>
        <w:t xml:space="preserve"> </w:t>
      </w:r>
      <w:r w:rsidRPr="00495CB1">
        <w:t>всей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дросселирующих</w:t>
      </w:r>
      <w:r w:rsidRPr="00495CB1">
        <w:rPr>
          <w:spacing w:val="1"/>
        </w:rPr>
        <w:t xml:space="preserve"> </w:t>
      </w:r>
      <w:r w:rsidRPr="00495CB1">
        <w:t>устройств,</w:t>
      </w:r>
      <w:r w:rsidRPr="00495CB1">
        <w:rPr>
          <w:spacing w:val="1"/>
        </w:rPr>
        <w:t xml:space="preserve"> </w:t>
      </w:r>
      <w:r w:rsidRPr="00495CB1">
        <w:t>способствующих</w:t>
      </w:r>
      <w:r w:rsidRPr="00495CB1">
        <w:rPr>
          <w:spacing w:val="1"/>
        </w:rPr>
        <w:t xml:space="preserve"> </w:t>
      </w:r>
      <w:r w:rsidRPr="00495CB1">
        <w:t>перераспределению</w:t>
      </w:r>
      <w:r w:rsidRPr="00495CB1">
        <w:rPr>
          <w:spacing w:val="1"/>
        </w:rPr>
        <w:t xml:space="preserve"> </w:t>
      </w:r>
      <w:r w:rsidRPr="00495CB1">
        <w:t>активных</w:t>
      </w:r>
      <w:r w:rsidRPr="00495CB1">
        <w:rPr>
          <w:spacing w:val="1"/>
        </w:rPr>
        <w:t xml:space="preserve"> </w:t>
      </w:r>
      <w:r w:rsidRPr="00495CB1">
        <w:t>напоров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расходов</w:t>
      </w:r>
      <w:r w:rsidRPr="00495CB1">
        <w:rPr>
          <w:spacing w:val="1"/>
        </w:rPr>
        <w:t xml:space="preserve"> </w:t>
      </w:r>
      <w:r w:rsidRPr="00495CB1">
        <w:t>сетевой воды в ветвях и узлах схемы. Диаметры сопл элеваторов и дополнительных</w:t>
      </w:r>
      <w:r w:rsidRPr="00495CB1">
        <w:rPr>
          <w:spacing w:val="1"/>
        </w:rPr>
        <w:t xml:space="preserve"> </w:t>
      </w:r>
      <w:r w:rsidRPr="00495CB1">
        <w:t>дросселирующих</w:t>
      </w:r>
      <w:r w:rsidRPr="00495CB1">
        <w:rPr>
          <w:spacing w:val="1"/>
        </w:rPr>
        <w:t xml:space="preserve"> </w:t>
      </w:r>
      <w:r w:rsidRPr="00495CB1">
        <w:t>шайб,</w:t>
      </w:r>
      <w:r w:rsidRPr="00495CB1">
        <w:rPr>
          <w:spacing w:val="1"/>
        </w:rPr>
        <w:t xml:space="preserve"> </w:t>
      </w:r>
      <w:r w:rsidRPr="00495CB1">
        <w:t>срабатывающих</w:t>
      </w:r>
      <w:r w:rsidRPr="00495CB1">
        <w:rPr>
          <w:spacing w:val="1"/>
        </w:rPr>
        <w:t xml:space="preserve"> </w:t>
      </w:r>
      <w:r w:rsidRPr="00495CB1">
        <w:t>излишки</w:t>
      </w:r>
      <w:r w:rsidRPr="00495CB1">
        <w:rPr>
          <w:spacing w:val="1"/>
        </w:rPr>
        <w:t xml:space="preserve"> </w:t>
      </w:r>
      <w:r w:rsidRPr="00495CB1">
        <w:t>располагаемых</w:t>
      </w:r>
      <w:r w:rsidRPr="00495CB1">
        <w:rPr>
          <w:spacing w:val="1"/>
        </w:rPr>
        <w:t xml:space="preserve"> </w:t>
      </w:r>
      <w:r w:rsidRPr="00495CB1">
        <w:t>напоров</w:t>
      </w:r>
      <w:r w:rsidRPr="00495CB1">
        <w:rPr>
          <w:spacing w:val="1"/>
        </w:rPr>
        <w:t xml:space="preserve"> </w:t>
      </w:r>
      <w:r w:rsidRPr="00495CB1">
        <w:t>у</w:t>
      </w:r>
      <w:r w:rsidRPr="00495CB1">
        <w:rPr>
          <w:spacing w:val="-67"/>
        </w:rPr>
        <w:t xml:space="preserve"> </w:t>
      </w:r>
      <w:r w:rsidRPr="00495CB1">
        <w:t>абонентов</w:t>
      </w:r>
      <w:r w:rsidRPr="00495CB1">
        <w:rPr>
          <w:spacing w:val="1"/>
        </w:rPr>
        <w:t xml:space="preserve"> </w:t>
      </w:r>
      <w:r w:rsidRPr="00495CB1">
        <w:t>и, как следствие, ограничивающих подачу</w:t>
      </w:r>
      <w:r w:rsidRPr="00495CB1">
        <w:rPr>
          <w:spacing w:val="1"/>
        </w:rPr>
        <w:t xml:space="preserve"> </w:t>
      </w:r>
      <w:r w:rsidRPr="00495CB1">
        <w:t>им излишнего количества</w:t>
      </w:r>
      <w:r w:rsidRPr="00495CB1">
        <w:rPr>
          <w:spacing w:val="1"/>
        </w:rPr>
        <w:t xml:space="preserve"> </w:t>
      </w:r>
      <w:r w:rsidRPr="00495CB1">
        <w:t>теплоносителя, могут</w:t>
      </w:r>
      <w:r w:rsidRPr="00495CB1">
        <w:rPr>
          <w:spacing w:val="1"/>
        </w:rPr>
        <w:t xml:space="preserve"> </w:t>
      </w:r>
      <w:r w:rsidRPr="00495CB1">
        <w:t>быть</w:t>
      </w:r>
      <w:r w:rsidRPr="00495CB1">
        <w:rPr>
          <w:spacing w:val="1"/>
        </w:rPr>
        <w:t xml:space="preserve"> </w:t>
      </w:r>
      <w:r w:rsidRPr="00495CB1">
        <w:t>рассчитаны только при помощи ЭВМ посредством</w:t>
      </w:r>
      <w:r w:rsidRPr="00495CB1">
        <w:rPr>
          <w:spacing w:val="1"/>
        </w:rPr>
        <w:t xml:space="preserve"> </w:t>
      </w:r>
      <w:r w:rsidRPr="00495CB1">
        <w:t>многократной</w:t>
      </w:r>
      <w:r w:rsidRPr="00495CB1">
        <w:rPr>
          <w:spacing w:val="-2"/>
        </w:rPr>
        <w:t xml:space="preserve"> </w:t>
      </w:r>
      <w:r w:rsidRPr="00495CB1">
        <w:t>итерационной увязки.</w:t>
      </w:r>
    </w:p>
    <w:p w:rsidR="009A3251" w:rsidRPr="00495CB1" w:rsidRDefault="009A3251">
      <w:pPr>
        <w:spacing w:line="360" w:lineRule="auto"/>
        <w:jc w:val="both"/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03" style="width:496.1pt;height:.8pt;mso-position-horizontal-relative:char;mso-position-vertical-relative:line" coordsize="9922,16">
            <v:line id="_x0000_s1204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16"/>
        </w:rPr>
      </w:pPr>
    </w:p>
    <w:p w:rsidR="009A3251" w:rsidRPr="00495CB1" w:rsidRDefault="009A3251">
      <w:pPr>
        <w:pStyle w:val="Heading2"/>
        <w:spacing w:before="88" w:line="360" w:lineRule="auto"/>
        <w:ind w:right="481"/>
      </w:pPr>
      <w:bookmarkStart w:id="88" w:name="_Toc162189770"/>
      <w:r w:rsidRPr="00495CB1">
        <w:t>Моделирование</w:t>
      </w:r>
      <w:r w:rsidRPr="00495CB1">
        <w:rPr>
          <w:spacing w:val="-9"/>
        </w:rPr>
        <w:t xml:space="preserve"> </w:t>
      </w:r>
      <w:r w:rsidRPr="00495CB1">
        <w:t>всех</w:t>
      </w:r>
      <w:r w:rsidRPr="00495CB1">
        <w:rPr>
          <w:spacing w:val="-7"/>
        </w:rPr>
        <w:t xml:space="preserve"> </w:t>
      </w:r>
      <w:r w:rsidRPr="00495CB1">
        <w:t>видов</w:t>
      </w:r>
      <w:r w:rsidRPr="00495CB1">
        <w:rPr>
          <w:spacing w:val="-6"/>
        </w:rPr>
        <w:t xml:space="preserve"> </w:t>
      </w:r>
      <w:r w:rsidRPr="00495CB1">
        <w:t>переключений,</w:t>
      </w:r>
      <w:r w:rsidRPr="00495CB1">
        <w:rPr>
          <w:spacing w:val="-8"/>
        </w:rPr>
        <w:t xml:space="preserve"> </w:t>
      </w:r>
      <w:r w:rsidRPr="00495CB1">
        <w:t>осуществляемых</w:t>
      </w:r>
      <w:r w:rsidRPr="00495CB1">
        <w:rPr>
          <w:spacing w:val="-8"/>
        </w:rPr>
        <w:t xml:space="preserve"> </w:t>
      </w:r>
      <w:r w:rsidRPr="00495CB1">
        <w:t>в</w:t>
      </w:r>
      <w:r w:rsidRPr="00495CB1">
        <w:rPr>
          <w:spacing w:val="-6"/>
        </w:rPr>
        <w:t xml:space="preserve"> </w:t>
      </w:r>
      <w:r w:rsidRPr="00495CB1">
        <w:t>тепловых</w:t>
      </w:r>
      <w:r w:rsidRPr="00495CB1">
        <w:rPr>
          <w:spacing w:val="-8"/>
        </w:rPr>
        <w:t xml:space="preserve"> </w:t>
      </w:r>
      <w:r w:rsidRPr="00495CB1">
        <w:t>сетях,</w:t>
      </w:r>
      <w:r w:rsidRPr="00495CB1">
        <w:rPr>
          <w:spacing w:val="-7"/>
        </w:rPr>
        <w:t xml:space="preserve"> </w:t>
      </w:r>
      <w:r w:rsidRPr="00495CB1">
        <w:t>в</w:t>
      </w:r>
      <w:r w:rsidRPr="00495CB1">
        <w:rPr>
          <w:spacing w:val="-68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переключений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нагрузок</w:t>
      </w:r>
      <w:r w:rsidRPr="00495CB1">
        <w:rPr>
          <w:spacing w:val="1"/>
        </w:rPr>
        <w:t xml:space="preserve"> </w:t>
      </w:r>
      <w:r w:rsidRPr="00495CB1">
        <w:t>между</w:t>
      </w:r>
      <w:r w:rsidRPr="00495CB1">
        <w:rPr>
          <w:spacing w:val="1"/>
        </w:rPr>
        <w:t xml:space="preserve"> </w:t>
      </w:r>
      <w:r w:rsidRPr="00495CB1">
        <w:t>источниками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bookmarkEnd w:id="88"/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ГИРК</w:t>
      </w:r>
      <w:r w:rsidRPr="00495CB1">
        <w:rPr>
          <w:spacing w:val="1"/>
        </w:rPr>
        <w:t xml:space="preserve"> </w:t>
      </w:r>
      <w:r w:rsidRPr="00495CB1">
        <w:t>«Теплоэксперт»</w:t>
      </w:r>
      <w:r w:rsidRPr="00495CB1">
        <w:rPr>
          <w:spacing w:val="1"/>
        </w:rPr>
        <w:t xml:space="preserve"> </w:t>
      </w:r>
      <w:r w:rsidRPr="00495CB1">
        <w:t>позволяет</w:t>
      </w:r>
      <w:r w:rsidRPr="00495CB1">
        <w:rPr>
          <w:spacing w:val="1"/>
        </w:rPr>
        <w:t xml:space="preserve"> </w:t>
      </w:r>
      <w:r w:rsidRPr="00495CB1">
        <w:t>воспроизводить</w:t>
      </w:r>
      <w:r w:rsidRPr="00495CB1">
        <w:rPr>
          <w:spacing w:val="1"/>
        </w:rPr>
        <w:t xml:space="preserve"> </w:t>
      </w:r>
      <w:r w:rsidRPr="00495CB1">
        <w:t>существующую</w:t>
      </w:r>
      <w:r w:rsidRPr="00495CB1">
        <w:rPr>
          <w:spacing w:val="1"/>
        </w:rPr>
        <w:t xml:space="preserve"> </w:t>
      </w:r>
      <w:r w:rsidRPr="00495CB1">
        <w:t>гидравлическую и</w:t>
      </w:r>
      <w:r w:rsidRPr="00495CB1">
        <w:rPr>
          <w:spacing w:val="1"/>
        </w:rPr>
        <w:t xml:space="preserve"> </w:t>
      </w:r>
      <w:r w:rsidRPr="00495CB1">
        <w:t>тепловую</w:t>
      </w:r>
      <w:r w:rsidRPr="00495CB1">
        <w:rPr>
          <w:spacing w:val="1"/>
        </w:rPr>
        <w:t xml:space="preserve"> </w:t>
      </w:r>
      <w:r w:rsidRPr="00495CB1">
        <w:t>картину любого режима эксплуатации при любой</w:t>
      </w:r>
      <w:r w:rsidRPr="00495CB1">
        <w:rPr>
          <w:spacing w:val="1"/>
        </w:rPr>
        <w:t xml:space="preserve"> </w:t>
      </w:r>
      <w:r w:rsidRPr="00495CB1">
        <w:t>температуре</w:t>
      </w:r>
      <w:r w:rsidRPr="00495CB1">
        <w:rPr>
          <w:spacing w:val="1"/>
        </w:rPr>
        <w:t xml:space="preserve"> </w:t>
      </w:r>
      <w:r w:rsidRPr="00495CB1">
        <w:t>наружного</w:t>
      </w:r>
      <w:r w:rsidRPr="00495CB1">
        <w:rPr>
          <w:spacing w:val="1"/>
        </w:rPr>
        <w:t xml:space="preserve"> </w:t>
      </w:r>
      <w:r w:rsidRPr="00495CB1">
        <w:t>воздуха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предоставлением</w:t>
      </w:r>
      <w:r w:rsidRPr="00495CB1">
        <w:rPr>
          <w:spacing w:val="1"/>
        </w:rPr>
        <w:t xml:space="preserve"> </w:t>
      </w:r>
      <w:r w:rsidRPr="00495CB1">
        <w:t>данных,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величине</w:t>
      </w:r>
      <w:r w:rsidRPr="00495CB1">
        <w:rPr>
          <w:spacing w:val="1"/>
        </w:rPr>
        <w:t xml:space="preserve"> </w:t>
      </w:r>
      <w:r w:rsidRPr="00495CB1">
        <w:t>установившихся</w:t>
      </w:r>
      <w:r w:rsidRPr="00495CB1">
        <w:rPr>
          <w:spacing w:val="-1"/>
        </w:rPr>
        <w:t xml:space="preserve"> </w:t>
      </w:r>
      <w:r w:rsidRPr="00495CB1">
        <w:t>при этом</w:t>
      </w:r>
      <w:r w:rsidRPr="00495CB1">
        <w:rPr>
          <w:spacing w:val="-2"/>
        </w:rPr>
        <w:t xml:space="preserve"> </w:t>
      </w:r>
      <w:r w:rsidRPr="00495CB1">
        <w:t>фактических значений:</w:t>
      </w:r>
    </w:p>
    <w:p w:rsidR="009A3251" w:rsidRPr="00495CB1" w:rsidRDefault="009A3251">
      <w:pPr>
        <w:pStyle w:val="ListParagraph"/>
        <w:numPr>
          <w:ilvl w:val="0"/>
          <w:numId w:val="10"/>
        </w:numPr>
        <w:tabs>
          <w:tab w:val="left" w:pos="575"/>
        </w:tabs>
        <w:spacing w:line="360" w:lineRule="auto"/>
        <w:ind w:right="482" w:firstLine="0"/>
        <w:jc w:val="left"/>
        <w:rPr>
          <w:sz w:val="28"/>
        </w:rPr>
      </w:pPr>
      <w:r w:rsidRPr="00495CB1">
        <w:rPr>
          <w:sz w:val="28"/>
        </w:rPr>
        <w:t>расходов,</w:t>
      </w:r>
      <w:r w:rsidRPr="00495CB1">
        <w:rPr>
          <w:spacing w:val="23"/>
          <w:sz w:val="28"/>
        </w:rPr>
        <w:t xml:space="preserve"> </w:t>
      </w:r>
      <w:r w:rsidRPr="00495CB1">
        <w:rPr>
          <w:sz w:val="28"/>
        </w:rPr>
        <w:t>узловых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перепадов,</w:t>
      </w:r>
      <w:r w:rsidRPr="00495CB1">
        <w:rPr>
          <w:spacing w:val="10"/>
          <w:sz w:val="28"/>
        </w:rPr>
        <w:t xml:space="preserve"> </w:t>
      </w:r>
      <w:r w:rsidRPr="00495CB1">
        <w:rPr>
          <w:sz w:val="28"/>
        </w:rPr>
        <w:t>активных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напоров,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абсолютных</w:t>
      </w:r>
      <w:r w:rsidRPr="00495CB1">
        <w:rPr>
          <w:spacing w:val="10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1"/>
          <w:sz w:val="28"/>
        </w:rPr>
        <w:t xml:space="preserve"> </w:t>
      </w:r>
      <w:r w:rsidRPr="00495CB1">
        <w:rPr>
          <w:sz w:val="28"/>
        </w:rPr>
        <w:t>относительных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потерь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 любом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участке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узле сети;</w:t>
      </w:r>
    </w:p>
    <w:p w:rsidR="009A3251" w:rsidRPr="00495CB1" w:rsidRDefault="009A3251">
      <w:pPr>
        <w:pStyle w:val="ListParagraph"/>
        <w:numPr>
          <w:ilvl w:val="0"/>
          <w:numId w:val="10"/>
        </w:numPr>
        <w:tabs>
          <w:tab w:val="left" w:pos="605"/>
        </w:tabs>
        <w:spacing w:line="360" w:lineRule="auto"/>
        <w:ind w:right="481" w:firstLine="0"/>
        <w:jc w:val="left"/>
        <w:rPr>
          <w:sz w:val="28"/>
        </w:rPr>
      </w:pPr>
      <w:r w:rsidRPr="00495CB1">
        <w:rPr>
          <w:sz w:val="28"/>
        </w:rPr>
        <w:t>расходов</w:t>
      </w:r>
      <w:r w:rsidRPr="00495CB1">
        <w:rPr>
          <w:spacing w:val="16"/>
          <w:sz w:val="28"/>
        </w:rPr>
        <w:t xml:space="preserve"> </w:t>
      </w:r>
      <w:r w:rsidRPr="00495CB1">
        <w:rPr>
          <w:sz w:val="28"/>
        </w:rPr>
        <w:t>теплоты,</w:t>
      </w:r>
      <w:r w:rsidRPr="00495CB1">
        <w:rPr>
          <w:spacing w:val="17"/>
          <w:sz w:val="28"/>
        </w:rPr>
        <w:t xml:space="preserve"> </w:t>
      </w:r>
      <w:r w:rsidRPr="00495CB1">
        <w:rPr>
          <w:sz w:val="28"/>
        </w:rPr>
        <w:t>греющего</w:t>
      </w:r>
      <w:r w:rsidRPr="00495CB1">
        <w:rPr>
          <w:spacing w:val="18"/>
          <w:sz w:val="28"/>
        </w:rPr>
        <w:t xml:space="preserve"> </w:t>
      </w:r>
      <w:r w:rsidRPr="00495CB1">
        <w:rPr>
          <w:sz w:val="28"/>
        </w:rPr>
        <w:t>теплоносителя,</w:t>
      </w:r>
      <w:r w:rsidRPr="00495CB1">
        <w:rPr>
          <w:spacing w:val="17"/>
          <w:sz w:val="28"/>
        </w:rPr>
        <w:t xml:space="preserve"> </w:t>
      </w:r>
      <w:r w:rsidRPr="00495CB1">
        <w:rPr>
          <w:sz w:val="28"/>
        </w:rPr>
        <w:t>температур</w:t>
      </w:r>
      <w:r w:rsidRPr="00495CB1">
        <w:rPr>
          <w:spacing w:val="17"/>
          <w:sz w:val="28"/>
        </w:rPr>
        <w:t xml:space="preserve"> </w:t>
      </w:r>
      <w:r w:rsidRPr="00495CB1">
        <w:rPr>
          <w:sz w:val="28"/>
        </w:rPr>
        <w:t>внутреннего</w:t>
      </w:r>
      <w:r w:rsidRPr="00495CB1">
        <w:rPr>
          <w:spacing w:val="18"/>
          <w:sz w:val="28"/>
        </w:rPr>
        <w:t xml:space="preserve"> </w:t>
      </w:r>
      <w:r w:rsidRPr="00495CB1">
        <w:rPr>
          <w:sz w:val="28"/>
        </w:rPr>
        <w:t>воздуха</w:t>
      </w:r>
      <w:r w:rsidRPr="00495CB1">
        <w:rPr>
          <w:spacing w:val="17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горячей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воды у каждого потребителя;</w:t>
      </w:r>
    </w:p>
    <w:p w:rsidR="009A3251" w:rsidRPr="00495CB1" w:rsidRDefault="009A3251">
      <w:pPr>
        <w:pStyle w:val="ListParagraph"/>
        <w:numPr>
          <w:ilvl w:val="0"/>
          <w:numId w:val="10"/>
        </w:numPr>
        <w:tabs>
          <w:tab w:val="left" w:pos="348"/>
        </w:tabs>
        <w:spacing w:line="360" w:lineRule="auto"/>
        <w:ind w:right="484" w:firstLine="0"/>
        <w:jc w:val="left"/>
        <w:rPr>
          <w:sz w:val="28"/>
        </w:rPr>
      </w:pPr>
      <w:r w:rsidRPr="00495CB1">
        <w:rPr>
          <w:spacing w:val="-1"/>
          <w:sz w:val="28"/>
        </w:rPr>
        <w:t>температур</w:t>
      </w:r>
      <w:r w:rsidRPr="00495CB1">
        <w:rPr>
          <w:spacing w:val="-18"/>
          <w:sz w:val="28"/>
        </w:rPr>
        <w:t xml:space="preserve"> </w:t>
      </w:r>
      <w:r w:rsidRPr="00495CB1">
        <w:rPr>
          <w:spacing w:val="-1"/>
          <w:sz w:val="28"/>
        </w:rPr>
        <w:t>теплоносителя</w:t>
      </w:r>
      <w:r w:rsidRPr="00495CB1">
        <w:rPr>
          <w:spacing w:val="-15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выходе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из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систем</w:t>
      </w:r>
      <w:r w:rsidRPr="00495CB1">
        <w:rPr>
          <w:spacing w:val="-16"/>
          <w:sz w:val="28"/>
        </w:rPr>
        <w:t xml:space="preserve"> </w:t>
      </w:r>
      <w:r w:rsidRPr="00495CB1">
        <w:rPr>
          <w:sz w:val="28"/>
        </w:rPr>
        <w:t>отопления,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горячего</w:t>
      </w:r>
      <w:r w:rsidRPr="00495CB1">
        <w:rPr>
          <w:spacing w:val="-17"/>
          <w:sz w:val="28"/>
        </w:rPr>
        <w:t xml:space="preserve"> </w:t>
      </w:r>
      <w:r w:rsidRPr="00495CB1">
        <w:rPr>
          <w:sz w:val="28"/>
        </w:rPr>
        <w:t>водоснабжения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вентиляции;</w:t>
      </w:r>
    </w:p>
    <w:p w:rsidR="009A3251" w:rsidRPr="00495CB1" w:rsidRDefault="009A3251" w:rsidP="00FB132E">
      <w:pPr>
        <w:pStyle w:val="ListParagraph"/>
        <w:numPr>
          <w:ilvl w:val="0"/>
          <w:numId w:val="10"/>
        </w:numPr>
        <w:tabs>
          <w:tab w:val="left" w:pos="604"/>
        </w:tabs>
        <w:spacing w:line="360" w:lineRule="auto"/>
        <w:ind w:right="482" w:firstLine="0"/>
        <w:rPr>
          <w:sz w:val="28"/>
        </w:rPr>
      </w:pPr>
      <w:r w:rsidRPr="00495CB1">
        <w:rPr>
          <w:sz w:val="28"/>
        </w:rPr>
        <w:t>средневзвешенной</w:t>
      </w:r>
      <w:r w:rsidRPr="00495CB1">
        <w:rPr>
          <w:spacing w:val="37"/>
          <w:sz w:val="28"/>
        </w:rPr>
        <w:t xml:space="preserve"> </w:t>
      </w:r>
      <w:r w:rsidRPr="00495CB1">
        <w:rPr>
          <w:sz w:val="28"/>
        </w:rPr>
        <w:t>температуры</w:t>
      </w:r>
      <w:r w:rsidRPr="00495CB1">
        <w:rPr>
          <w:spacing w:val="38"/>
          <w:sz w:val="28"/>
        </w:rPr>
        <w:t xml:space="preserve"> </w:t>
      </w:r>
      <w:r w:rsidRPr="00495CB1">
        <w:rPr>
          <w:sz w:val="28"/>
        </w:rPr>
        <w:t>теплоносителя,</w:t>
      </w:r>
      <w:r w:rsidRPr="00495CB1">
        <w:rPr>
          <w:spacing w:val="38"/>
          <w:sz w:val="28"/>
        </w:rPr>
        <w:t xml:space="preserve"> </w:t>
      </w:r>
      <w:r w:rsidRPr="00495CB1">
        <w:rPr>
          <w:sz w:val="28"/>
        </w:rPr>
        <w:t>возвращаемого</w:t>
      </w:r>
      <w:r w:rsidRPr="00495CB1">
        <w:rPr>
          <w:spacing w:val="39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37"/>
          <w:sz w:val="28"/>
        </w:rPr>
        <w:t xml:space="preserve"> </w:t>
      </w:r>
      <w:r w:rsidRPr="00495CB1">
        <w:rPr>
          <w:sz w:val="28"/>
        </w:rPr>
        <w:t>источник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теплоснабжения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обратной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магистрали.</w:t>
      </w:r>
    </w:p>
    <w:p w:rsidR="009A3251" w:rsidRPr="00495CB1" w:rsidRDefault="009A3251">
      <w:pPr>
        <w:pStyle w:val="BodyText"/>
        <w:ind w:left="113"/>
      </w:pPr>
      <w:r w:rsidRPr="00495CB1">
        <w:t>ГИРК</w:t>
      </w:r>
      <w:r w:rsidRPr="00495CB1">
        <w:rPr>
          <w:spacing w:val="-4"/>
        </w:rPr>
        <w:t xml:space="preserve"> </w:t>
      </w:r>
      <w:r w:rsidRPr="00495CB1">
        <w:t>«Теплоэксперт»</w:t>
      </w:r>
      <w:r w:rsidRPr="00495CB1">
        <w:rPr>
          <w:spacing w:val="-2"/>
        </w:rPr>
        <w:t xml:space="preserve"> </w:t>
      </w:r>
      <w:r w:rsidRPr="00495CB1">
        <w:t>позволяет</w:t>
      </w:r>
      <w:r w:rsidRPr="00495CB1">
        <w:rPr>
          <w:spacing w:val="-1"/>
        </w:rPr>
        <w:t xml:space="preserve"> </w:t>
      </w:r>
      <w:r w:rsidRPr="00495CB1">
        <w:t>моделировать</w:t>
      </w:r>
      <w:r w:rsidRPr="00495CB1">
        <w:rPr>
          <w:spacing w:val="-3"/>
        </w:rPr>
        <w:t xml:space="preserve"> </w:t>
      </w:r>
      <w:r w:rsidRPr="00495CB1">
        <w:t>вышеуказанные</w:t>
      </w:r>
      <w:r w:rsidRPr="00495CB1">
        <w:rPr>
          <w:spacing w:val="-3"/>
        </w:rPr>
        <w:t xml:space="preserve"> </w:t>
      </w:r>
      <w:r w:rsidRPr="00495CB1">
        <w:t>условия</w:t>
      </w:r>
      <w:r w:rsidRPr="00495CB1">
        <w:rPr>
          <w:spacing w:val="-3"/>
        </w:rPr>
        <w:t xml:space="preserve"> </w:t>
      </w:r>
      <w:r w:rsidRPr="00495CB1">
        <w:t>с</w:t>
      </w:r>
      <w:r w:rsidRPr="00495CB1">
        <w:rPr>
          <w:spacing w:val="-2"/>
        </w:rPr>
        <w:t xml:space="preserve"> </w:t>
      </w:r>
      <w:r w:rsidRPr="00495CB1">
        <w:t>учетом:</w:t>
      </w:r>
    </w:p>
    <w:p w:rsidR="009A3251" w:rsidRPr="00495CB1" w:rsidRDefault="009A3251">
      <w:pPr>
        <w:pStyle w:val="ListParagraph"/>
        <w:numPr>
          <w:ilvl w:val="0"/>
          <w:numId w:val="10"/>
        </w:numPr>
        <w:tabs>
          <w:tab w:val="left" w:pos="382"/>
        </w:tabs>
        <w:spacing w:before="158"/>
        <w:ind w:left="381" w:hanging="269"/>
        <w:jc w:val="left"/>
        <w:rPr>
          <w:sz w:val="28"/>
        </w:rPr>
      </w:pPr>
      <w:r w:rsidRPr="00495CB1">
        <w:rPr>
          <w:sz w:val="28"/>
        </w:rPr>
        <w:t>изменения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режима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регулирования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отпуска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теплоты;</w:t>
      </w:r>
    </w:p>
    <w:p w:rsidR="009A3251" w:rsidRPr="00495CB1" w:rsidRDefault="009A3251">
      <w:pPr>
        <w:pStyle w:val="ListParagraph"/>
        <w:numPr>
          <w:ilvl w:val="0"/>
          <w:numId w:val="10"/>
        </w:numPr>
        <w:tabs>
          <w:tab w:val="left" w:pos="449"/>
          <w:tab w:val="left" w:pos="2480"/>
          <w:tab w:val="left" w:pos="4671"/>
        </w:tabs>
        <w:spacing w:before="172" w:line="360" w:lineRule="auto"/>
        <w:ind w:right="484" w:firstLine="0"/>
        <w:jc w:val="left"/>
        <w:rPr>
          <w:sz w:val="28"/>
        </w:rPr>
      </w:pPr>
      <w:r w:rsidRPr="00495CB1">
        <w:rPr>
          <w:sz w:val="28"/>
        </w:rPr>
        <w:t>присоединения</w:t>
      </w:r>
      <w:r w:rsidRPr="00495CB1">
        <w:rPr>
          <w:sz w:val="28"/>
        </w:rPr>
        <w:tab/>
        <w:t>или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отключения</w:t>
      </w:r>
      <w:r w:rsidRPr="00495CB1">
        <w:rPr>
          <w:sz w:val="28"/>
        </w:rPr>
        <w:tab/>
        <w:t>тех</w:t>
      </w:r>
      <w:r w:rsidRPr="00495CB1">
        <w:rPr>
          <w:spacing w:val="30"/>
          <w:sz w:val="28"/>
        </w:rPr>
        <w:t xml:space="preserve"> </w:t>
      </w:r>
      <w:r w:rsidRPr="00495CB1">
        <w:rPr>
          <w:sz w:val="28"/>
        </w:rPr>
        <w:t>или</w:t>
      </w:r>
      <w:r w:rsidRPr="00495CB1">
        <w:rPr>
          <w:spacing w:val="30"/>
          <w:sz w:val="28"/>
        </w:rPr>
        <w:t xml:space="preserve"> </w:t>
      </w:r>
      <w:r w:rsidRPr="00495CB1">
        <w:rPr>
          <w:sz w:val="28"/>
        </w:rPr>
        <w:t>иных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(новых)</w:t>
      </w:r>
      <w:r w:rsidRPr="00495CB1">
        <w:rPr>
          <w:spacing w:val="29"/>
          <w:sz w:val="28"/>
        </w:rPr>
        <w:t xml:space="preserve"> </w:t>
      </w:r>
      <w:r w:rsidRPr="00495CB1">
        <w:rPr>
          <w:sz w:val="28"/>
        </w:rPr>
        <w:t>потребителей,</w:t>
      </w:r>
      <w:r w:rsidRPr="00495CB1">
        <w:rPr>
          <w:spacing w:val="32"/>
          <w:sz w:val="28"/>
        </w:rPr>
        <w:t xml:space="preserve"> </w:t>
      </w:r>
      <w:r w:rsidRPr="00495CB1">
        <w:rPr>
          <w:sz w:val="28"/>
        </w:rPr>
        <w:t>ветвей</w:t>
      </w:r>
      <w:r w:rsidRPr="00495CB1">
        <w:rPr>
          <w:spacing w:val="33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отдельных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участков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сети;</w:t>
      </w:r>
    </w:p>
    <w:p w:rsidR="009A3251" w:rsidRPr="00495CB1" w:rsidRDefault="009A3251">
      <w:pPr>
        <w:pStyle w:val="ListParagraph"/>
        <w:numPr>
          <w:ilvl w:val="0"/>
          <w:numId w:val="10"/>
        </w:numPr>
        <w:tabs>
          <w:tab w:val="left" w:pos="382"/>
        </w:tabs>
        <w:spacing w:line="343" w:lineRule="exact"/>
        <w:ind w:left="381" w:hanging="269"/>
        <w:jc w:val="left"/>
        <w:rPr>
          <w:sz w:val="28"/>
        </w:rPr>
      </w:pPr>
      <w:r w:rsidRPr="00495CB1">
        <w:rPr>
          <w:sz w:val="28"/>
        </w:rPr>
        <w:t>замены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одних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трубопроводов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другие.</w:t>
      </w:r>
    </w:p>
    <w:p w:rsidR="009A3251" w:rsidRPr="00495CB1" w:rsidRDefault="009A3251" w:rsidP="001E7DDF">
      <w:pPr>
        <w:pStyle w:val="Heading2"/>
        <w:spacing w:before="175"/>
        <w:jc w:val="center"/>
      </w:pPr>
      <w:bookmarkStart w:id="89" w:name="_Toc162189771"/>
      <w:r w:rsidRPr="00495CB1">
        <w:t>Расчет</w:t>
      </w:r>
      <w:r w:rsidRPr="00495CB1">
        <w:rPr>
          <w:spacing w:val="-4"/>
        </w:rPr>
        <w:t xml:space="preserve"> </w:t>
      </w:r>
      <w:r w:rsidRPr="00495CB1">
        <w:t>потерь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3"/>
        </w:rPr>
        <w:t xml:space="preserve"> </w:t>
      </w:r>
      <w:r w:rsidRPr="00495CB1">
        <w:t>энергии</w:t>
      </w:r>
      <w:r w:rsidRPr="00495CB1">
        <w:rPr>
          <w:spacing w:val="-2"/>
        </w:rPr>
        <w:t xml:space="preserve"> </w:t>
      </w:r>
      <w:r w:rsidRPr="00495CB1">
        <w:t>через</w:t>
      </w:r>
      <w:r w:rsidRPr="00495CB1">
        <w:rPr>
          <w:spacing w:val="-3"/>
        </w:rPr>
        <w:t xml:space="preserve"> </w:t>
      </w:r>
      <w:r w:rsidRPr="00495CB1">
        <w:t>изоляцию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с</w:t>
      </w:r>
      <w:r w:rsidRPr="00495CB1">
        <w:rPr>
          <w:spacing w:val="-3"/>
        </w:rPr>
        <w:t xml:space="preserve"> </w:t>
      </w:r>
      <w:r w:rsidRPr="00495CB1">
        <w:t>утечками</w:t>
      </w:r>
      <w:r w:rsidRPr="00495CB1">
        <w:rPr>
          <w:spacing w:val="-2"/>
        </w:rPr>
        <w:t xml:space="preserve"> </w:t>
      </w:r>
      <w:r w:rsidRPr="00495CB1">
        <w:t>теплоносителя</w:t>
      </w:r>
      <w:bookmarkEnd w:id="89"/>
    </w:p>
    <w:p w:rsidR="009A3251" w:rsidRPr="00495CB1" w:rsidRDefault="009A3251">
      <w:pPr>
        <w:pStyle w:val="BodyText"/>
        <w:spacing w:before="157" w:line="360" w:lineRule="auto"/>
        <w:ind w:left="113" w:right="481" w:firstLine="707"/>
        <w:jc w:val="both"/>
      </w:pPr>
      <w:r w:rsidRPr="00495CB1">
        <w:t>В комплексе «ТеплоЭксперт» реализован механизм расчета тепловых потерь и</w:t>
      </w:r>
      <w:r w:rsidRPr="00495CB1">
        <w:rPr>
          <w:spacing w:val="-67"/>
        </w:rPr>
        <w:t xml:space="preserve"> </w:t>
      </w:r>
      <w:r w:rsidRPr="00495CB1">
        <w:t>оценки их влияния на тепловую картину всего объекта как по одному отдельному</w:t>
      </w:r>
      <w:r w:rsidRPr="00495CB1">
        <w:rPr>
          <w:spacing w:val="1"/>
        </w:rPr>
        <w:t xml:space="preserve"> </w:t>
      </w:r>
      <w:r w:rsidRPr="00495CB1">
        <w:t>участку, так и в рамках всей тепловой сети. В случае если данный трубопровод при-</w:t>
      </w:r>
      <w:r w:rsidRPr="00495CB1">
        <w:rPr>
          <w:spacing w:val="1"/>
        </w:rPr>
        <w:t xml:space="preserve"> </w:t>
      </w:r>
      <w:r w:rsidRPr="00495CB1">
        <w:t>вязан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первой</w:t>
      </w:r>
      <w:r w:rsidRPr="00495CB1">
        <w:rPr>
          <w:spacing w:val="1"/>
        </w:rPr>
        <w:t xml:space="preserve"> </w:t>
      </w:r>
      <w:r w:rsidRPr="00495CB1">
        <w:t>закладке</w:t>
      </w:r>
      <w:r w:rsidRPr="00495CB1">
        <w:rPr>
          <w:spacing w:val="1"/>
        </w:rPr>
        <w:t xml:space="preserve"> </w:t>
      </w:r>
      <w:r w:rsidRPr="00495CB1">
        <w:rPr>
          <w:i/>
        </w:rPr>
        <w:t>«Параметры,»</w:t>
      </w:r>
      <w:r w:rsidRPr="00495CB1">
        <w:rPr>
          <w:i/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какому</w:t>
      </w:r>
      <w:r w:rsidRPr="00495CB1">
        <w:rPr>
          <w:spacing w:val="1"/>
        </w:rPr>
        <w:t xml:space="preserve"> </w:t>
      </w:r>
      <w:r w:rsidRPr="00495CB1">
        <w:t>либо</w:t>
      </w:r>
      <w:r w:rsidRPr="00495CB1">
        <w:rPr>
          <w:spacing w:val="1"/>
        </w:rPr>
        <w:t xml:space="preserve"> </w:t>
      </w:r>
      <w:r w:rsidRPr="00495CB1">
        <w:t>участку,</w:t>
      </w:r>
      <w:r w:rsidRPr="00495CB1">
        <w:rPr>
          <w:spacing w:val="1"/>
        </w:rPr>
        <w:t xml:space="preserve"> </w:t>
      </w:r>
      <w:r w:rsidRPr="00495CB1">
        <w:t>то</w:t>
      </w:r>
      <w:r w:rsidRPr="00495CB1">
        <w:rPr>
          <w:spacing w:val="1"/>
        </w:rPr>
        <w:t xml:space="preserve"> </w:t>
      </w:r>
      <w:r w:rsidRPr="00495CB1">
        <w:t>данные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прокладке</w:t>
      </w:r>
      <w:r w:rsidRPr="00495CB1">
        <w:rPr>
          <w:spacing w:val="-2"/>
        </w:rPr>
        <w:t xml:space="preserve"> </w:t>
      </w:r>
      <w:r w:rsidRPr="00495CB1">
        <w:t>автоматически</w:t>
      </w:r>
      <w:r w:rsidRPr="00495CB1">
        <w:rPr>
          <w:spacing w:val="-1"/>
        </w:rPr>
        <w:t xml:space="preserve"> </w:t>
      </w:r>
      <w:r w:rsidRPr="00495CB1">
        <w:t>загрузятся</w:t>
      </w:r>
      <w:r w:rsidRPr="00495CB1">
        <w:rPr>
          <w:spacing w:val="-1"/>
        </w:rPr>
        <w:t xml:space="preserve"> </w:t>
      </w:r>
      <w:r w:rsidRPr="00495CB1">
        <w:t>в данный</w:t>
      </w:r>
      <w:r w:rsidRPr="00495CB1">
        <w:rPr>
          <w:spacing w:val="-1"/>
        </w:rPr>
        <w:t xml:space="preserve"> </w:t>
      </w:r>
      <w:r w:rsidRPr="00495CB1">
        <w:t>раздел</w:t>
      </w:r>
      <w:r w:rsidRPr="00495CB1">
        <w:rPr>
          <w:spacing w:val="-1"/>
        </w:rPr>
        <w:t xml:space="preserve"> </w:t>
      </w:r>
      <w:r w:rsidRPr="00495CB1">
        <w:t>паспорта.</w:t>
      </w:r>
    </w:p>
    <w:p w:rsidR="009A3251" w:rsidRPr="00495CB1" w:rsidRDefault="009A3251">
      <w:pPr>
        <w:pStyle w:val="BodyText"/>
        <w:spacing w:before="1" w:line="360" w:lineRule="auto"/>
        <w:ind w:left="113" w:right="484" w:hanging="1"/>
        <w:jc w:val="both"/>
      </w:pPr>
      <w:r w:rsidRPr="00495CB1">
        <w:t>Ниже блока «</w:t>
      </w:r>
      <w:r w:rsidRPr="00495CB1">
        <w:rPr>
          <w:i/>
        </w:rPr>
        <w:t>Данные по прокладке</w:t>
      </w:r>
      <w:r w:rsidRPr="00495CB1">
        <w:t>» находятся параметры, заполнив которые, можно</w:t>
      </w:r>
      <w:r w:rsidRPr="00495CB1">
        <w:rPr>
          <w:spacing w:val="-67"/>
        </w:rPr>
        <w:t xml:space="preserve"> </w:t>
      </w:r>
      <w:r w:rsidRPr="00495CB1">
        <w:t>посчитать</w:t>
      </w:r>
      <w:r w:rsidRPr="00495CB1">
        <w:rPr>
          <w:spacing w:val="-2"/>
        </w:rPr>
        <w:t xml:space="preserve"> </w:t>
      </w:r>
      <w:r w:rsidRPr="00495CB1">
        <w:t>нормативные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расчетные</w:t>
      </w:r>
      <w:r w:rsidRPr="00495CB1">
        <w:rPr>
          <w:spacing w:val="-3"/>
        </w:rPr>
        <w:t xml:space="preserve"> </w:t>
      </w:r>
      <w:r w:rsidRPr="00495CB1">
        <w:t>тепловые</w:t>
      </w:r>
      <w:r w:rsidRPr="00495CB1">
        <w:rPr>
          <w:spacing w:val="-2"/>
        </w:rPr>
        <w:t xml:space="preserve"> </w:t>
      </w:r>
      <w:r w:rsidRPr="00495CB1">
        <w:t>потери</w:t>
      </w:r>
      <w:r w:rsidRPr="00495CB1">
        <w:rPr>
          <w:spacing w:val="-1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Pr="00495CB1">
        <w:t>данному</w:t>
      </w:r>
      <w:r w:rsidRPr="00495CB1">
        <w:rPr>
          <w:spacing w:val="-2"/>
        </w:rPr>
        <w:t xml:space="preserve"> </w:t>
      </w:r>
      <w:r w:rsidRPr="00495CB1">
        <w:t>трубопроводу.</w:t>
      </w:r>
    </w:p>
    <w:p w:rsidR="009A3251" w:rsidRPr="00495CB1" w:rsidRDefault="009A3251">
      <w:pPr>
        <w:pStyle w:val="BodyText"/>
        <w:ind w:left="113"/>
        <w:jc w:val="both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паспорта</w:t>
      </w:r>
      <w:r w:rsidRPr="00495CB1">
        <w:rPr>
          <w:spacing w:val="-2"/>
        </w:rPr>
        <w:t xml:space="preserve"> </w:t>
      </w:r>
      <w:r w:rsidRPr="00495CB1">
        <w:t>участка</w:t>
      </w:r>
      <w:r w:rsidRPr="00495CB1">
        <w:rPr>
          <w:spacing w:val="-4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8.</w:t>
      </w:r>
    </w:p>
    <w:p w:rsidR="009A3251" w:rsidRPr="00495CB1" w:rsidRDefault="009A3251">
      <w:pPr>
        <w:jc w:val="both"/>
        <w:sectPr w:rsidR="009A3251" w:rsidRPr="00495CB1">
          <w:pgSz w:w="11910" w:h="16840"/>
          <w:pgMar w:top="680" w:right="8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  <w:r>
        <w:rPr>
          <w:noProof/>
          <w:lang w:eastAsia="ru-RU"/>
        </w:rPr>
        <w:pict>
          <v:shape id="image13.png" o:spid="_x0000_s1206" type="#_x0000_t75" style="position:absolute;margin-left:69.1pt;margin-top:2.6pt;width:440.05pt;height:363pt;z-index:251624448;visibility:visible;mso-wrap-distance-left:0;mso-wrap-distance-right:0;mso-position-horizontal-relative:page">
            <v:imagedata r:id="rId60" o:title=""/>
            <w10:wrap anchorx="page"/>
          </v:shape>
        </w:pic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11"/>
        <w:rPr>
          <w:sz w:val="29"/>
        </w:rPr>
      </w:pPr>
    </w:p>
    <w:p w:rsidR="009A3251" w:rsidRPr="001E7DDF" w:rsidRDefault="009A3251">
      <w:pPr>
        <w:spacing w:before="90"/>
        <w:ind w:right="907"/>
        <w:jc w:val="right"/>
        <w:rPr>
          <w:sz w:val="24"/>
        </w:rPr>
      </w:pPr>
      <w:r w:rsidRPr="001E7DDF">
        <w:rPr>
          <w:sz w:val="24"/>
        </w:rPr>
        <w:t>Рис.</w:t>
      </w:r>
      <w:r w:rsidRPr="001E7DDF">
        <w:rPr>
          <w:spacing w:val="-1"/>
          <w:sz w:val="24"/>
        </w:rPr>
        <w:t xml:space="preserve"> </w:t>
      </w:r>
      <w:r w:rsidRPr="001E7DDF">
        <w:rPr>
          <w:sz w:val="24"/>
        </w:rPr>
        <w:t>8</w:t>
      </w:r>
    </w:p>
    <w:p w:rsidR="009A3251" w:rsidRPr="00495CB1" w:rsidRDefault="009A3251">
      <w:pPr>
        <w:pStyle w:val="BodyText"/>
        <w:spacing w:before="180" w:line="360" w:lineRule="auto"/>
        <w:ind w:left="113" w:right="482" w:firstLine="708"/>
        <w:jc w:val="both"/>
      </w:pPr>
      <w:r w:rsidRPr="00495CB1">
        <w:t>Расчет</w:t>
      </w:r>
      <w:r w:rsidRPr="00495CB1">
        <w:rPr>
          <w:spacing w:val="-11"/>
        </w:rPr>
        <w:t xml:space="preserve"> </w:t>
      </w:r>
      <w:r w:rsidRPr="00495CB1">
        <w:t>потерь</w:t>
      </w:r>
      <w:r w:rsidRPr="00495CB1">
        <w:rPr>
          <w:spacing w:val="-12"/>
        </w:rPr>
        <w:t xml:space="preserve"> </w:t>
      </w:r>
      <w:r w:rsidRPr="00495CB1">
        <w:t>тепловой</w:t>
      </w:r>
      <w:r w:rsidRPr="00495CB1">
        <w:rPr>
          <w:spacing w:val="-11"/>
        </w:rPr>
        <w:t xml:space="preserve"> </w:t>
      </w:r>
      <w:r w:rsidRPr="00495CB1">
        <w:t>энергии</w:t>
      </w:r>
      <w:r w:rsidRPr="00495CB1">
        <w:rPr>
          <w:spacing w:val="-11"/>
        </w:rPr>
        <w:t xml:space="preserve"> </w:t>
      </w:r>
      <w:r w:rsidRPr="00495CB1">
        <w:t>в</w:t>
      </w:r>
      <w:r w:rsidRPr="00495CB1">
        <w:rPr>
          <w:spacing w:val="-11"/>
        </w:rPr>
        <w:t xml:space="preserve"> </w:t>
      </w:r>
      <w:r w:rsidRPr="00495CB1">
        <w:t>тепловых</w:t>
      </w:r>
      <w:r w:rsidRPr="00495CB1">
        <w:rPr>
          <w:spacing w:val="-11"/>
        </w:rPr>
        <w:t xml:space="preserve"> </w:t>
      </w:r>
      <w:r w:rsidRPr="00495CB1">
        <w:t>сетях</w:t>
      </w:r>
      <w:r w:rsidRPr="00495CB1">
        <w:rPr>
          <w:spacing w:val="-10"/>
        </w:rPr>
        <w:t xml:space="preserve"> </w:t>
      </w:r>
      <w:r w:rsidRPr="00495CB1">
        <w:t>при</w:t>
      </w:r>
      <w:r w:rsidRPr="00495CB1">
        <w:rPr>
          <w:spacing w:val="-11"/>
        </w:rPr>
        <w:t xml:space="preserve"> </w:t>
      </w:r>
      <w:r w:rsidRPr="00495CB1">
        <w:t>передаче</w:t>
      </w:r>
      <w:r w:rsidRPr="00495CB1">
        <w:rPr>
          <w:spacing w:val="-11"/>
        </w:rPr>
        <w:t xml:space="preserve"> </w:t>
      </w:r>
      <w:r w:rsidRPr="00495CB1">
        <w:t>через</w:t>
      </w:r>
      <w:r w:rsidRPr="00495CB1">
        <w:rPr>
          <w:spacing w:val="-11"/>
        </w:rPr>
        <w:t xml:space="preserve"> </w:t>
      </w:r>
      <w:r w:rsidRPr="00495CB1">
        <w:t>изоляцию</w:t>
      </w:r>
      <w:r w:rsidRPr="00495CB1">
        <w:rPr>
          <w:spacing w:val="-68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утечкой</w:t>
      </w:r>
      <w:r w:rsidRPr="00495CB1">
        <w:rPr>
          <w:spacing w:val="1"/>
        </w:rPr>
        <w:t xml:space="preserve"> </w:t>
      </w:r>
      <w:r w:rsidRPr="00495CB1">
        <w:t>теплоносителя</w:t>
      </w:r>
      <w:r w:rsidRPr="00495CB1">
        <w:rPr>
          <w:spacing w:val="1"/>
        </w:rPr>
        <w:t xml:space="preserve"> </w:t>
      </w:r>
      <w:r w:rsidRPr="00495CB1">
        <w:t>выполнен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Приказом</w:t>
      </w:r>
      <w:r w:rsidRPr="00495CB1">
        <w:rPr>
          <w:spacing w:val="1"/>
        </w:rPr>
        <w:t xml:space="preserve"> </w:t>
      </w:r>
      <w:r w:rsidRPr="00495CB1">
        <w:t>министерства</w:t>
      </w:r>
      <w:r w:rsidRPr="00495CB1">
        <w:rPr>
          <w:spacing w:val="1"/>
        </w:rPr>
        <w:t xml:space="preserve"> </w:t>
      </w:r>
      <w:r w:rsidRPr="00495CB1">
        <w:t>энергетики</w:t>
      </w:r>
      <w:r w:rsidRPr="00495CB1">
        <w:rPr>
          <w:spacing w:val="1"/>
        </w:rPr>
        <w:t xml:space="preserve"> </w:t>
      </w:r>
      <w:r w:rsidRPr="00495CB1">
        <w:t>РФ</w:t>
      </w:r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325</w:t>
      </w:r>
      <w:r w:rsidRPr="00495CB1">
        <w:rPr>
          <w:spacing w:val="1"/>
        </w:rPr>
        <w:t xml:space="preserve"> </w:t>
      </w:r>
      <w:r w:rsidRPr="00495CB1">
        <w:t>«Об</w:t>
      </w:r>
      <w:r w:rsidRPr="00495CB1">
        <w:rPr>
          <w:spacing w:val="1"/>
        </w:rPr>
        <w:t xml:space="preserve"> </w:t>
      </w:r>
      <w:r w:rsidRPr="00495CB1">
        <w:t>организации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министерстве</w:t>
      </w:r>
      <w:r w:rsidRPr="00495CB1">
        <w:rPr>
          <w:spacing w:val="1"/>
        </w:rPr>
        <w:t xml:space="preserve"> </w:t>
      </w:r>
      <w:r w:rsidRPr="00495CB1">
        <w:t>энергетики</w:t>
      </w:r>
      <w:r w:rsidRPr="00495CB1">
        <w:rPr>
          <w:spacing w:val="1"/>
        </w:rPr>
        <w:t xml:space="preserve"> </w:t>
      </w:r>
      <w:r w:rsidRPr="00495CB1">
        <w:t>Российской</w:t>
      </w:r>
      <w:r w:rsidRPr="00495CB1">
        <w:rPr>
          <w:spacing w:val="1"/>
        </w:rPr>
        <w:t xml:space="preserve"> </w:t>
      </w:r>
      <w:r w:rsidRPr="00495CB1">
        <w:t>Федерации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утверждению</w:t>
      </w:r>
      <w:r w:rsidRPr="00495CB1">
        <w:rPr>
          <w:spacing w:val="1"/>
        </w:rPr>
        <w:t xml:space="preserve"> </w:t>
      </w:r>
      <w:r w:rsidRPr="00495CB1">
        <w:t>нормативов</w:t>
      </w:r>
      <w:r w:rsidRPr="00495CB1">
        <w:rPr>
          <w:spacing w:val="1"/>
        </w:rPr>
        <w:t xml:space="preserve"> </w:t>
      </w:r>
      <w:r w:rsidRPr="00495CB1">
        <w:t>технологических</w:t>
      </w:r>
      <w:r w:rsidRPr="00495CB1">
        <w:rPr>
          <w:spacing w:val="1"/>
        </w:rPr>
        <w:t xml:space="preserve"> </w:t>
      </w:r>
      <w:r w:rsidRPr="00495CB1">
        <w:t>потерь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передаче</w:t>
      </w:r>
      <w:r w:rsidRPr="00495CB1">
        <w:rPr>
          <w:spacing w:val="-2"/>
        </w:rPr>
        <w:t xml:space="preserve"> </w:t>
      </w:r>
      <w:r w:rsidRPr="00495CB1">
        <w:t>тепловой энергии».</w:t>
      </w:r>
    </w:p>
    <w:p w:rsidR="009A3251" w:rsidRPr="00495CB1" w:rsidRDefault="009A3251" w:rsidP="00FB132E">
      <w:pPr>
        <w:pStyle w:val="Heading2"/>
        <w:spacing w:before="3"/>
        <w:jc w:val="center"/>
      </w:pPr>
      <w:bookmarkStart w:id="90" w:name="_Toc162189772"/>
      <w:r w:rsidRPr="00495CB1">
        <w:t>Расчет</w:t>
      </w:r>
      <w:r w:rsidRPr="00495CB1">
        <w:rPr>
          <w:spacing w:val="-4"/>
        </w:rPr>
        <w:t xml:space="preserve"> </w:t>
      </w:r>
      <w:r w:rsidRPr="00495CB1">
        <w:t>показателей</w:t>
      </w:r>
      <w:r w:rsidRPr="00495CB1">
        <w:rPr>
          <w:spacing w:val="-2"/>
        </w:rPr>
        <w:t xml:space="preserve"> </w:t>
      </w:r>
      <w:r w:rsidRPr="00495CB1">
        <w:t>надежности</w:t>
      </w:r>
      <w:r w:rsidRPr="00495CB1">
        <w:rPr>
          <w:spacing w:val="-1"/>
        </w:rPr>
        <w:t xml:space="preserve"> </w:t>
      </w:r>
      <w:r w:rsidRPr="00495CB1">
        <w:t>теплоснабжения</w:t>
      </w:r>
      <w:bookmarkEnd w:id="90"/>
    </w:p>
    <w:p w:rsidR="009A3251" w:rsidRPr="00495CB1" w:rsidRDefault="009A3251" w:rsidP="00FB132E">
      <w:pPr>
        <w:pStyle w:val="BodyText"/>
        <w:spacing w:before="158"/>
        <w:ind w:left="821" w:hanging="112"/>
        <w:jc w:val="both"/>
      </w:pPr>
      <w:r w:rsidRPr="00495CB1">
        <w:t>Расчет</w:t>
      </w:r>
      <w:r w:rsidRPr="00495CB1">
        <w:rPr>
          <w:spacing w:val="47"/>
        </w:rPr>
        <w:t xml:space="preserve"> </w:t>
      </w:r>
      <w:r w:rsidRPr="00495CB1">
        <w:t>показателей</w:t>
      </w:r>
      <w:r w:rsidRPr="00495CB1">
        <w:rPr>
          <w:spacing w:val="50"/>
        </w:rPr>
        <w:t xml:space="preserve"> </w:t>
      </w:r>
      <w:r w:rsidRPr="00495CB1">
        <w:t>надежности</w:t>
      </w:r>
      <w:r w:rsidRPr="00495CB1">
        <w:rPr>
          <w:spacing w:val="48"/>
        </w:rPr>
        <w:t xml:space="preserve"> </w:t>
      </w:r>
      <w:r w:rsidRPr="00495CB1">
        <w:t>в</w:t>
      </w:r>
      <w:r w:rsidRPr="00495CB1">
        <w:rPr>
          <w:spacing w:val="47"/>
        </w:rPr>
        <w:t xml:space="preserve"> </w:t>
      </w:r>
      <w:r w:rsidRPr="00495CB1">
        <w:t>ГИРК</w:t>
      </w:r>
      <w:r w:rsidRPr="00495CB1">
        <w:rPr>
          <w:spacing w:val="47"/>
        </w:rPr>
        <w:t xml:space="preserve"> </w:t>
      </w:r>
      <w:r w:rsidRPr="00495CB1">
        <w:t>«Теплоэксперт»</w:t>
      </w:r>
      <w:r w:rsidRPr="00495CB1">
        <w:rPr>
          <w:spacing w:val="48"/>
        </w:rPr>
        <w:t xml:space="preserve"> </w:t>
      </w:r>
      <w:r w:rsidRPr="00495CB1">
        <w:t>проходит</w:t>
      </w:r>
      <w:r w:rsidRPr="00495CB1">
        <w:rPr>
          <w:spacing w:val="48"/>
        </w:rPr>
        <w:t xml:space="preserve"> </w:t>
      </w:r>
      <w:r w:rsidRPr="00495CB1">
        <w:t>в</w:t>
      </w:r>
      <w:r w:rsidRPr="00495CB1">
        <w:rPr>
          <w:spacing w:val="47"/>
        </w:rPr>
        <w:t xml:space="preserve"> </w:t>
      </w:r>
      <w:r w:rsidRPr="00495CB1">
        <w:t>модуле</w:t>
      </w:r>
    </w:p>
    <w:p w:rsidR="009A3251" w:rsidRPr="00495CB1" w:rsidRDefault="009A3251">
      <w:pPr>
        <w:pStyle w:val="BodyText"/>
        <w:spacing w:before="161"/>
        <w:ind w:left="113"/>
        <w:jc w:val="both"/>
      </w:pPr>
      <w:r w:rsidRPr="00495CB1">
        <w:t>«Расчет</w:t>
      </w:r>
      <w:r w:rsidRPr="00495CB1">
        <w:rPr>
          <w:spacing w:val="-3"/>
        </w:rPr>
        <w:t xml:space="preserve"> </w:t>
      </w:r>
      <w:r w:rsidRPr="00495CB1">
        <w:t>надежности</w:t>
      </w:r>
      <w:r w:rsidRPr="00495CB1">
        <w:rPr>
          <w:spacing w:val="-4"/>
        </w:rPr>
        <w:t xml:space="preserve"> </w:t>
      </w:r>
      <w:r w:rsidRPr="00495CB1">
        <w:t>сетей</w:t>
      </w:r>
      <w:r w:rsidRPr="00495CB1">
        <w:rPr>
          <w:spacing w:val="-4"/>
        </w:rPr>
        <w:t xml:space="preserve"> </w:t>
      </w:r>
      <w:r w:rsidRPr="00495CB1">
        <w:t>теплоснабжения».</w:t>
      </w:r>
    </w:p>
    <w:p w:rsidR="009A3251" w:rsidRPr="00495CB1" w:rsidRDefault="009A3251" w:rsidP="00FB132E">
      <w:pPr>
        <w:pStyle w:val="BodyText"/>
        <w:spacing w:before="161" w:line="360" w:lineRule="auto"/>
        <w:ind w:left="113" w:right="480" w:firstLine="596"/>
        <w:jc w:val="both"/>
      </w:pPr>
      <w:r w:rsidRPr="00495CB1">
        <w:t>При этом в случае присутствия в рассчитываемой схеме кольцевых участков для</w:t>
      </w:r>
      <w:r w:rsidRPr="00495CB1">
        <w:rPr>
          <w:spacing w:val="1"/>
        </w:rPr>
        <w:t xml:space="preserve"> </w:t>
      </w:r>
      <w:r w:rsidRPr="00495CB1">
        <w:t>расчетов</w:t>
      </w:r>
      <w:r w:rsidRPr="00495CB1">
        <w:rPr>
          <w:spacing w:val="1"/>
        </w:rPr>
        <w:t xml:space="preserve"> </w:t>
      </w:r>
      <w:r w:rsidRPr="00495CB1">
        <w:t>показателей</w:t>
      </w:r>
      <w:r w:rsidRPr="00495CB1">
        <w:rPr>
          <w:spacing w:val="1"/>
        </w:rPr>
        <w:t xml:space="preserve"> </w:t>
      </w:r>
      <w:r w:rsidRPr="00495CB1">
        <w:t>остаточного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потребителей,</w:t>
      </w:r>
      <w:r w:rsidRPr="00495CB1">
        <w:rPr>
          <w:spacing w:val="1"/>
        </w:rPr>
        <w:t xml:space="preserve"> </w:t>
      </w:r>
      <w:r w:rsidRPr="00495CB1">
        <w:t>система</w:t>
      </w:r>
      <w:r w:rsidRPr="00495CB1">
        <w:rPr>
          <w:spacing w:val="1"/>
        </w:rPr>
        <w:t xml:space="preserve"> </w:t>
      </w:r>
      <w:r w:rsidRPr="00495CB1">
        <w:t>будет</w:t>
      </w:r>
      <w:r w:rsidRPr="00495CB1">
        <w:rPr>
          <w:spacing w:val="1"/>
        </w:rPr>
        <w:t xml:space="preserve"> </w:t>
      </w:r>
      <w:r w:rsidRPr="00495CB1">
        <w:t>выполнять</w:t>
      </w:r>
      <w:r w:rsidRPr="00495CB1">
        <w:rPr>
          <w:spacing w:val="1"/>
        </w:rPr>
        <w:t xml:space="preserve"> </w:t>
      </w:r>
      <w:r w:rsidRPr="00495CB1">
        <w:t>многократные</w:t>
      </w:r>
      <w:r w:rsidRPr="00495CB1">
        <w:rPr>
          <w:spacing w:val="1"/>
        </w:rPr>
        <w:t xml:space="preserve"> </w:t>
      </w:r>
      <w:r w:rsidRPr="00495CB1">
        <w:t>гидравлические</w:t>
      </w:r>
      <w:r w:rsidRPr="00495CB1">
        <w:rPr>
          <w:spacing w:val="1"/>
        </w:rPr>
        <w:t xml:space="preserve"> </w:t>
      </w:r>
      <w:r w:rsidRPr="00495CB1">
        <w:t>расчеты,</w:t>
      </w:r>
      <w:r w:rsidRPr="00495CB1">
        <w:rPr>
          <w:spacing w:val="1"/>
        </w:rPr>
        <w:t xml:space="preserve"> </w:t>
      </w:r>
      <w:r w:rsidRPr="00495CB1">
        <w:t>количество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будет</w:t>
      </w:r>
      <w:r w:rsidRPr="00495CB1">
        <w:rPr>
          <w:spacing w:val="-67"/>
        </w:rPr>
        <w:t xml:space="preserve"> </w:t>
      </w:r>
      <w:r w:rsidRPr="00495CB1">
        <w:t>зависеть от топологии схемы и количества элементов, участвующих в кольцевых</w:t>
      </w:r>
      <w:r w:rsidRPr="00495CB1">
        <w:rPr>
          <w:spacing w:val="1"/>
        </w:rPr>
        <w:t xml:space="preserve"> </w:t>
      </w:r>
      <w:r w:rsidRPr="00495CB1">
        <w:t>структурах.</w:t>
      </w:r>
    </w:p>
    <w:p w:rsidR="009A3251" w:rsidRPr="00495CB1" w:rsidRDefault="009A3251">
      <w:pPr>
        <w:spacing w:line="360" w:lineRule="auto"/>
        <w:jc w:val="both"/>
        <w:sectPr w:rsidR="009A3251" w:rsidRPr="00495CB1">
          <w:headerReference w:type="default" r:id="rId61"/>
          <w:footerReference w:type="default" r:id="rId62"/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7"/>
        <w:rPr>
          <w:sz w:val="16"/>
        </w:rPr>
      </w:pPr>
    </w:p>
    <w:p w:rsidR="009A3251" w:rsidRPr="00495CB1" w:rsidRDefault="009A3251">
      <w:pPr>
        <w:pStyle w:val="BodyText"/>
        <w:spacing w:before="88" w:line="360" w:lineRule="auto"/>
        <w:ind w:left="113" w:right="480" w:firstLine="708"/>
        <w:jc w:val="both"/>
      </w:pPr>
      <w:r w:rsidRPr="00495CB1">
        <w:t>Для просмотра результатов расчетов необходимо через пункт «Надежность»</w:t>
      </w:r>
      <w:r w:rsidRPr="00495CB1">
        <w:rPr>
          <w:spacing w:val="1"/>
        </w:rPr>
        <w:t xml:space="preserve"> </w:t>
      </w:r>
      <w:r w:rsidRPr="00495CB1">
        <w:t>главного меню «ТеплоЭксперт», выбрать пункт «Строения» или «Трубопроводы».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-2"/>
        </w:rPr>
        <w:t xml:space="preserve"> </w:t>
      </w:r>
      <w:r w:rsidRPr="00495CB1">
        <w:t>этом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экран</w:t>
      </w:r>
      <w:r w:rsidRPr="00495CB1">
        <w:rPr>
          <w:spacing w:val="-1"/>
        </w:rPr>
        <w:t xml:space="preserve"> </w:t>
      </w:r>
      <w:r w:rsidRPr="00495CB1">
        <w:t>будет</w:t>
      </w:r>
      <w:r w:rsidRPr="00495CB1">
        <w:rPr>
          <w:spacing w:val="-2"/>
        </w:rPr>
        <w:t xml:space="preserve"> </w:t>
      </w:r>
      <w:r w:rsidRPr="00495CB1">
        <w:t>выведена</w:t>
      </w:r>
      <w:r w:rsidRPr="00495CB1">
        <w:rPr>
          <w:spacing w:val="-2"/>
        </w:rPr>
        <w:t xml:space="preserve"> </w:t>
      </w:r>
      <w:r w:rsidRPr="00495CB1">
        <w:t>соответствующая.</w:t>
      </w:r>
      <w:r w:rsidRPr="00495CB1">
        <w:rPr>
          <w:spacing w:val="-1"/>
        </w:rPr>
        <w:t xml:space="preserve"> </w:t>
      </w:r>
      <w:r w:rsidRPr="00495CB1">
        <w:t>сводная</w:t>
      </w:r>
      <w:r w:rsidRPr="00495CB1">
        <w:rPr>
          <w:spacing w:val="-3"/>
        </w:rPr>
        <w:t xml:space="preserve"> </w:t>
      </w:r>
      <w:r w:rsidRPr="00495CB1">
        <w:t>таблица</w:t>
      </w:r>
      <w:r w:rsidRPr="00495CB1">
        <w:rPr>
          <w:spacing w:val="-2"/>
        </w:rPr>
        <w:t xml:space="preserve"> </w:t>
      </w:r>
      <w:r w:rsidRPr="00495CB1">
        <w:t>результатов.</w:t>
      </w:r>
    </w:p>
    <w:p w:rsidR="009A3251" w:rsidRPr="00495CB1" w:rsidRDefault="009A3251">
      <w:pPr>
        <w:pStyle w:val="BodyText"/>
        <w:ind w:left="113"/>
        <w:jc w:val="both"/>
      </w:pPr>
      <w:r w:rsidRPr="00495CB1">
        <w:t>Таблица</w:t>
      </w:r>
      <w:r w:rsidRPr="00495CB1">
        <w:rPr>
          <w:spacing w:val="-4"/>
        </w:rPr>
        <w:t xml:space="preserve"> </w:t>
      </w:r>
      <w:r w:rsidRPr="00495CB1">
        <w:t>с</w:t>
      </w:r>
      <w:r w:rsidRPr="00495CB1">
        <w:rPr>
          <w:spacing w:val="-2"/>
        </w:rPr>
        <w:t xml:space="preserve"> </w:t>
      </w:r>
      <w:r w:rsidRPr="00495CB1">
        <w:t>результатами</w:t>
      </w:r>
      <w:r w:rsidRPr="00495CB1">
        <w:rPr>
          <w:spacing w:val="-2"/>
        </w:rPr>
        <w:t xml:space="preserve"> </w:t>
      </w:r>
      <w:r w:rsidRPr="00495CB1">
        <w:t>расчета</w:t>
      </w:r>
      <w:r w:rsidRPr="00495CB1">
        <w:rPr>
          <w:spacing w:val="-3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строениям</w:t>
      </w:r>
      <w:r w:rsidRPr="00495CB1">
        <w:rPr>
          <w:spacing w:val="-3"/>
        </w:rPr>
        <w:t xml:space="preserve"> </w:t>
      </w:r>
      <w:r w:rsidRPr="00495CB1">
        <w:t>содержит</w:t>
      </w:r>
      <w:r w:rsidRPr="00495CB1">
        <w:rPr>
          <w:spacing w:val="-3"/>
        </w:rPr>
        <w:t xml:space="preserve"> </w:t>
      </w:r>
      <w:r w:rsidRPr="00495CB1">
        <w:t>следующую</w:t>
      </w:r>
      <w:r w:rsidRPr="00495CB1">
        <w:rPr>
          <w:spacing w:val="-2"/>
        </w:rPr>
        <w:t xml:space="preserve"> </w:t>
      </w:r>
      <w:r w:rsidRPr="00495CB1">
        <w:t>информацию: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7"/>
        </w:tabs>
        <w:spacing w:before="161"/>
        <w:ind w:left="276"/>
        <w:rPr>
          <w:sz w:val="28"/>
        </w:rPr>
      </w:pPr>
      <w:r w:rsidRPr="00495CB1">
        <w:rPr>
          <w:sz w:val="28"/>
        </w:rPr>
        <w:t>Наименование</w:t>
      </w:r>
      <w:r w:rsidRPr="00495CB1">
        <w:rPr>
          <w:spacing w:val="-6"/>
          <w:sz w:val="28"/>
        </w:rPr>
        <w:t xml:space="preserve"> </w:t>
      </w:r>
      <w:r w:rsidRPr="00495CB1">
        <w:rPr>
          <w:sz w:val="28"/>
        </w:rPr>
        <w:t>(адрес)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строения;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7"/>
        </w:tabs>
        <w:spacing w:before="161"/>
        <w:ind w:left="276"/>
        <w:rPr>
          <w:sz w:val="28"/>
        </w:rPr>
      </w:pPr>
      <w:r w:rsidRPr="00495CB1">
        <w:rPr>
          <w:sz w:val="28"/>
        </w:rPr>
        <w:t>Расчетная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тепловая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нагрузка;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7"/>
        </w:tabs>
        <w:spacing w:before="161"/>
        <w:ind w:left="276"/>
        <w:rPr>
          <w:sz w:val="28"/>
        </w:rPr>
      </w:pPr>
      <w:r w:rsidRPr="00495CB1">
        <w:rPr>
          <w:sz w:val="28"/>
        </w:rPr>
        <w:t>Коэффициент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аккумуляции;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7"/>
        </w:tabs>
        <w:spacing w:before="162"/>
        <w:ind w:left="276"/>
        <w:rPr>
          <w:sz w:val="28"/>
        </w:rPr>
      </w:pPr>
      <w:r w:rsidRPr="00495CB1">
        <w:rPr>
          <w:sz w:val="28"/>
        </w:rPr>
        <w:t>Минимальная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допустимая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температура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(внутри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помещения);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0"/>
        <w:ind w:left="277" w:hanging="165"/>
        <w:rPr>
          <w:sz w:val="28"/>
        </w:rPr>
      </w:pPr>
      <w:r w:rsidRPr="00495CB1">
        <w:rPr>
          <w:sz w:val="28"/>
        </w:rPr>
        <w:t>Вероятность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безотказного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теплоснабжения;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2"/>
        <w:ind w:left="277" w:hanging="165"/>
        <w:jc w:val="left"/>
        <w:rPr>
          <w:sz w:val="28"/>
        </w:rPr>
      </w:pPr>
      <w:r w:rsidRPr="00495CB1">
        <w:rPr>
          <w:sz w:val="28"/>
        </w:rPr>
        <w:t>Коэффициент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готовности;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0"/>
        <w:ind w:left="277" w:hanging="165"/>
        <w:jc w:val="left"/>
        <w:rPr>
          <w:sz w:val="28"/>
        </w:rPr>
      </w:pPr>
      <w:r w:rsidRPr="00495CB1">
        <w:rPr>
          <w:sz w:val="28"/>
        </w:rPr>
        <w:t>Недоотпуск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(теплоты),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Гкал.</w:t>
      </w:r>
    </w:p>
    <w:p w:rsidR="009A3251" w:rsidRPr="00495CB1" w:rsidRDefault="009A3251">
      <w:pPr>
        <w:pStyle w:val="BodyText"/>
        <w:spacing w:before="160"/>
        <w:ind w:left="113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1"/>
        </w:rPr>
        <w:t xml:space="preserve"> </w:t>
      </w:r>
      <w:r w:rsidRPr="00495CB1">
        <w:t>9.</w:t>
      </w:r>
    </w:p>
    <w:p w:rsidR="009A3251" w:rsidRPr="00495CB1" w:rsidRDefault="009A3251">
      <w:pPr>
        <w:spacing w:before="166"/>
        <w:ind w:left="147"/>
      </w:pPr>
      <w:r>
        <w:rPr>
          <w:noProof/>
          <w:lang w:eastAsia="ru-RU"/>
        </w:rPr>
        <w:pict>
          <v:shape id="image14.png" o:spid="_x0000_i1061" type="#_x0000_t75" style="width:474.75pt;height:258.75pt;visibility:visible">
            <v:imagedata r:id="rId63" o:title=""/>
          </v:shape>
        </w:pict>
      </w:r>
      <w:r w:rsidRPr="001E7DDF">
        <w:rPr>
          <w:sz w:val="24"/>
        </w:rPr>
        <w:t>Рис.</w:t>
      </w:r>
      <w:r w:rsidRPr="001E7DDF">
        <w:rPr>
          <w:spacing w:val="-2"/>
          <w:sz w:val="24"/>
        </w:rPr>
        <w:t xml:space="preserve"> </w:t>
      </w:r>
      <w:r w:rsidRPr="001E7DDF">
        <w:rPr>
          <w:sz w:val="24"/>
        </w:rPr>
        <w:t>9</w:t>
      </w:r>
    </w:p>
    <w:p w:rsidR="009A3251" w:rsidRPr="00495CB1" w:rsidRDefault="009A3251">
      <w:pPr>
        <w:pStyle w:val="BodyText"/>
        <w:spacing w:before="179" w:line="360" w:lineRule="auto"/>
        <w:ind w:left="113" w:right="481" w:firstLine="708"/>
        <w:jc w:val="both"/>
      </w:pPr>
      <w:r w:rsidRPr="00495CB1">
        <w:t>Для</w:t>
      </w:r>
      <w:r w:rsidRPr="00495CB1">
        <w:rPr>
          <w:spacing w:val="1"/>
        </w:rPr>
        <w:t xml:space="preserve"> </w:t>
      </w:r>
      <w:r w:rsidRPr="00495CB1">
        <w:t>удобства</w:t>
      </w:r>
      <w:r w:rsidRPr="00495CB1">
        <w:rPr>
          <w:spacing w:val="1"/>
        </w:rPr>
        <w:t xml:space="preserve"> </w:t>
      </w:r>
      <w:r w:rsidRPr="00495CB1">
        <w:t>анализа</w:t>
      </w:r>
      <w:r w:rsidRPr="00495CB1">
        <w:rPr>
          <w:spacing w:val="1"/>
        </w:rPr>
        <w:t xml:space="preserve"> </w:t>
      </w:r>
      <w:r w:rsidRPr="00495CB1">
        <w:t>результатов</w:t>
      </w:r>
      <w:r w:rsidRPr="00495CB1">
        <w:rPr>
          <w:spacing w:val="1"/>
        </w:rPr>
        <w:t xml:space="preserve"> </w:t>
      </w:r>
      <w:r w:rsidRPr="00495CB1">
        <w:t>расчета</w:t>
      </w:r>
      <w:r w:rsidRPr="00495CB1">
        <w:rPr>
          <w:spacing w:val="1"/>
        </w:rPr>
        <w:t xml:space="preserve"> </w:t>
      </w:r>
      <w:r w:rsidRPr="00495CB1">
        <w:t>надежности</w:t>
      </w:r>
      <w:r w:rsidRPr="00495CB1">
        <w:rPr>
          <w:spacing w:val="1"/>
        </w:rPr>
        <w:t xml:space="preserve"> </w:t>
      </w:r>
      <w:r w:rsidRPr="00495CB1">
        <w:t>присутствует</w:t>
      </w:r>
      <w:r w:rsidRPr="00495CB1">
        <w:rPr>
          <w:spacing w:val="-67"/>
        </w:rPr>
        <w:t xml:space="preserve"> </w:t>
      </w:r>
      <w:r w:rsidRPr="00495CB1">
        <w:t xml:space="preserve">возможность ввода пороговых значений для параметров </w:t>
      </w:r>
      <w:r w:rsidRPr="00495CB1">
        <w:rPr>
          <w:i/>
        </w:rPr>
        <w:t xml:space="preserve">К </w:t>
      </w:r>
      <w:r w:rsidRPr="00495CB1">
        <w:t xml:space="preserve">и </w:t>
      </w:r>
      <w:r w:rsidRPr="00495CB1">
        <w:rPr>
          <w:i/>
        </w:rPr>
        <w:t>Р</w:t>
      </w:r>
      <w:r w:rsidRPr="00495CB1">
        <w:t>. Строки таблицы,</w:t>
      </w:r>
      <w:r w:rsidRPr="00495CB1">
        <w:rPr>
          <w:spacing w:val="1"/>
        </w:rPr>
        <w:t xml:space="preserve"> </w:t>
      </w:r>
      <w:r w:rsidRPr="00495CB1">
        <w:t>значения данных параметров в которых ниже введенных пороговых величин, будут</w:t>
      </w:r>
      <w:r w:rsidRPr="00495CB1">
        <w:rPr>
          <w:spacing w:val="1"/>
        </w:rPr>
        <w:t xml:space="preserve"> </w:t>
      </w:r>
      <w:r w:rsidRPr="00495CB1">
        <w:t>выделены красным цветом.</w:t>
      </w:r>
    </w:p>
    <w:p w:rsidR="009A3251" w:rsidRPr="00495CB1" w:rsidRDefault="009A3251">
      <w:pPr>
        <w:pStyle w:val="BodyText"/>
        <w:spacing w:line="321" w:lineRule="exact"/>
        <w:ind w:left="821"/>
        <w:jc w:val="both"/>
      </w:pPr>
      <w:r w:rsidRPr="00495CB1">
        <w:t>Результаты</w:t>
      </w:r>
      <w:r w:rsidRPr="00495CB1">
        <w:rPr>
          <w:spacing w:val="-2"/>
        </w:rPr>
        <w:t xml:space="preserve"> </w:t>
      </w:r>
      <w:r w:rsidRPr="00495CB1">
        <w:t>из</w:t>
      </w:r>
      <w:r w:rsidRPr="00495CB1">
        <w:rPr>
          <w:spacing w:val="-2"/>
        </w:rPr>
        <w:t xml:space="preserve"> </w:t>
      </w:r>
      <w:r w:rsidRPr="00495CB1">
        <w:t>таблицы</w:t>
      </w:r>
      <w:r w:rsidRPr="00495CB1">
        <w:rPr>
          <w:spacing w:val="-1"/>
        </w:rPr>
        <w:t xml:space="preserve"> </w:t>
      </w:r>
      <w:r w:rsidRPr="00495CB1">
        <w:t>могут</w:t>
      </w:r>
      <w:r w:rsidRPr="00495CB1">
        <w:rPr>
          <w:spacing w:val="-2"/>
        </w:rPr>
        <w:t xml:space="preserve"> </w:t>
      </w:r>
      <w:r w:rsidRPr="00495CB1">
        <w:t>быть</w:t>
      </w:r>
      <w:r w:rsidRPr="00495CB1">
        <w:rPr>
          <w:spacing w:val="-2"/>
        </w:rPr>
        <w:t xml:space="preserve"> </w:t>
      </w:r>
      <w:r w:rsidRPr="00495CB1">
        <w:t>экспортированы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файл</w:t>
      </w:r>
      <w:r w:rsidRPr="00495CB1">
        <w:rPr>
          <w:spacing w:val="-2"/>
        </w:rPr>
        <w:t xml:space="preserve"> </w:t>
      </w:r>
      <w:r w:rsidRPr="00495CB1">
        <w:t>формата</w:t>
      </w:r>
      <w:r w:rsidRPr="00495CB1">
        <w:rPr>
          <w:spacing w:val="-1"/>
        </w:rPr>
        <w:t xml:space="preserve"> </w:t>
      </w:r>
      <w:r w:rsidRPr="00495CB1">
        <w:t>MS</w:t>
      </w:r>
      <w:r w:rsidRPr="00495CB1">
        <w:rPr>
          <w:spacing w:val="-2"/>
        </w:rPr>
        <w:t xml:space="preserve"> </w:t>
      </w:r>
      <w:r w:rsidRPr="00495CB1">
        <w:t>Excel.</w:t>
      </w:r>
    </w:p>
    <w:p w:rsidR="009A3251" w:rsidRPr="00495CB1" w:rsidRDefault="009A3251">
      <w:pPr>
        <w:pStyle w:val="BodyText"/>
        <w:spacing w:before="162"/>
        <w:ind w:left="113"/>
      </w:pPr>
      <w:r w:rsidRPr="00495CB1">
        <w:t>Таблица</w:t>
      </w:r>
      <w:r w:rsidRPr="00495CB1">
        <w:rPr>
          <w:spacing w:val="-4"/>
        </w:rPr>
        <w:t xml:space="preserve"> </w:t>
      </w:r>
      <w:r w:rsidRPr="00495CB1">
        <w:t>результатов</w:t>
      </w:r>
      <w:r w:rsidRPr="00495CB1">
        <w:rPr>
          <w:spacing w:val="-3"/>
        </w:rPr>
        <w:t xml:space="preserve"> </w:t>
      </w:r>
      <w:r w:rsidRPr="00495CB1">
        <w:t>расчета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трубопроводам</w:t>
      </w:r>
      <w:r w:rsidRPr="00495CB1">
        <w:rPr>
          <w:spacing w:val="-2"/>
        </w:rPr>
        <w:t xml:space="preserve"> </w:t>
      </w:r>
      <w:r w:rsidRPr="00495CB1">
        <w:t>содержит</w:t>
      </w:r>
      <w:r w:rsidRPr="00495CB1">
        <w:rPr>
          <w:spacing w:val="-3"/>
        </w:rPr>
        <w:t xml:space="preserve"> </w:t>
      </w:r>
      <w:r w:rsidRPr="00495CB1">
        <w:t>следующую</w:t>
      </w:r>
      <w:r w:rsidRPr="00495CB1">
        <w:rPr>
          <w:spacing w:val="-3"/>
        </w:rPr>
        <w:t xml:space="preserve"> </w:t>
      </w:r>
      <w:r w:rsidRPr="00495CB1">
        <w:t>информацию:</w:t>
      </w:r>
    </w:p>
    <w:p w:rsidR="009A3251" w:rsidRPr="00495CB1" w:rsidRDefault="009A3251">
      <w:pPr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7"/>
        <w:rPr>
          <w:sz w:val="16"/>
        </w:rPr>
      </w:pP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88"/>
        <w:ind w:left="277"/>
        <w:jc w:val="left"/>
        <w:rPr>
          <w:sz w:val="28"/>
        </w:rPr>
      </w:pPr>
      <w:r w:rsidRPr="00495CB1">
        <w:rPr>
          <w:sz w:val="28"/>
        </w:rPr>
        <w:t>Наименование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начального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узла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участка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трубопровода;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Наименование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конечного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узла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участка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трубопровода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Тип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трубопровода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(подающий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/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обратный);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Диаметр;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Длина;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Срок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эксплуатации;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Интенсивность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отказов;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Поток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отказов;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1"/>
        <w:ind w:left="277" w:hanging="165"/>
        <w:jc w:val="left"/>
        <w:rPr>
          <w:sz w:val="28"/>
        </w:rPr>
      </w:pPr>
      <w:r w:rsidRPr="00495CB1">
        <w:rPr>
          <w:sz w:val="28"/>
        </w:rPr>
        <w:t>Время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восстановления;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2"/>
        <w:ind w:left="277" w:hanging="165"/>
        <w:jc w:val="left"/>
        <w:rPr>
          <w:sz w:val="28"/>
        </w:rPr>
      </w:pPr>
      <w:r w:rsidRPr="00495CB1">
        <w:rPr>
          <w:sz w:val="28"/>
        </w:rPr>
        <w:t>Интенсивность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восстановления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элементов;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spacing w:before="160" w:after="4" w:line="360" w:lineRule="auto"/>
        <w:ind w:right="3707" w:firstLine="0"/>
        <w:jc w:val="left"/>
        <w:rPr>
          <w:sz w:val="28"/>
        </w:rPr>
      </w:pPr>
      <w:r w:rsidRPr="00495CB1">
        <w:rPr>
          <w:sz w:val="28"/>
        </w:rPr>
        <w:t>Вероятность состояния тепловой ТС с отказом элемента.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Графическое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изображение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приведено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рис. 10.</w:t>
      </w:r>
    </w:p>
    <w:p w:rsidR="009A3251" w:rsidRPr="00495CB1" w:rsidRDefault="009A3251">
      <w:pPr>
        <w:pStyle w:val="BodyText"/>
        <w:ind w:left="296"/>
      </w:pPr>
      <w:r w:rsidRPr="00C124AE">
        <w:rPr>
          <w:noProof/>
          <w:lang w:eastAsia="ru-RU"/>
        </w:rPr>
        <w:pict>
          <v:shape id="image15.png" o:spid="_x0000_i1062" type="#_x0000_t75" style="width:486pt;height:223.5pt;visibility:visible">
            <v:imagedata r:id="rId64" o:title=""/>
          </v:shape>
        </w:pict>
      </w:r>
    </w:p>
    <w:p w:rsidR="009A3251" w:rsidRPr="00495CB1" w:rsidRDefault="009A3251" w:rsidP="000A0B6F">
      <w:pPr>
        <w:spacing w:before="152" w:line="360" w:lineRule="auto"/>
        <w:ind w:left="113" w:right="462"/>
        <w:jc w:val="both"/>
        <w:rPr>
          <w:b/>
          <w:sz w:val="28"/>
        </w:rPr>
      </w:pPr>
      <w:r w:rsidRPr="00495CB1">
        <w:rPr>
          <w:sz w:val="28"/>
        </w:rPr>
        <w:t>Результаты из таблицы могут быть экспортированы в файл формата MS Excel.</w:t>
      </w:r>
      <w:r w:rsidRPr="00495CB1">
        <w:rPr>
          <w:spacing w:val="1"/>
          <w:sz w:val="28"/>
        </w:rPr>
        <w:t xml:space="preserve"> </w:t>
      </w:r>
      <w:r w:rsidRPr="000A0B6F">
        <w:rPr>
          <w:sz w:val="28"/>
        </w:rPr>
        <w:t>Групповые</w:t>
      </w:r>
      <w:r w:rsidRPr="000A0B6F">
        <w:rPr>
          <w:spacing w:val="49"/>
          <w:sz w:val="28"/>
        </w:rPr>
        <w:t xml:space="preserve"> </w:t>
      </w:r>
      <w:r w:rsidRPr="000A0B6F">
        <w:rPr>
          <w:sz w:val="28"/>
        </w:rPr>
        <w:t>изменения</w:t>
      </w:r>
      <w:r w:rsidRPr="000A0B6F">
        <w:rPr>
          <w:spacing w:val="49"/>
          <w:sz w:val="28"/>
        </w:rPr>
        <w:t xml:space="preserve"> </w:t>
      </w:r>
      <w:r w:rsidRPr="000A0B6F">
        <w:rPr>
          <w:sz w:val="28"/>
        </w:rPr>
        <w:t>характеристик</w:t>
      </w:r>
      <w:r w:rsidRPr="000A0B6F">
        <w:rPr>
          <w:spacing w:val="49"/>
          <w:sz w:val="28"/>
        </w:rPr>
        <w:t xml:space="preserve"> </w:t>
      </w:r>
      <w:r w:rsidRPr="000A0B6F">
        <w:rPr>
          <w:sz w:val="28"/>
        </w:rPr>
        <w:t>объектов</w:t>
      </w:r>
      <w:r w:rsidRPr="000A0B6F">
        <w:rPr>
          <w:spacing w:val="49"/>
          <w:sz w:val="28"/>
        </w:rPr>
        <w:t xml:space="preserve"> </w:t>
      </w:r>
      <w:r w:rsidRPr="000A0B6F">
        <w:rPr>
          <w:sz w:val="28"/>
        </w:rPr>
        <w:t>(участков</w:t>
      </w:r>
      <w:r w:rsidRPr="000A0B6F">
        <w:rPr>
          <w:spacing w:val="48"/>
          <w:sz w:val="28"/>
        </w:rPr>
        <w:t xml:space="preserve"> </w:t>
      </w:r>
      <w:r w:rsidRPr="000A0B6F">
        <w:rPr>
          <w:sz w:val="28"/>
        </w:rPr>
        <w:t>тепловых</w:t>
      </w:r>
      <w:r w:rsidRPr="000A0B6F">
        <w:rPr>
          <w:spacing w:val="50"/>
          <w:sz w:val="28"/>
        </w:rPr>
        <w:t xml:space="preserve"> </w:t>
      </w:r>
      <w:r w:rsidRPr="000A0B6F">
        <w:rPr>
          <w:sz w:val="28"/>
        </w:rPr>
        <w:t>сетей,</w:t>
      </w:r>
      <w:r w:rsidRPr="000A0B6F">
        <w:rPr>
          <w:spacing w:val="-67"/>
          <w:sz w:val="28"/>
        </w:rPr>
        <w:t xml:space="preserve"> </w:t>
      </w:r>
      <w:r w:rsidRPr="000A0B6F">
        <w:rPr>
          <w:sz w:val="28"/>
        </w:rPr>
        <w:t>потребителей)</w:t>
      </w:r>
      <w:r w:rsidRPr="000A0B6F">
        <w:rPr>
          <w:spacing w:val="19"/>
          <w:sz w:val="28"/>
        </w:rPr>
        <w:t xml:space="preserve"> </w:t>
      </w:r>
      <w:r w:rsidRPr="000A0B6F">
        <w:rPr>
          <w:sz w:val="28"/>
        </w:rPr>
        <w:t>по</w:t>
      </w:r>
      <w:r w:rsidRPr="000A0B6F">
        <w:rPr>
          <w:spacing w:val="19"/>
          <w:sz w:val="28"/>
        </w:rPr>
        <w:t xml:space="preserve"> </w:t>
      </w:r>
      <w:r w:rsidRPr="000A0B6F">
        <w:rPr>
          <w:sz w:val="28"/>
        </w:rPr>
        <w:t>заданным</w:t>
      </w:r>
      <w:r w:rsidRPr="000A0B6F">
        <w:rPr>
          <w:spacing w:val="17"/>
          <w:sz w:val="28"/>
        </w:rPr>
        <w:t xml:space="preserve"> </w:t>
      </w:r>
      <w:r w:rsidRPr="000A0B6F">
        <w:rPr>
          <w:sz w:val="28"/>
        </w:rPr>
        <w:t>критериям</w:t>
      </w:r>
      <w:r w:rsidRPr="000A0B6F">
        <w:rPr>
          <w:spacing w:val="19"/>
          <w:sz w:val="28"/>
        </w:rPr>
        <w:t xml:space="preserve"> </w:t>
      </w:r>
      <w:r w:rsidRPr="000A0B6F">
        <w:rPr>
          <w:sz w:val="28"/>
        </w:rPr>
        <w:t>с</w:t>
      </w:r>
      <w:r w:rsidRPr="000A0B6F">
        <w:rPr>
          <w:spacing w:val="18"/>
          <w:sz w:val="28"/>
        </w:rPr>
        <w:t xml:space="preserve"> </w:t>
      </w:r>
      <w:r w:rsidRPr="000A0B6F">
        <w:rPr>
          <w:sz w:val="28"/>
        </w:rPr>
        <w:t>целью</w:t>
      </w:r>
      <w:r w:rsidRPr="000A0B6F">
        <w:rPr>
          <w:spacing w:val="17"/>
          <w:sz w:val="28"/>
        </w:rPr>
        <w:t xml:space="preserve"> </w:t>
      </w:r>
      <w:r w:rsidRPr="000A0B6F">
        <w:rPr>
          <w:sz w:val="28"/>
        </w:rPr>
        <w:t>моделирования</w:t>
      </w:r>
      <w:r w:rsidRPr="000A0B6F">
        <w:rPr>
          <w:spacing w:val="17"/>
          <w:sz w:val="28"/>
        </w:rPr>
        <w:t xml:space="preserve"> </w:t>
      </w:r>
      <w:r w:rsidRPr="000A0B6F">
        <w:rPr>
          <w:sz w:val="28"/>
        </w:rPr>
        <w:t>различных</w:t>
      </w:r>
      <w:r w:rsidRPr="000A0B6F">
        <w:rPr>
          <w:spacing w:val="-67"/>
          <w:sz w:val="28"/>
        </w:rPr>
        <w:t xml:space="preserve"> </w:t>
      </w:r>
      <w:r w:rsidRPr="000A0B6F">
        <w:rPr>
          <w:sz w:val="28"/>
        </w:rPr>
        <w:t>перспективных</w:t>
      </w:r>
      <w:r w:rsidRPr="000A0B6F">
        <w:rPr>
          <w:spacing w:val="-1"/>
          <w:sz w:val="28"/>
        </w:rPr>
        <w:t xml:space="preserve"> </w:t>
      </w:r>
      <w:r w:rsidRPr="000A0B6F">
        <w:rPr>
          <w:sz w:val="28"/>
        </w:rPr>
        <w:t>вариантов</w:t>
      </w:r>
      <w:r w:rsidRPr="000A0B6F">
        <w:rPr>
          <w:spacing w:val="1"/>
          <w:sz w:val="28"/>
        </w:rPr>
        <w:t xml:space="preserve"> </w:t>
      </w:r>
      <w:r w:rsidRPr="000A0B6F">
        <w:rPr>
          <w:sz w:val="28"/>
        </w:rPr>
        <w:t>схем</w:t>
      </w:r>
      <w:r w:rsidRPr="000A0B6F">
        <w:rPr>
          <w:spacing w:val="1"/>
          <w:sz w:val="28"/>
        </w:rPr>
        <w:t xml:space="preserve"> </w:t>
      </w:r>
      <w:r w:rsidRPr="000A0B6F">
        <w:rPr>
          <w:sz w:val="28"/>
        </w:rPr>
        <w:t>теплоснабжения.</w:t>
      </w:r>
    </w:p>
    <w:p w:rsidR="009A3251" w:rsidRPr="00495CB1" w:rsidRDefault="009A3251">
      <w:pPr>
        <w:pStyle w:val="BodyText"/>
        <w:spacing w:line="360" w:lineRule="auto"/>
        <w:ind w:left="113" w:right="483" w:firstLine="708"/>
        <w:jc w:val="both"/>
      </w:pPr>
      <w:r w:rsidRPr="00495CB1">
        <w:t>ГИРК</w:t>
      </w:r>
      <w:r w:rsidRPr="00495CB1">
        <w:rPr>
          <w:spacing w:val="1"/>
        </w:rPr>
        <w:t xml:space="preserve"> </w:t>
      </w:r>
      <w:r w:rsidRPr="00495CB1">
        <w:t>«Теплоэксперт»</w:t>
      </w:r>
      <w:r w:rsidRPr="00495CB1">
        <w:rPr>
          <w:spacing w:val="1"/>
        </w:rPr>
        <w:t xml:space="preserve"> </w:t>
      </w:r>
      <w:r w:rsidRPr="00495CB1">
        <w:t>предоставляет</w:t>
      </w:r>
      <w:r w:rsidRPr="00495CB1">
        <w:rPr>
          <w:spacing w:val="1"/>
        </w:rPr>
        <w:t xml:space="preserve"> </w:t>
      </w:r>
      <w:r w:rsidRPr="00495CB1">
        <w:t>возможность</w:t>
      </w:r>
      <w:r w:rsidRPr="00495CB1">
        <w:rPr>
          <w:spacing w:val="1"/>
        </w:rPr>
        <w:t xml:space="preserve"> </w:t>
      </w:r>
      <w:r w:rsidRPr="00495CB1">
        <w:t>вносить</w:t>
      </w:r>
      <w:r w:rsidRPr="00495CB1">
        <w:rPr>
          <w:spacing w:val="1"/>
        </w:rPr>
        <w:t xml:space="preserve"> </w:t>
      </w:r>
      <w:r w:rsidRPr="00495CB1">
        <w:t>групповые</w:t>
      </w:r>
      <w:r w:rsidRPr="00495CB1">
        <w:rPr>
          <w:spacing w:val="1"/>
        </w:rPr>
        <w:t xml:space="preserve"> </w:t>
      </w:r>
      <w:r w:rsidRPr="00495CB1">
        <w:t>изменения</w:t>
      </w:r>
      <w:r w:rsidRPr="00495CB1">
        <w:rPr>
          <w:spacing w:val="-9"/>
        </w:rPr>
        <w:t xml:space="preserve"> </w:t>
      </w:r>
      <w:r w:rsidRPr="00495CB1">
        <w:t>характеристик</w:t>
      </w:r>
      <w:r w:rsidRPr="00495CB1">
        <w:rPr>
          <w:spacing w:val="-8"/>
        </w:rPr>
        <w:t xml:space="preserve"> </w:t>
      </w:r>
      <w:r w:rsidRPr="00495CB1">
        <w:t>объектов</w:t>
      </w:r>
      <w:r w:rsidRPr="00495CB1">
        <w:rPr>
          <w:spacing w:val="-9"/>
        </w:rPr>
        <w:t xml:space="preserve"> </w:t>
      </w:r>
      <w:r w:rsidRPr="00495CB1">
        <w:t>(участков</w:t>
      </w:r>
      <w:r w:rsidRPr="00495CB1">
        <w:rPr>
          <w:spacing w:val="-7"/>
        </w:rPr>
        <w:t xml:space="preserve"> </w:t>
      </w:r>
      <w:r w:rsidRPr="00495CB1">
        <w:t>тепловых</w:t>
      </w:r>
      <w:r w:rsidRPr="00495CB1">
        <w:rPr>
          <w:spacing w:val="-8"/>
        </w:rPr>
        <w:t xml:space="preserve"> </w:t>
      </w:r>
      <w:r w:rsidRPr="00495CB1">
        <w:t>сетей,</w:t>
      </w:r>
      <w:r w:rsidRPr="00495CB1">
        <w:rPr>
          <w:spacing w:val="-7"/>
        </w:rPr>
        <w:t xml:space="preserve"> </w:t>
      </w:r>
      <w:r w:rsidRPr="00495CB1">
        <w:t>потребителей)</w:t>
      </w:r>
      <w:r w:rsidRPr="00495CB1">
        <w:rPr>
          <w:spacing w:val="-8"/>
        </w:rPr>
        <w:t xml:space="preserve"> </w:t>
      </w:r>
      <w:r w:rsidRPr="00495CB1">
        <w:t>с</w:t>
      </w:r>
      <w:r w:rsidRPr="00495CB1">
        <w:rPr>
          <w:spacing w:val="-7"/>
        </w:rPr>
        <w:t xml:space="preserve"> </w:t>
      </w:r>
      <w:r w:rsidRPr="00495CB1">
        <w:t>целью</w:t>
      </w:r>
      <w:r w:rsidRPr="00495CB1">
        <w:rPr>
          <w:spacing w:val="-68"/>
        </w:rPr>
        <w:t xml:space="preserve"> </w:t>
      </w:r>
      <w:r w:rsidRPr="00495CB1">
        <w:t>моделирования</w:t>
      </w:r>
      <w:r w:rsidRPr="00495CB1">
        <w:rPr>
          <w:spacing w:val="-3"/>
        </w:rPr>
        <w:t xml:space="preserve"> </w:t>
      </w:r>
      <w:r w:rsidRPr="00495CB1">
        <w:t>различных вариантов</w:t>
      </w:r>
      <w:r w:rsidRPr="00495CB1">
        <w:rPr>
          <w:spacing w:val="1"/>
        </w:rPr>
        <w:t xml:space="preserve"> </w:t>
      </w:r>
      <w:r w:rsidRPr="00495CB1">
        <w:t>схем</w:t>
      </w:r>
      <w:r w:rsidRPr="00495CB1">
        <w:rPr>
          <w:spacing w:val="-1"/>
        </w:rPr>
        <w:t xml:space="preserve"> </w:t>
      </w:r>
      <w:r w:rsidRPr="00495CB1">
        <w:t>теплоснабжения.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6"/>
        </w:rPr>
      </w:pPr>
    </w:p>
    <w:p w:rsidR="009A3251" w:rsidRPr="00495CB1" w:rsidRDefault="009A3251" w:rsidP="000A0B6F">
      <w:pPr>
        <w:pStyle w:val="Heading2"/>
        <w:spacing w:before="88" w:line="360" w:lineRule="auto"/>
        <w:ind w:right="462"/>
        <w:jc w:val="center"/>
      </w:pPr>
      <w:bookmarkStart w:id="91" w:name="_Toc162189773"/>
      <w:r w:rsidRPr="00495CB1">
        <w:rPr>
          <w:spacing w:val="-1"/>
        </w:rPr>
        <w:t>Сравнительные</w:t>
      </w:r>
      <w:r w:rsidRPr="00495CB1">
        <w:rPr>
          <w:spacing w:val="-15"/>
        </w:rPr>
        <w:t xml:space="preserve"> </w:t>
      </w:r>
      <w:r w:rsidRPr="00495CB1">
        <w:rPr>
          <w:spacing w:val="-1"/>
        </w:rPr>
        <w:t>пьезометрические</w:t>
      </w:r>
      <w:r w:rsidRPr="00495CB1">
        <w:rPr>
          <w:spacing w:val="-17"/>
        </w:rPr>
        <w:t xml:space="preserve"> </w:t>
      </w:r>
      <w:r w:rsidRPr="00495CB1">
        <w:t>графики</w:t>
      </w:r>
      <w:r w:rsidRPr="00495CB1">
        <w:rPr>
          <w:spacing w:val="-15"/>
        </w:rPr>
        <w:t xml:space="preserve"> </w:t>
      </w:r>
      <w:r w:rsidRPr="00495CB1">
        <w:t>для</w:t>
      </w:r>
      <w:r w:rsidRPr="00495CB1">
        <w:rPr>
          <w:spacing w:val="-17"/>
        </w:rPr>
        <w:t xml:space="preserve"> </w:t>
      </w:r>
      <w:r w:rsidRPr="00495CB1">
        <w:t>разработки</w:t>
      </w:r>
      <w:r w:rsidRPr="00495CB1">
        <w:rPr>
          <w:spacing w:val="-15"/>
        </w:rPr>
        <w:t xml:space="preserve"> </w:t>
      </w:r>
      <w:r w:rsidRPr="00495CB1">
        <w:t>и</w:t>
      </w:r>
      <w:r w:rsidRPr="00495CB1">
        <w:rPr>
          <w:spacing w:val="-17"/>
        </w:rPr>
        <w:t xml:space="preserve"> </w:t>
      </w:r>
      <w:r w:rsidRPr="00495CB1">
        <w:t>анализа</w:t>
      </w:r>
      <w:r w:rsidRPr="00495CB1">
        <w:rPr>
          <w:spacing w:val="-16"/>
        </w:rPr>
        <w:t xml:space="preserve"> </w:t>
      </w:r>
      <w:r w:rsidRPr="00495CB1">
        <w:t>сценариев</w:t>
      </w:r>
      <w:r w:rsidRPr="00495CB1">
        <w:rPr>
          <w:spacing w:val="-67"/>
        </w:rPr>
        <w:t xml:space="preserve"> </w:t>
      </w:r>
      <w:r w:rsidRPr="00495CB1">
        <w:t>перспективного</w:t>
      </w:r>
      <w:r w:rsidRPr="00495CB1">
        <w:rPr>
          <w:spacing w:val="-1"/>
        </w:rPr>
        <w:t xml:space="preserve"> </w:t>
      </w:r>
      <w:r w:rsidRPr="00495CB1">
        <w:t>развития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bookmarkEnd w:id="91"/>
    </w:p>
    <w:p w:rsidR="009A3251" w:rsidRPr="00495CB1" w:rsidRDefault="009A3251" w:rsidP="003473AE">
      <w:pPr>
        <w:pStyle w:val="BodyText"/>
        <w:spacing w:line="360" w:lineRule="auto"/>
        <w:ind w:left="142" w:right="484" w:firstLine="708"/>
        <w:jc w:val="both"/>
      </w:pPr>
      <w:r w:rsidRPr="00495CB1">
        <w:t>С</w:t>
      </w:r>
      <w:r w:rsidRPr="00495CB1">
        <w:rPr>
          <w:spacing w:val="1"/>
        </w:rPr>
        <w:t xml:space="preserve"> </w:t>
      </w:r>
      <w:r w:rsidRPr="00495CB1">
        <w:t>помощью</w:t>
      </w:r>
      <w:r w:rsidRPr="00495CB1">
        <w:rPr>
          <w:spacing w:val="1"/>
        </w:rPr>
        <w:t xml:space="preserve"> </w:t>
      </w:r>
      <w:r w:rsidRPr="00495CB1">
        <w:t>пьезометрического</w:t>
      </w:r>
      <w:r w:rsidRPr="00495CB1">
        <w:rPr>
          <w:spacing w:val="1"/>
        </w:rPr>
        <w:t xml:space="preserve"> </w:t>
      </w:r>
      <w:r w:rsidRPr="00495CB1">
        <w:t>графика</w:t>
      </w:r>
      <w:r w:rsidRPr="00495CB1">
        <w:rPr>
          <w:spacing w:val="1"/>
        </w:rPr>
        <w:t xml:space="preserve"> </w:t>
      </w:r>
      <w:r w:rsidRPr="00495CB1">
        <w:t>специалисты</w:t>
      </w:r>
      <w:r w:rsidRPr="00495CB1">
        <w:rPr>
          <w:spacing w:val="1"/>
        </w:rPr>
        <w:t xml:space="preserve"> </w:t>
      </w:r>
      <w:r w:rsidRPr="00495CB1">
        <w:t>имеют</w:t>
      </w:r>
      <w:r w:rsidRPr="00495CB1">
        <w:rPr>
          <w:spacing w:val="1"/>
        </w:rPr>
        <w:t xml:space="preserve"> </w:t>
      </w:r>
      <w:r w:rsidRPr="00495CB1">
        <w:t>возможность графически оценить степень падения давления в подающем и</w:t>
      </w:r>
      <w:r w:rsidRPr="00495CB1">
        <w:rPr>
          <w:spacing w:val="1"/>
        </w:rPr>
        <w:t xml:space="preserve"> </w:t>
      </w:r>
      <w:r w:rsidRPr="00495CB1">
        <w:t>обратном</w:t>
      </w:r>
      <w:r w:rsidRPr="00495CB1">
        <w:rPr>
          <w:spacing w:val="-3"/>
        </w:rPr>
        <w:t xml:space="preserve"> </w:t>
      </w:r>
      <w:r w:rsidRPr="00495CB1">
        <w:t>трубопроводах между</w:t>
      </w:r>
      <w:r w:rsidRPr="00495CB1">
        <w:rPr>
          <w:spacing w:val="-2"/>
        </w:rPr>
        <w:t xml:space="preserve"> </w:t>
      </w:r>
      <w:r w:rsidRPr="00495CB1">
        <w:t>двух</w:t>
      </w:r>
      <w:r w:rsidRPr="00495CB1">
        <w:rPr>
          <w:spacing w:val="-2"/>
        </w:rPr>
        <w:t xml:space="preserve"> </w:t>
      </w:r>
      <w:r w:rsidRPr="00495CB1">
        <w:t>точек</w:t>
      </w:r>
      <w:r w:rsidRPr="00495CB1">
        <w:rPr>
          <w:spacing w:val="-2"/>
        </w:rPr>
        <w:t xml:space="preserve"> </w:t>
      </w:r>
      <w:r w:rsidRPr="00495CB1">
        <w:t>гидравлической сети.</w:t>
      </w:r>
    </w:p>
    <w:p w:rsidR="009A3251" w:rsidRPr="00495CB1" w:rsidRDefault="009A3251" w:rsidP="000A0B6F">
      <w:pPr>
        <w:pStyle w:val="BodyText"/>
        <w:spacing w:line="360" w:lineRule="auto"/>
        <w:ind w:left="113" w:right="482" w:firstLine="738"/>
        <w:jc w:val="both"/>
      </w:pPr>
      <w:r w:rsidRPr="00495CB1">
        <w:t>Пьезометрический</w:t>
      </w:r>
      <w:r w:rsidRPr="00495CB1">
        <w:rPr>
          <w:spacing w:val="1"/>
        </w:rPr>
        <w:t xml:space="preserve"> </w:t>
      </w:r>
      <w:r w:rsidRPr="00495CB1">
        <w:t>график</w:t>
      </w:r>
      <w:r w:rsidRPr="00495CB1">
        <w:rPr>
          <w:spacing w:val="1"/>
        </w:rPr>
        <w:t xml:space="preserve"> </w:t>
      </w:r>
      <w:r w:rsidRPr="00495CB1">
        <w:t>формируется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основании</w:t>
      </w:r>
      <w:r w:rsidRPr="00495CB1">
        <w:rPr>
          <w:spacing w:val="1"/>
        </w:rPr>
        <w:t xml:space="preserve"> </w:t>
      </w:r>
      <w:r w:rsidRPr="00495CB1">
        <w:t>результатов</w:t>
      </w:r>
      <w:r w:rsidRPr="00495CB1">
        <w:rPr>
          <w:spacing w:val="1"/>
        </w:rPr>
        <w:t xml:space="preserve"> </w:t>
      </w:r>
      <w:r w:rsidRPr="00495CB1">
        <w:t>последнего</w:t>
      </w:r>
      <w:r w:rsidRPr="00495CB1">
        <w:rPr>
          <w:spacing w:val="1"/>
        </w:rPr>
        <w:t xml:space="preserve"> </w:t>
      </w:r>
      <w:r w:rsidRPr="00495CB1">
        <w:t>расчета/наладки.</w:t>
      </w:r>
    </w:p>
    <w:p w:rsidR="009A3251" w:rsidRPr="00495CB1" w:rsidRDefault="009A3251" w:rsidP="000A0B6F">
      <w:pPr>
        <w:pStyle w:val="BodyText"/>
        <w:spacing w:line="360" w:lineRule="auto"/>
        <w:ind w:left="114" w:right="482" w:firstLine="595"/>
        <w:jc w:val="both"/>
      </w:pPr>
      <w:r w:rsidRPr="00495CB1">
        <w:t>На сложных закольцованных схемах пьезометр строится по наиболее короткому</w:t>
      </w:r>
      <w:r w:rsidRPr="00495CB1">
        <w:rPr>
          <w:spacing w:val="1"/>
        </w:rPr>
        <w:t xml:space="preserve"> </w:t>
      </w:r>
      <w:r w:rsidRPr="00495CB1">
        <w:t>маршруту до</w:t>
      </w:r>
      <w:r w:rsidRPr="00495CB1">
        <w:rPr>
          <w:spacing w:val="1"/>
        </w:rPr>
        <w:t xml:space="preserve"> </w:t>
      </w:r>
      <w:r w:rsidRPr="00495CB1">
        <w:t>выделенного</w:t>
      </w:r>
      <w:r w:rsidRPr="00495CB1">
        <w:rPr>
          <w:spacing w:val="1"/>
        </w:rPr>
        <w:t xml:space="preserve"> </w:t>
      </w:r>
      <w:r w:rsidRPr="00495CB1">
        <w:t>элемента.</w:t>
      </w:r>
      <w:r w:rsidRPr="00495CB1">
        <w:rPr>
          <w:spacing w:val="1"/>
        </w:rPr>
        <w:t xml:space="preserve"> </w:t>
      </w:r>
      <w:r w:rsidRPr="00495CB1">
        <w:t>Для вышеописанного</w:t>
      </w:r>
      <w:r w:rsidRPr="00495CB1">
        <w:rPr>
          <w:spacing w:val="1"/>
        </w:rPr>
        <w:t xml:space="preserve"> </w:t>
      </w:r>
      <w:r w:rsidRPr="00495CB1">
        <w:t>случая пьезометр</w:t>
      </w:r>
      <w:r w:rsidRPr="00495CB1">
        <w:rPr>
          <w:spacing w:val="1"/>
        </w:rPr>
        <w:t xml:space="preserve"> </w:t>
      </w:r>
      <w:r w:rsidRPr="00495CB1">
        <w:t>"по</w:t>
      </w:r>
      <w:r w:rsidRPr="00495CB1">
        <w:rPr>
          <w:spacing w:val="1"/>
        </w:rPr>
        <w:t xml:space="preserve"> </w:t>
      </w:r>
      <w:r w:rsidRPr="00495CB1">
        <w:t>умолчанию"</w:t>
      </w:r>
      <w:r w:rsidRPr="00495CB1">
        <w:rPr>
          <w:spacing w:val="-2"/>
        </w:rPr>
        <w:t xml:space="preserve"> </w:t>
      </w:r>
      <w:r w:rsidRPr="00495CB1">
        <w:t>начальной</w:t>
      </w:r>
      <w:r w:rsidRPr="00495CB1">
        <w:rPr>
          <w:spacing w:val="-1"/>
        </w:rPr>
        <w:t xml:space="preserve"> </w:t>
      </w:r>
      <w:r w:rsidRPr="00495CB1">
        <w:t>точкой</w:t>
      </w:r>
      <w:r w:rsidRPr="00495CB1">
        <w:rPr>
          <w:spacing w:val="-1"/>
        </w:rPr>
        <w:t xml:space="preserve"> </w:t>
      </w:r>
      <w:r w:rsidRPr="00495CB1">
        <w:t>для</w:t>
      </w:r>
      <w:r w:rsidRPr="00495CB1">
        <w:rPr>
          <w:spacing w:val="-2"/>
        </w:rPr>
        <w:t xml:space="preserve"> </w:t>
      </w:r>
      <w:r w:rsidRPr="00495CB1">
        <w:t>построения</w:t>
      </w:r>
      <w:r w:rsidRPr="00495CB1">
        <w:rPr>
          <w:spacing w:val="-2"/>
        </w:rPr>
        <w:t xml:space="preserve"> </w:t>
      </w:r>
      <w:r w:rsidRPr="00495CB1">
        <w:t>будет</w:t>
      </w:r>
      <w:r w:rsidRPr="00495CB1">
        <w:rPr>
          <w:spacing w:val="-1"/>
        </w:rPr>
        <w:t xml:space="preserve"> </w:t>
      </w:r>
      <w:r w:rsidRPr="00495CB1">
        <w:t>брать</w:t>
      </w:r>
      <w:r w:rsidRPr="00495CB1">
        <w:rPr>
          <w:spacing w:val="-2"/>
        </w:rPr>
        <w:t xml:space="preserve"> </w:t>
      </w:r>
      <w:r w:rsidRPr="00495CB1">
        <w:t>Источник/ЦТП.</w:t>
      </w:r>
    </w:p>
    <w:p w:rsidR="009A3251" w:rsidRPr="00495CB1" w:rsidRDefault="009A3251" w:rsidP="000A0B6F">
      <w:pPr>
        <w:pStyle w:val="BodyText"/>
        <w:spacing w:line="360" w:lineRule="auto"/>
        <w:ind w:left="113" w:right="481" w:firstLine="596"/>
        <w:jc w:val="both"/>
      </w:pPr>
      <w:r w:rsidRPr="00495CB1">
        <w:t>Если необходимо построить пьезометр по строго определенному маршруту, то для</w:t>
      </w:r>
      <w:r w:rsidRPr="00495CB1">
        <w:rPr>
          <w:spacing w:val="1"/>
        </w:rPr>
        <w:t xml:space="preserve"> </w:t>
      </w:r>
      <w:r w:rsidRPr="00495CB1">
        <w:t>этого</w:t>
      </w:r>
      <w:r w:rsidRPr="00495CB1">
        <w:rPr>
          <w:spacing w:val="1"/>
        </w:rPr>
        <w:t xml:space="preserve"> </w:t>
      </w:r>
      <w:r w:rsidRPr="00495CB1">
        <w:t>необходимо</w:t>
      </w:r>
      <w:r w:rsidRPr="00495CB1">
        <w:rPr>
          <w:spacing w:val="1"/>
        </w:rPr>
        <w:t xml:space="preserve"> </w:t>
      </w:r>
      <w:r w:rsidRPr="00495CB1">
        <w:t>последовательно</w:t>
      </w:r>
      <w:r w:rsidRPr="00495CB1">
        <w:rPr>
          <w:spacing w:val="1"/>
        </w:rPr>
        <w:t xml:space="preserve"> </w:t>
      </w:r>
      <w:r w:rsidRPr="00495CB1">
        <w:t>отметить</w:t>
      </w:r>
      <w:r w:rsidRPr="00495CB1">
        <w:rPr>
          <w:spacing w:val="1"/>
        </w:rPr>
        <w:t xml:space="preserve"> </w:t>
      </w:r>
      <w:r w:rsidRPr="00495CB1">
        <w:t>сначала</w:t>
      </w:r>
      <w:r w:rsidRPr="00495CB1">
        <w:rPr>
          <w:spacing w:val="1"/>
        </w:rPr>
        <w:t xml:space="preserve"> </w:t>
      </w:r>
      <w:r w:rsidRPr="00495CB1">
        <w:t>элемент</w:t>
      </w:r>
      <w:r w:rsidRPr="00495CB1">
        <w:rPr>
          <w:spacing w:val="1"/>
        </w:rPr>
        <w:t xml:space="preserve"> </w:t>
      </w:r>
      <w:r w:rsidRPr="00495CB1">
        <w:t>источника/ЦТП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дополнительно точку(и) (ТК, Узел), через которую должен пройти маршрут при</w:t>
      </w:r>
      <w:r w:rsidRPr="00495CB1">
        <w:rPr>
          <w:spacing w:val="1"/>
        </w:rPr>
        <w:t xml:space="preserve"> </w:t>
      </w:r>
      <w:r w:rsidRPr="00495CB1">
        <w:t>построении пьезометра. При этом элементы необходимо отмечать последовательно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-1"/>
        </w:rPr>
        <w:t xml:space="preserve"> </w:t>
      </w:r>
      <w:r w:rsidRPr="00495CB1">
        <w:t>ходу построения</w:t>
      </w:r>
      <w:r w:rsidRPr="00495CB1">
        <w:rPr>
          <w:spacing w:val="-2"/>
        </w:rPr>
        <w:t xml:space="preserve"> </w:t>
      </w:r>
      <w:r w:rsidRPr="00495CB1">
        <w:t>пьезометра.</w:t>
      </w:r>
    </w:p>
    <w:p w:rsidR="009A3251" w:rsidRPr="00495CB1" w:rsidRDefault="009A3251">
      <w:pPr>
        <w:pStyle w:val="BodyText"/>
        <w:spacing w:line="360" w:lineRule="auto"/>
        <w:ind w:left="114" w:right="482" w:firstLine="707"/>
        <w:jc w:val="both"/>
      </w:pPr>
      <w:r w:rsidRPr="00495CB1">
        <w:t>Для построения пьезометра от тепловой камеры до потребителя или до другой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камеры</w:t>
      </w:r>
      <w:r w:rsidRPr="00495CB1">
        <w:rPr>
          <w:spacing w:val="-2"/>
        </w:rPr>
        <w:t xml:space="preserve"> </w:t>
      </w:r>
      <w:r w:rsidRPr="00495CB1">
        <w:t>необходимо</w:t>
      </w:r>
      <w:r w:rsidRPr="00495CB1">
        <w:rPr>
          <w:spacing w:val="-1"/>
        </w:rPr>
        <w:t xml:space="preserve"> </w:t>
      </w:r>
      <w:r w:rsidRPr="00495CB1">
        <w:t>отметить</w:t>
      </w:r>
      <w:r w:rsidRPr="00495CB1">
        <w:rPr>
          <w:spacing w:val="-3"/>
        </w:rPr>
        <w:t xml:space="preserve"> </w:t>
      </w:r>
      <w:r w:rsidRPr="00495CB1">
        <w:t>начальный элемент</w:t>
      </w:r>
      <w:r w:rsidRPr="00495CB1">
        <w:rPr>
          <w:spacing w:val="-1"/>
        </w:rPr>
        <w:t xml:space="preserve"> </w:t>
      </w:r>
      <w:r w:rsidRPr="00495CB1">
        <w:t>схемы и</w:t>
      </w:r>
      <w:r w:rsidRPr="00495CB1">
        <w:rPr>
          <w:spacing w:val="-2"/>
        </w:rPr>
        <w:t xml:space="preserve"> </w:t>
      </w:r>
      <w:r w:rsidRPr="00495CB1">
        <w:t>конечный.</w:t>
      </w:r>
    </w:p>
    <w:p w:rsidR="009A3251" w:rsidRPr="00495CB1" w:rsidRDefault="009A3251" w:rsidP="000A0B6F">
      <w:pPr>
        <w:pStyle w:val="Heading2"/>
        <w:ind w:left="114"/>
        <w:jc w:val="center"/>
      </w:pPr>
      <w:bookmarkStart w:id="92" w:name="_Toc162189774"/>
      <w:r w:rsidRPr="00495CB1">
        <w:t>Пункт</w:t>
      </w:r>
      <w:r w:rsidRPr="00495CB1">
        <w:rPr>
          <w:spacing w:val="-4"/>
        </w:rPr>
        <w:t xml:space="preserve"> </w:t>
      </w:r>
      <w:r>
        <w:t>«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память</w:t>
      </w:r>
      <w:r w:rsidRPr="00495CB1">
        <w:rPr>
          <w:spacing w:val="-2"/>
        </w:rPr>
        <w:t xml:space="preserve"> </w:t>
      </w:r>
      <w:r w:rsidRPr="00495CB1">
        <w:t>для</w:t>
      </w:r>
      <w:r w:rsidRPr="00495CB1">
        <w:rPr>
          <w:spacing w:val="-2"/>
        </w:rPr>
        <w:t xml:space="preserve"> </w:t>
      </w:r>
      <w:r w:rsidRPr="00495CB1">
        <w:t>сравнения</w:t>
      </w:r>
      <w:bookmarkEnd w:id="92"/>
      <w:r>
        <w:t>»</w:t>
      </w:r>
    </w:p>
    <w:p w:rsidR="009A3251" w:rsidRPr="00495CB1" w:rsidRDefault="009A3251" w:rsidP="000A0B6F">
      <w:pPr>
        <w:pStyle w:val="BodyText"/>
        <w:spacing w:before="158" w:line="360" w:lineRule="auto"/>
        <w:ind w:left="113" w:right="483" w:firstLine="596"/>
        <w:jc w:val="both"/>
      </w:pPr>
      <w:r w:rsidRPr="00495CB1">
        <w:t>Данный</w:t>
      </w:r>
      <w:r w:rsidRPr="00495CB1">
        <w:rPr>
          <w:spacing w:val="1"/>
        </w:rPr>
        <w:t xml:space="preserve"> </w:t>
      </w:r>
      <w:r w:rsidRPr="00495CB1">
        <w:t>пункт</w:t>
      </w:r>
      <w:r w:rsidRPr="00495CB1">
        <w:rPr>
          <w:spacing w:val="1"/>
        </w:rPr>
        <w:t xml:space="preserve"> </w:t>
      </w:r>
      <w:r w:rsidRPr="00495CB1">
        <w:t>позволяет</w:t>
      </w:r>
      <w:r w:rsidRPr="00495CB1">
        <w:rPr>
          <w:spacing w:val="1"/>
        </w:rPr>
        <w:t xml:space="preserve"> </w:t>
      </w:r>
      <w:r w:rsidRPr="00495CB1">
        <w:t>сохранить</w:t>
      </w:r>
      <w:r w:rsidRPr="00495CB1">
        <w:rPr>
          <w:spacing w:val="1"/>
        </w:rPr>
        <w:t xml:space="preserve"> </w:t>
      </w:r>
      <w:r w:rsidRPr="00495CB1">
        <w:t>(заморозить)</w:t>
      </w:r>
      <w:r w:rsidRPr="00495CB1">
        <w:rPr>
          <w:spacing w:val="1"/>
        </w:rPr>
        <w:t xml:space="preserve"> </w:t>
      </w:r>
      <w:r w:rsidRPr="00495CB1">
        <w:t>изображение</w:t>
      </w:r>
      <w:r w:rsidRPr="00495CB1">
        <w:rPr>
          <w:spacing w:val="1"/>
        </w:rPr>
        <w:t xml:space="preserve"> </w:t>
      </w:r>
      <w:r w:rsidRPr="00495CB1">
        <w:t>линий</w:t>
      </w:r>
      <w:r w:rsidRPr="00495CB1">
        <w:rPr>
          <w:spacing w:val="1"/>
        </w:rPr>
        <w:t xml:space="preserve"> </w:t>
      </w:r>
      <w:r w:rsidRPr="00495CB1">
        <w:t>пьезометра</w:t>
      </w:r>
      <w:r w:rsidRPr="00495CB1">
        <w:rPr>
          <w:spacing w:val="-67"/>
        </w:rPr>
        <w:t xml:space="preserve"> </w:t>
      </w:r>
      <w:r w:rsidRPr="00495CB1">
        <w:t>последнего</w:t>
      </w:r>
      <w:r w:rsidRPr="00495CB1">
        <w:rPr>
          <w:spacing w:val="1"/>
        </w:rPr>
        <w:t xml:space="preserve"> </w:t>
      </w:r>
      <w:r w:rsidRPr="00495CB1">
        <w:t>расчета.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результате</w:t>
      </w:r>
      <w:r w:rsidRPr="00495CB1">
        <w:rPr>
          <w:spacing w:val="1"/>
        </w:rPr>
        <w:t xml:space="preserve"> </w:t>
      </w:r>
      <w:r w:rsidRPr="00495CB1">
        <w:t>внесения</w:t>
      </w:r>
      <w:r w:rsidRPr="00495CB1">
        <w:rPr>
          <w:spacing w:val="1"/>
        </w:rPr>
        <w:t xml:space="preserve"> </w:t>
      </w:r>
      <w:r w:rsidRPr="00495CB1">
        <w:t>изменений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схему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последующего</w:t>
      </w:r>
      <w:r w:rsidRPr="00495CB1">
        <w:rPr>
          <w:spacing w:val="-67"/>
        </w:rPr>
        <w:t xml:space="preserve"> </w:t>
      </w:r>
      <w:r w:rsidRPr="00495CB1">
        <w:t>гидравлического</w:t>
      </w:r>
      <w:r w:rsidRPr="00495CB1">
        <w:rPr>
          <w:spacing w:val="1"/>
        </w:rPr>
        <w:t xml:space="preserve"> </w:t>
      </w:r>
      <w:r w:rsidRPr="00495CB1">
        <w:t>расчета</w:t>
      </w:r>
      <w:r w:rsidRPr="00495CB1">
        <w:rPr>
          <w:spacing w:val="1"/>
        </w:rPr>
        <w:t xml:space="preserve"> </w:t>
      </w:r>
      <w:r w:rsidRPr="00495CB1">
        <w:t>пользователь</w:t>
      </w:r>
      <w:r w:rsidRPr="00495CB1">
        <w:rPr>
          <w:spacing w:val="1"/>
        </w:rPr>
        <w:t xml:space="preserve"> </w:t>
      </w:r>
      <w:r w:rsidRPr="00495CB1">
        <w:t>может</w:t>
      </w:r>
      <w:r w:rsidRPr="00495CB1">
        <w:rPr>
          <w:spacing w:val="1"/>
        </w:rPr>
        <w:t xml:space="preserve"> </w:t>
      </w:r>
      <w:r w:rsidRPr="00495CB1">
        <w:t>графически</w:t>
      </w:r>
      <w:r w:rsidRPr="00495CB1">
        <w:rPr>
          <w:spacing w:val="1"/>
        </w:rPr>
        <w:t xml:space="preserve"> </w:t>
      </w:r>
      <w:r w:rsidRPr="00495CB1">
        <w:t>оценить</w:t>
      </w:r>
      <w:r w:rsidRPr="00495CB1">
        <w:rPr>
          <w:spacing w:val="1"/>
        </w:rPr>
        <w:t xml:space="preserve"> </w:t>
      </w:r>
      <w:r w:rsidRPr="00495CB1">
        <w:t>изменение</w:t>
      </w:r>
      <w:r w:rsidRPr="00495CB1">
        <w:rPr>
          <w:spacing w:val="1"/>
        </w:rPr>
        <w:t xml:space="preserve"> </w:t>
      </w:r>
      <w:r w:rsidRPr="00495CB1">
        <w:t>гидравлического режима в виде двух пьезометрических графиков отображающихся</w:t>
      </w:r>
      <w:r w:rsidRPr="00495CB1">
        <w:rPr>
          <w:spacing w:val="1"/>
        </w:rPr>
        <w:t xml:space="preserve"> </w:t>
      </w:r>
      <w:r w:rsidRPr="00495CB1">
        <w:t>одновременно.</w:t>
      </w:r>
      <w:r w:rsidRPr="00495CB1">
        <w:rPr>
          <w:spacing w:val="1"/>
        </w:rPr>
        <w:t xml:space="preserve"> </w:t>
      </w:r>
      <w:r w:rsidRPr="00495CB1">
        <w:t>График</w:t>
      </w:r>
      <w:r w:rsidRPr="00495CB1">
        <w:rPr>
          <w:spacing w:val="1"/>
        </w:rPr>
        <w:t xml:space="preserve"> </w:t>
      </w:r>
      <w:r w:rsidRPr="00495CB1">
        <w:t>пьезометра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результатами</w:t>
      </w:r>
      <w:r w:rsidRPr="00495CB1">
        <w:rPr>
          <w:spacing w:val="1"/>
        </w:rPr>
        <w:t xml:space="preserve"> </w:t>
      </w:r>
      <w:r w:rsidRPr="00495CB1">
        <w:t>последнего</w:t>
      </w:r>
      <w:r w:rsidRPr="00495CB1">
        <w:rPr>
          <w:spacing w:val="1"/>
        </w:rPr>
        <w:t xml:space="preserve"> </w:t>
      </w:r>
      <w:r w:rsidRPr="00495CB1">
        <w:t>гидравлического</w:t>
      </w:r>
      <w:r w:rsidRPr="00495CB1">
        <w:rPr>
          <w:spacing w:val="1"/>
        </w:rPr>
        <w:t xml:space="preserve"> </w:t>
      </w:r>
      <w:r w:rsidRPr="00495CB1">
        <w:t>режима</w:t>
      </w:r>
      <w:r w:rsidRPr="00495CB1">
        <w:rPr>
          <w:spacing w:val="-3"/>
        </w:rPr>
        <w:t xml:space="preserve"> </w:t>
      </w:r>
      <w:r w:rsidRPr="00495CB1">
        <w:t>отображается яркими</w:t>
      </w:r>
      <w:r w:rsidRPr="00495CB1">
        <w:rPr>
          <w:spacing w:val="-1"/>
        </w:rPr>
        <w:t xml:space="preserve"> </w:t>
      </w:r>
      <w:r w:rsidRPr="00495CB1">
        <w:t>цветами.</w:t>
      </w:r>
    </w:p>
    <w:p w:rsidR="009A3251" w:rsidRPr="00495CB1" w:rsidRDefault="009A3251" w:rsidP="000A0B6F">
      <w:pPr>
        <w:pStyle w:val="BodyText"/>
        <w:spacing w:before="1"/>
        <w:ind w:left="114" w:firstLine="595"/>
        <w:jc w:val="both"/>
      </w:pPr>
      <w:r w:rsidRPr="00495CB1">
        <w:t>Графическое</w:t>
      </w:r>
      <w:r w:rsidRPr="00495CB1">
        <w:rPr>
          <w:spacing w:val="-3"/>
        </w:rPr>
        <w:t xml:space="preserve"> </w:t>
      </w:r>
      <w:r w:rsidRPr="00495CB1">
        <w:t>изображение</w:t>
      </w:r>
      <w:r w:rsidRPr="00495CB1">
        <w:rPr>
          <w:spacing w:val="-2"/>
        </w:rPr>
        <w:t xml:space="preserve"> </w:t>
      </w:r>
      <w:r w:rsidRPr="00495CB1">
        <w:t>приведено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рис.</w:t>
      </w:r>
      <w:r w:rsidRPr="00495CB1">
        <w:rPr>
          <w:spacing w:val="-2"/>
        </w:rPr>
        <w:t xml:space="preserve"> </w:t>
      </w:r>
      <w:r w:rsidRPr="00495CB1">
        <w:t>11.</w:t>
      </w:r>
    </w:p>
    <w:p w:rsidR="009A3251" w:rsidRPr="00495CB1" w:rsidRDefault="009A3251">
      <w:pPr>
        <w:jc w:val="both"/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6"/>
        <w:rPr>
          <w:sz w:val="24"/>
        </w:rPr>
      </w:pPr>
    </w:p>
    <w:p w:rsidR="009A3251" w:rsidRPr="00495CB1" w:rsidRDefault="009A3251">
      <w:pPr>
        <w:pStyle w:val="BodyText"/>
        <w:ind w:left="114"/>
      </w:pPr>
      <w:r w:rsidRPr="00C124AE">
        <w:rPr>
          <w:noProof/>
          <w:lang w:eastAsia="ru-RU"/>
        </w:rPr>
        <w:pict>
          <v:shape id="image16.jpeg" o:spid="_x0000_i1063" type="#_x0000_t75" style="width:507pt;height:329.25pt;visibility:visible">
            <v:imagedata r:id="rId65" o:title=""/>
          </v:shape>
        </w:pict>
      </w:r>
    </w:p>
    <w:p w:rsidR="009A3251" w:rsidRPr="00495CB1" w:rsidRDefault="009A3251" w:rsidP="001E7DDF">
      <w:pPr>
        <w:spacing w:before="62"/>
        <w:ind w:left="114"/>
        <w:jc w:val="center"/>
      </w:pPr>
      <w:r w:rsidRPr="001E7DDF">
        <w:rPr>
          <w:sz w:val="24"/>
        </w:rPr>
        <w:t>Рис.</w:t>
      </w:r>
      <w:r w:rsidRPr="001E7DDF">
        <w:rPr>
          <w:spacing w:val="-1"/>
          <w:sz w:val="24"/>
        </w:rPr>
        <w:t xml:space="preserve"> </w:t>
      </w:r>
      <w:r w:rsidRPr="001E7DDF">
        <w:rPr>
          <w:sz w:val="24"/>
        </w:rPr>
        <w:t>11</w:t>
      </w:r>
    </w:p>
    <w:p w:rsidR="009A3251" w:rsidRPr="00495CB1" w:rsidRDefault="009A3251" w:rsidP="00997FAF">
      <w:pPr>
        <w:pStyle w:val="Heading2"/>
        <w:spacing w:before="183"/>
        <w:ind w:left="114"/>
        <w:jc w:val="center"/>
      </w:pPr>
      <w:bookmarkStart w:id="93" w:name="_Toc162189775"/>
      <w:r w:rsidRPr="00495CB1">
        <w:t>Схемы</w:t>
      </w:r>
      <w:r w:rsidRPr="00495CB1">
        <w:rPr>
          <w:spacing w:val="-2"/>
        </w:rPr>
        <w:t xml:space="preserve"> </w:t>
      </w:r>
      <w:r w:rsidRPr="00495CB1">
        <w:t>теплоснабжения</w:t>
      </w:r>
      <w:r w:rsidRPr="00495CB1">
        <w:rPr>
          <w:spacing w:val="-4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4"/>
        </w:rPr>
        <w:t xml:space="preserve"> </w:t>
      </w:r>
      <w:r w:rsidRPr="00495CB1">
        <w:t>энергии</w:t>
      </w:r>
      <w:bookmarkEnd w:id="93"/>
    </w:p>
    <w:p w:rsidR="009A3251" w:rsidRPr="00495CB1" w:rsidRDefault="009A3251" w:rsidP="00997FAF">
      <w:pPr>
        <w:pStyle w:val="BodyText"/>
        <w:spacing w:before="156" w:line="360" w:lineRule="auto"/>
        <w:ind w:left="114" w:right="482" w:firstLine="595"/>
        <w:jc w:val="both"/>
      </w:pPr>
      <w:r w:rsidRPr="00495CB1">
        <w:t>Схема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отражает</w:t>
      </w:r>
      <w:r w:rsidRPr="00495CB1">
        <w:rPr>
          <w:spacing w:val="1"/>
        </w:rPr>
        <w:t xml:space="preserve"> </w:t>
      </w:r>
      <w:r w:rsidRPr="00495CB1">
        <w:t>существующее</w:t>
      </w:r>
      <w:r w:rsidRPr="00495CB1">
        <w:rPr>
          <w:spacing w:val="1"/>
        </w:rPr>
        <w:t xml:space="preserve"> </w:t>
      </w:r>
      <w:r w:rsidRPr="00495CB1">
        <w:t>положение системы теплоснабжения в разрезе каждого источника тепловой 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содержит</w:t>
      </w:r>
      <w:r w:rsidRPr="00495CB1">
        <w:rPr>
          <w:spacing w:val="-1"/>
        </w:rPr>
        <w:t xml:space="preserve"> </w:t>
      </w:r>
      <w:r w:rsidRPr="00495CB1">
        <w:t>следующую</w:t>
      </w:r>
      <w:r w:rsidRPr="00495CB1">
        <w:rPr>
          <w:spacing w:val="-1"/>
        </w:rPr>
        <w:t xml:space="preserve"> </w:t>
      </w:r>
      <w:r w:rsidRPr="00495CB1">
        <w:t>информацию: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440"/>
        </w:tabs>
        <w:spacing w:before="1" w:line="360" w:lineRule="auto"/>
        <w:ind w:left="114" w:right="483" w:firstLine="0"/>
        <w:rPr>
          <w:sz w:val="28"/>
        </w:rPr>
      </w:pPr>
      <w:r w:rsidRPr="00495CB1">
        <w:rPr>
          <w:sz w:val="28"/>
        </w:rPr>
        <w:t>схемы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систем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теплоснабжения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каждому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источнику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энергии,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расположенному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в Старовичугском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городском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поселении;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317"/>
        </w:tabs>
        <w:spacing w:line="360" w:lineRule="auto"/>
        <w:ind w:right="481" w:firstLine="0"/>
        <w:rPr>
          <w:sz w:val="28"/>
        </w:rPr>
      </w:pPr>
      <w:r w:rsidRPr="00495CB1">
        <w:rPr>
          <w:sz w:val="28"/>
        </w:rPr>
        <w:t>результаты гидравлического расчета по каждому источнику тепловой энергии (в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режиме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поверки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наладки),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расположенному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Старовичугском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городском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поселении (наименование участка, протяженность, диаметр, напор в конечном узле,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потери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напора,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фактический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расход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теплоносителя);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ind w:left="277" w:hanging="165"/>
        <w:rPr>
          <w:sz w:val="28"/>
        </w:rPr>
      </w:pPr>
      <w:r w:rsidRPr="00495CB1">
        <w:rPr>
          <w:sz w:val="28"/>
        </w:rPr>
        <w:t>пьезометрический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график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(в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режиме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поверки 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наладки);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84"/>
        </w:tabs>
        <w:spacing w:before="161" w:line="360" w:lineRule="auto"/>
        <w:ind w:left="114" w:right="481" w:hanging="1"/>
        <w:rPr>
          <w:sz w:val="28"/>
        </w:rPr>
      </w:pPr>
      <w:r w:rsidRPr="00495CB1">
        <w:rPr>
          <w:sz w:val="28"/>
        </w:rPr>
        <w:t>характеристику потребителей (наименование, плановая и фактическая температура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внутреннего воздуха после проведения наладки, температура сетевой воды на входе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выходе,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величина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расчетная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фактическая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нагрузки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отопление);</w:t>
      </w:r>
    </w:p>
    <w:p w:rsidR="009A3251" w:rsidRPr="00495CB1" w:rsidRDefault="009A3251">
      <w:pPr>
        <w:spacing w:line="360" w:lineRule="auto"/>
        <w:jc w:val="both"/>
        <w:rPr>
          <w:sz w:val="28"/>
        </w:rPr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7"/>
        <w:rPr>
          <w:sz w:val="16"/>
        </w:rPr>
      </w:pP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324"/>
        </w:tabs>
        <w:spacing w:before="88" w:line="360" w:lineRule="auto"/>
        <w:ind w:right="483" w:firstLine="0"/>
        <w:rPr>
          <w:sz w:val="28"/>
        </w:rPr>
      </w:pPr>
      <w:r w:rsidRPr="00495CB1">
        <w:rPr>
          <w:sz w:val="28"/>
        </w:rPr>
        <w:t>расчет диаметров дроссельных наладочных устройств, обеспечивающих наладку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подачи греющего теплоносителя всем потребителям в соответствии с заявленными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нормами теплопотребления;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8"/>
        </w:tabs>
        <w:ind w:left="277" w:hanging="165"/>
        <w:rPr>
          <w:sz w:val="28"/>
        </w:rPr>
      </w:pPr>
      <w:r w:rsidRPr="00495CB1">
        <w:rPr>
          <w:sz w:val="28"/>
        </w:rPr>
        <w:t>расчет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энергетической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эффективности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при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проведенной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наладке.</w:t>
      </w:r>
    </w:p>
    <w:p w:rsidR="009A3251" w:rsidRPr="00495CB1" w:rsidRDefault="009A3251">
      <w:pPr>
        <w:jc w:val="both"/>
        <w:rPr>
          <w:sz w:val="28"/>
        </w:rPr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07" style="width:502.05pt;height:.8pt;mso-position-horizontal-relative:char;mso-position-vertical-relative:line" coordsize="10041,16">
            <v:line id="_x0000_s1208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16"/>
        </w:rPr>
      </w:pPr>
    </w:p>
    <w:p w:rsidR="009A3251" w:rsidRPr="00495CB1" w:rsidRDefault="009A3251">
      <w:pPr>
        <w:pStyle w:val="Heading2"/>
        <w:tabs>
          <w:tab w:val="left" w:pos="1103"/>
          <w:tab w:val="left" w:pos="1537"/>
          <w:tab w:val="left" w:pos="3752"/>
          <w:tab w:val="left" w:pos="4136"/>
          <w:tab w:val="left" w:pos="6326"/>
          <w:tab w:val="left" w:pos="7631"/>
          <w:tab w:val="left" w:pos="9028"/>
        </w:tabs>
        <w:spacing w:before="88" w:line="360" w:lineRule="auto"/>
        <w:ind w:right="484"/>
        <w:jc w:val="left"/>
      </w:pPr>
      <w:bookmarkStart w:id="94" w:name="_TOC_250015"/>
      <w:bookmarkStart w:id="95" w:name="_Toc162189776"/>
      <w:r w:rsidRPr="00495CB1">
        <w:t>Глава</w:t>
      </w:r>
      <w:r w:rsidRPr="00495CB1">
        <w:tab/>
        <w:t>4.</w:t>
      </w:r>
      <w:r w:rsidRPr="00495CB1">
        <w:tab/>
        <w:t>Существующие</w:t>
      </w:r>
      <w:r w:rsidRPr="00495CB1">
        <w:tab/>
        <w:t>и</w:t>
      </w:r>
      <w:r w:rsidRPr="00495CB1">
        <w:tab/>
        <w:t>перспективные</w:t>
      </w:r>
      <w:r w:rsidRPr="00495CB1">
        <w:tab/>
        <w:t>балансы</w:t>
      </w:r>
      <w:r w:rsidRPr="00495CB1">
        <w:tab/>
        <w:t>тепловой</w:t>
      </w:r>
      <w:r w:rsidRPr="00495CB1">
        <w:tab/>
        <w:t>мощности</w:t>
      </w:r>
      <w:r w:rsidRPr="00495CB1">
        <w:rPr>
          <w:spacing w:val="-67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 и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bookmarkEnd w:id="94"/>
      <w:r w:rsidRPr="00495CB1">
        <w:t>нагрузки потребителей</w:t>
      </w:r>
      <w:bookmarkEnd w:id="95"/>
    </w:p>
    <w:p w:rsidR="009A3251" w:rsidRPr="00495CB1" w:rsidRDefault="009A3251">
      <w:pPr>
        <w:pStyle w:val="ListParagraph"/>
        <w:numPr>
          <w:ilvl w:val="1"/>
          <w:numId w:val="9"/>
        </w:numPr>
        <w:tabs>
          <w:tab w:val="left" w:pos="588"/>
        </w:tabs>
        <w:spacing w:line="360" w:lineRule="auto"/>
        <w:ind w:right="482" w:firstLine="0"/>
        <w:jc w:val="left"/>
        <w:rPr>
          <w:b/>
          <w:sz w:val="28"/>
        </w:rPr>
      </w:pPr>
      <w:r w:rsidRPr="00495CB1">
        <w:rPr>
          <w:b/>
          <w:w w:val="95"/>
          <w:sz w:val="28"/>
        </w:rPr>
        <w:t>Балансы</w:t>
      </w:r>
      <w:r w:rsidRPr="00495CB1">
        <w:rPr>
          <w:b/>
          <w:spacing w:val="50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существующей</w:t>
      </w:r>
      <w:r w:rsidRPr="00495CB1">
        <w:rPr>
          <w:b/>
          <w:spacing w:val="48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на</w:t>
      </w:r>
      <w:r w:rsidRPr="00495CB1">
        <w:rPr>
          <w:b/>
          <w:spacing w:val="49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базовый</w:t>
      </w:r>
      <w:r w:rsidRPr="00495CB1">
        <w:rPr>
          <w:b/>
          <w:spacing w:val="50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период</w:t>
      </w:r>
      <w:r w:rsidRPr="00495CB1">
        <w:rPr>
          <w:b/>
          <w:spacing w:val="48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схемы</w:t>
      </w:r>
      <w:r w:rsidRPr="00495CB1">
        <w:rPr>
          <w:b/>
          <w:spacing w:val="53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теплоснабжения</w:t>
      </w:r>
      <w:r w:rsidRPr="00495CB1">
        <w:rPr>
          <w:b/>
          <w:spacing w:val="50"/>
          <w:w w:val="95"/>
          <w:sz w:val="28"/>
        </w:rPr>
        <w:t xml:space="preserve"> </w:t>
      </w:r>
      <w:r w:rsidRPr="00495CB1">
        <w:rPr>
          <w:b/>
          <w:w w:val="95"/>
          <w:sz w:val="28"/>
        </w:rPr>
        <w:t>тепловой</w:t>
      </w:r>
      <w:r w:rsidRPr="00495CB1">
        <w:rPr>
          <w:b/>
          <w:spacing w:val="-63"/>
          <w:w w:val="95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и перспективной тепловой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нагрузки</w:t>
      </w:r>
    </w:p>
    <w:p w:rsidR="009A3251" w:rsidRPr="00495CB1" w:rsidRDefault="009A3251" w:rsidP="003473AE">
      <w:pPr>
        <w:pStyle w:val="BodyText"/>
        <w:spacing w:line="360" w:lineRule="auto"/>
        <w:ind w:left="113" w:right="483" w:firstLine="708"/>
        <w:jc w:val="both"/>
      </w:pPr>
      <w:r w:rsidRPr="00495CB1">
        <w:t>В</w:t>
      </w:r>
      <w:r w:rsidRPr="00495CB1">
        <w:rPr>
          <w:spacing w:val="19"/>
        </w:rPr>
        <w:t xml:space="preserve"> </w:t>
      </w:r>
      <w:r w:rsidRPr="00495CB1">
        <w:t>таблицах</w:t>
      </w:r>
      <w:r w:rsidRPr="00495CB1">
        <w:rPr>
          <w:spacing w:val="20"/>
        </w:rPr>
        <w:t xml:space="preserve"> </w:t>
      </w:r>
      <w:r w:rsidRPr="00495CB1">
        <w:t>24</w:t>
      </w:r>
      <w:r w:rsidRPr="00495CB1">
        <w:rPr>
          <w:spacing w:val="20"/>
        </w:rPr>
        <w:t xml:space="preserve"> </w:t>
      </w:r>
      <w:r w:rsidRPr="00495CB1">
        <w:t>и</w:t>
      </w:r>
      <w:r w:rsidRPr="00495CB1">
        <w:rPr>
          <w:spacing w:val="20"/>
        </w:rPr>
        <w:t xml:space="preserve"> </w:t>
      </w:r>
      <w:r w:rsidRPr="00495CB1">
        <w:t>25</w:t>
      </w:r>
      <w:r w:rsidRPr="00495CB1">
        <w:rPr>
          <w:spacing w:val="20"/>
        </w:rPr>
        <w:t xml:space="preserve"> </w:t>
      </w:r>
      <w:r w:rsidRPr="00495CB1">
        <w:t>приведены</w:t>
      </w:r>
      <w:r w:rsidRPr="00495CB1">
        <w:rPr>
          <w:spacing w:val="20"/>
        </w:rPr>
        <w:t xml:space="preserve"> </w:t>
      </w:r>
      <w:r w:rsidRPr="00495CB1">
        <w:t>балансы</w:t>
      </w:r>
      <w:r w:rsidRPr="00495CB1">
        <w:rPr>
          <w:spacing w:val="21"/>
        </w:rPr>
        <w:t xml:space="preserve"> </w:t>
      </w:r>
      <w:r w:rsidRPr="00495CB1">
        <w:t>существующей</w:t>
      </w:r>
      <w:r w:rsidRPr="00495CB1">
        <w:rPr>
          <w:spacing w:val="19"/>
        </w:rPr>
        <w:t xml:space="preserve"> </w:t>
      </w:r>
      <w:r w:rsidRPr="00495CB1">
        <w:t>и</w:t>
      </w:r>
      <w:r w:rsidRPr="00495CB1">
        <w:rPr>
          <w:spacing w:val="20"/>
        </w:rPr>
        <w:t xml:space="preserve"> </w:t>
      </w:r>
      <w:r w:rsidRPr="00495CB1">
        <w:t>перспективной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мощности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нагрузки</w:t>
      </w:r>
      <w:r w:rsidRPr="00495CB1">
        <w:rPr>
          <w:spacing w:val="-1"/>
        </w:rPr>
        <w:t xml:space="preserve"> </w:t>
      </w:r>
      <w:r w:rsidRPr="00495CB1">
        <w:t>котельных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1"/>
        </w:rPr>
        <w:t xml:space="preserve"> </w:t>
      </w:r>
      <w:r w:rsidRPr="00495CB1">
        <w:t>1 и</w:t>
      </w:r>
      <w:r w:rsidRPr="00495CB1">
        <w:rPr>
          <w:spacing w:val="-2"/>
        </w:rPr>
        <w:t xml:space="preserve"> </w:t>
      </w:r>
      <w:r w:rsidRPr="00495CB1">
        <w:t>№</w:t>
      </w:r>
      <w:r w:rsidRPr="00495CB1">
        <w:rPr>
          <w:spacing w:val="-1"/>
        </w:rPr>
        <w:t xml:space="preserve"> </w:t>
      </w:r>
      <w:r w:rsidRPr="00495CB1">
        <w:t>3 соответственно.</w:t>
      </w:r>
    </w:p>
    <w:p w:rsidR="009A3251" w:rsidRPr="00495CB1" w:rsidRDefault="009A3251">
      <w:pPr>
        <w:pStyle w:val="BodyText"/>
        <w:ind w:left="8967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24</w:t>
      </w:r>
    </w:p>
    <w:p w:rsidR="009A3251" w:rsidRPr="00495CB1" w:rsidRDefault="009A3251">
      <w:pPr>
        <w:pStyle w:val="BodyText"/>
        <w:spacing w:before="2"/>
        <w:rPr>
          <w:sz w:val="16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58"/>
        <w:gridCol w:w="2387"/>
        <w:gridCol w:w="1161"/>
        <w:gridCol w:w="987"/>
        <w:gridCol w:w="987"/>
        <w:gridCol w:w="987"/>
        <w:gridCol w:w="987"/>
        <w:gridCol w:w="989"/>
        <w:gridCol w:w="802"/>
        <w:gridCol w:w="850"/>
      </w:tblGrid>
      <w:tr w:rsidR="009A3251" w:rsidRPr="00495CB1" w:rsidTr="009938B8">
        <w:trPr>
          <w:trHeight w:val="665"/>
        </w:trPr>
        <w:tc>
          <w:tcPr>
            <w:tcW w:w="171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№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1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2024 (базовый год)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2030-2034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997FAF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203</w:t>
            </w:r>
            <w:r>
              <w:rPr>
                <w:sz w:val="24"/>
              </w:rPr>
              <w:t>5-2039</w:t>
            </w:r>
          </w:p>
        </w:tc>
      </w:tr>
      <w:tr w:rsidR="009A3251" w:rsidRPr="00495CB1" w:rsidTr="009938B8">
        <w:trPr>
          <w:trHeight w:val="784"/>
        </w:trPr>
        <w:tc>
          <w:tcPr>
            <w:tcW w:w="171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Установленная мощность, Гкал/час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</w:tr>
      <w:tr w:rsidR="009A3251" w:rsidRPr="00495CB1" w:rsidTr="009938B8">
        <w:trPr>
          <w:trHeight w:val="784"/>
        </w:trPr>
        <w:tc>
          <w:tcPr>
            <w:tcW w:w="171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Располагаемая мощность, Гкал/час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12,74</w:t>
            </w:r>
          </w:p>
        </w:tc>
      </w:tr>
      <w:tr w:rsidR="009A3251" w:rsidRPr="00495CB1" w:rsidTr="009938B8">
        <w:trPr>
          <w:trHeight w:val="784"/>
        </w:trPr>
        <w:tc>
          <w:tcPr>
            <w:tcW w:w="171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3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Мощность нетто, Гкал/час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12,068</w:t>
            </w:r>
          </w:p>
        </w:tc>
      </w:tr>
      <w:tr w:rsidR="009A3251" w:rsidRPr="00495CB1" w:rsidTr="009938B8">
        <w:trPr>
          <w:trHeight w:val="783"/>
        </w:trPr>
        <w:tc>
          <w:tcPr>
            <w:tcW w:w="171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Подключенная тепловая нагрузка, Гкал/ч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7,95</w:t>
            </w:r>
          </w:p>
        </w:tc>
      </w:tr>
      <w:tr w:rsidR="009A3251" w:rsidRPr="00495CB1" w:rsidTr="009938B8">
        <w:trPr>
          <w:trHeight w:val="784"/>
        </w:trPr>
        <w:tc>
          <w:tcPr>
            <w:tcW w:w="171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5</w:t>
            </w:r>
          </w:p>
        </w:tc>
        <w:tc>
          <w:tcPr>
            <w:tcW w:w="1137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Потери тепловой энергии на собственные нужды, Гкал/ч</w:t>
            </w:r>
          </w:p>
        </w:tc>
        <w:tc>
          <w:tcPr>
            <w:tcW w:w="553" w:type="pct"/>
            <w:tcBorders>
              <w:left w:val="single" w:sz="8" w:space="0" w:color="000000"/>
            </w:tcBorders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0,672</w:t>
            </w:r>
          </w:p>
        </w:tc>
      </w:tr>
      <w:tr w:rsidR="009A3251" w:rsidRPr="00495CB1" w:rsidTr="009938B8">
        <w:trPr>
          <w:trHeight w:val="641"/>
        </w:trPr>
        <w:tc>
          <w:tcPr>
            <w:tcW w:w="171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6</w:t>
            </w:r>
          </w:p>
        </w:tc>
        <w:tc>
          <w:tcPr>
            <w:tcW w:w="1137" w:type="pct"/>
            <w:tcBorders>
              <w:top w:val="single" w:sz="8" w:space="0" w:color="000000"/>
            </w:tcBorders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Резерв тепловой мощности, Гкал/ч;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9938B8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4,118</w:t>
            </w:r>
          </w:p>
        </w:tc>
      </w:tr>
    </w:tbl>
    <w:p w:rsidR="009A3251" w:rsidRPr="00495CB1" w:rsidRDefault="009A3251">
      <w:pPr>
        <w:sectPr w:rsidR="009A3251" w:rsidRPr="00495CB1">
          <w:headerReference w:type="default" r:id="rId66"/>
          <w:footerReference w:type="default" r:id="rId67"/>
          <w:pgSz w:w="11910" w:h="16840"/>
          <w:pgMar w:top="6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7"/>
        <w:rPr>
          <w:sz w:val="16"/>
        </w:rPr>
      </w:pPr>
    </w:p>
    <w:p w:rsidR="009A3251" w:rsidRPr="00495CB1" w:rsidRDefault="009A3251">
      <w:pPr>
        <w:pStyle w:val="BodyText"/>
        <w:spacing w:before="88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25</w:t>
      </w:r>
    </w:p>
    <w:p w:rsidR="009A3251" w:rsidRPr="00495CB1" w:rsidRDefault="009A3251">
      <w:pPr>
        <w:pStyle w:val="BodyText"/>
        <w:spacing w:before="5"/>
        <w:rPr>
          <w:sz w:val="16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358"/>
        <w:gridCol w:w="2387"/>
        <w:gridCol w:w="1161"/>
        <w:gridCol w:w="987"/>
        <w:gridCol w:w="987"/>
        <w:gridCol w:w="987"/>
        <w:gridCol w:w="987"/>
        <w:gridCol w:w="989"/>
        <w:gridCol w:w="802"/>
        <w:gridCol w:w="850"/>
      </w:tblGrid>
      <w:tr w:rsidR="009A3251" w:rsidRPr="00495CB1" w:rsidTr="00B6208D">
        <w:trPr>
          <w:trHeight w:val="665"/>
        </w:trPr>
        <w:tc>
          <w:tcPr>
            <w:tcW w:w="1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№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 № 3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2024 (базовый год)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2030-2034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203</w:t>
            </w:r>
            <w:r>
              <w:rPr>
                <w:sz w:val="24"/>
              </w:rPr>
              <w:t>5-2039</w:t>
            </w:r>
          </w:p>
        </w:tc>
      </w:tr>
      <w:tr w:rsidR="009A3251" w:rsidRPr="00495CB1" w:rsidTr="00B6208D">
        <w:trPr>
          <w:trHeight w:val="784"/>
        </w:trPr>
        <w:tc>
          <w:tcPr>
            <w:tcW w:w="1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</w:tr>
      <w:tr w:rsidR="009A3251" w:rsidRPr="00495CB1" w:rsidTr="00B6208D">
        <w:trPr>
          <w:trHeight w:val="784"/>
        </w:trPr>
        <w:tc>
          <w:tcPr>
            <w:tcW w:w="1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3,18</w:t>
            </w:r>
          </w:p>
        </w:tc>
      </w:tr>
      <w:tr w:rsidR="009A3251" w:rsidRPr="00495CB1" w:rsidTr="00B6208D">
        <w:trPr>
          <w:trHeight w:val="784"/>
        </w:trPr>
        <w:tc>
          <w:tcPr>
            <w:tcW w:w="1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Мощность нетто, Гкал/час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3,174</w:t>
            </w:r>
          </w:p>
        </w:tc>
      </w:tr>
      <w:tr w:rsidR="009A3251" w:rsidRPr="00495CB1" w:rsidTr="00B6208D">
        <w:trPr>
          <w:trHeight w:val="783"/>
        </w:trPr>
        <w:tc>
          <w:tcPr>
            <w:tcW w:w="1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4</w:t>
            </w:r>
          </w:p>
        </w:tc>
        <w:tc>
          <w:tcPr>
            <w:tcW w:w="1137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Подключенная тепловая нагрузка, Гкал/ч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1,20</w:t>
            </w:r>
          </w:p>
        </w:tc>
      </w:tr>
      <w:tr w:rsidR="009A3251" w:rsidRPr="00495CB1" w:rsidTr="00B6208D">
        <w:trPr>
          <w:trHeight w:val="784"/>
        </w:trPr>
        <w:tc>
          <w:tcPr>
            <w:tcW w:w="1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5</w:t>
            </w:r>
          </w:p>
        </w:tc>
        <w:tc>
          <w:tcPr>
            <w:tcW w:w="1137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Потери тепловой энергии на собственные нужды, Гкал/ч</w:t>
            </w:r>
          </w:p>
        </w:tc>
        <w:tc>
          <w:tcPr>
            <w:tcW w:w="553" w:type="pct"/>
            <w:tcBorders>
              <w:left w:val="single" w:sz="8" w:space="0" w:color="000000"/>
            </w:tcBorders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</w:tr>
      <w:tr w:rsidR="009A3251" w:rsidRPr="00495CB1" w:rsidTr="00B6208D">
        <w:trPr>
          <w:trHeight w:val="641"/>
        </w:trPr>
        <w:tc>
          <w:tcPr>
            <w:tcW w:w="1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6</w:t>
            </w:r>
          </w:p>
        </w:tc>
        <w:tc>
          <w:tcPr>
            <w:tcW w:w="1137" w:type="pct"/>
            <w:tcBorders>
              <w:top w:val="single" w:sz="8" w:space="0" w:color="000000"/>
            </w:tcBorders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Резерв тепловой мощности, Гкал/ч;</w:t>
            </w:r>
          </w:p>
        </w:tc>
        <w:tc>
          <w:tcPr>
            <w:tcW w:w="553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0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71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382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  <w:tc>
          <w:tcPr>
            <w:tcW w:w="405" w:type="pct"/>
            <w:vAlign w:val="center"/>
          </w:tcPr>
          <w:p w:rsidR="009A3251" w:rsidRPr="00495CB1" w:rsidRDefault="009A3251" w:rsidP="00B6208D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1,97</w:t>
            </w:r>
          </w:p>
        </w:tc>
      </w:tr>
    </w:tbl>
    <w:p w:rsidR="009A3251" w:rsidRPr="00495CB1" w:rsidRDefault="009A3251">
      <w:pPr>
        <w:pStyle w:val="BodyText"/>
        <w:spacing w:before="8"/>
        <w:rPr>
          <w:sz w:val="42"/>
        </w:rPr>
      </w:pPr>
    </w:p>
    <w:p w:rsidR="009A3251" w:rsidRPr="00495CB1" w:rsidRDefault="009A3251" w:rsidP="00435594">
      <w:pPr>
        <w:pStyle w:val="Heading2"/>
        <w:numPr>
          <w:ilvl w:val="1"/>
          <w:numId w:val="9"/>
        </w:numPr>
        <w:tabs>
          <w:tab w:val="left" w:pos="911"/>
          <w:tab w:val="left" w:pos="3423"/>
          <w:tab w:val="left" w:pos="4641"/>
          <w:tab w:val="left" w:pos="6185"/>
          <w:tab w:val="left" w:pos="8439"/>
          <w:tab w:val="left" w:pos="9266"/>
        </w:tabs>
        <w:spacing w:line="360" w:lineRule="auto"/>
        <w:ind w:right="482" w:firstLine="0"/>
        <w:rPr>
          <w:b w:val="0"/>
        </w:rPr>
      </w:pPr>
      <w:bookmarkStart w:id="96" w:name="_Toc162189777"/>
      <w:r w:rsidRPr="00495CB1">
        <w:t>Гидравлический</w:t>
      </w:r>
      <w:r w:rsidRPr="00495CB1">
        <w:tab/>
        <w:t>расчет</w:t>
      </w:r>
      <w:r w:rsidRPr="00495CB1">
        <w:tab/>
        <w:t>передачи</w:t>
      </w:r>
      <w:r w:rsidRPr="00495CB1">
        <w:tab/>
        <w:t>теплоносителя</w:t>
      </w:r>
      <w:r w:rsidRPr="00495CB1">
        <w:tab/>
        <w:t>для</w:t>
      </w:r>
      <w:r w:rsidRPr="00495CB1">
        <w:tab/>
        <w:t>каждого</w:t>
      </w:r>
      <w:r w:rsidRPr="00495CB1">
        <w:rPr>
          <w:spacing w:val="-67"/>
        </w:rPr>
        <w:t xml:space="preserve"> </w:t>
      </w:r>
      <w:r w:rsidRPr="00495CB1">
        <w:t>магистрального</w:t>
      </w:r>
      <w:r w:rsidRPr="00495CB1">
        <w:rPr>
          <w:spacing w:val="7"/>
        </w:rPr>
        <w:t xml:space="preserve"> </w:t>
      </w:r>
      <w:r w:rsidRPr="00495CB1">
        <w:t>вывода</w:t>
      </w:r>
      <w:r w:rsidRPr="00495CB1">
        <w:rPr>
          <w:spacing w:val="7"/>
        </w:rPr>
        <w:t xml:space="preserve"> </w:t>
      </w:r>
      <w:r w:rsidRPr="00495CB1">
        <w:t>с</w:t>
      </w:r>
      <w:r w:rsidRPr="00495CB1">
        <w:rPr>
          <w:spacing w:val="6"/>
        </w:rPr>
        <w:t xml:space="preserve"> </w:t>
      </w:r>
      <w:r w:rsidRPr="00495CB1">
        <w:t>целью</w:t>
      </w:r>
      <w:r w:rsidRPr="00495CB1">
        <w:rPr>
          <w:spacing w:val="6"/>
        </w:rPr>
        <w:t xml:space="preserve"> </w:t>
      </w:r>
      <w:r w:rsidRPr="00495CB1">
        <w:t>определения</w:t>
      </w:r>
      <w:r w:rsidRPr="00495CB1">
        <w:rPr>
          <w:spacing w:val="6"/>
        </w:rPr>
        <w:t xml:space="preserve"> </w:t>
      </w:r>
      <w:r w:rsidRPr="00495CB1">
        <w:t>возможности</w:t>
      </w:r>
      <w:r w:rsidRPr="00495CB1">
        <w:rPr>
          <w:spacing w:val="6"/>
        </w:rPr>
        <w:t xml:space="preserve"> </w:t>
      </w:r>
      <w:r w:rsidRPr="00495CB1">
        <w:t>(невозможности)</w:t>
      </w:r>
      <w:r w:rsidRPr="00495CB1">
        <w:rPr>
          <w:spacing w:val="-67"/>
        </w:rPr>
        <w:t xml:space="preserve"> </w:t>
      </w:r>
      <w:r w:rsidRPr="00495CB1">
        <w:t>обеспечения</w:t>
      </w:r>
      <w:r w:rsidRPr="00495CB1">
        <w:rPr>
          <w:spacing w:val="4"/>
        </w:rPr>
        <w:t xml:space="preserve"> </w:t>
      </w:r>
      <w:r w:rsidRPr="00495CB1">
        <w:t>тепловой</w:t>
      </w:r>
      <w:r w:rsidRPr="00495CB1">
        <w:rPr>
          <w:spacing w:val="2"/>
        </w:rPr>
        <w:t xml:space="preserve"> </w:t>
      </w:r>
      <w:r w:rsidRPr="00495CB1">
        <w:t>энергией</w:t>
      </w:r>
      <w:r w:rsidRPr="00495CB1">
        <w:rPr>
          <w:spacing w:val="4"/>
        </w:rPr>
        <w:t xml:space="preserve"> </w:t>
      </w:r>
      <w:r w:rsidRPr="00495CB1">
        <w:t>существующих</w:t>
      </w:r>
      <w:r w:rsidRPr="00495CB1">
        <w:rPr>
          <w:spacing w:val="4"/>
        </w:rPr>
        <w:t xml:space="preserve"> </w:t>
      </w:r>
      <w:r w:rsidRPr="00495CB1">
        <w:t>и</w:t>
      </w:r>
      <w:r w:rsidRPr="00495CB1">
        <w:rPr>
          <w:spacing w:val="3"/>
        </w:rPr>
        <w:t xml:space="preserve"> </w:t>
      </w:r>
      <w:r w:rsidRPr="00495CB1">
        <w:t>перспективных</w:t>
      </w:r>
      <w:r w:rsidRPr="00495CB1">
        <w:rPr>
          <w:spacing w:val="5"/>
        </w:rPr>
        <w:t xml:space="preserve"> </w:t>
      </w:r>
      <w:r w:rsidRPr="00495CB1">
        <w:t>потребителей,</w:t>
      </w:r>
      <w:r w:rsidRPr="00495CB1">
        <w:rPr>
          <w:spacing w:val="-67"/>
        </w:rPr>
        <w:t xml:space="preserve"> </w:t>
      </w:r>
      <w:r w:rsidRPr="00495CB1">
        <w:t>присоединенных к тепловой сети от каждого источника тепловой энергии</w:t>
      </w:r>
      <w:r w:rsidRPr="00495CB1">
        <w:rPr>
          <w:spacing w:val="1"/>
        </w:rPr>
        <w:t xml:space="preserve"> </w:t>
      </w:r>
      <w:r w:rsidRPr="00495CB1">
        <w:rPr>
          <w:b w:val="0"/>
          <w:u w:val="single"/>
        </w:rPr>
        <w:t>Котельная</w:t>
      </w:r>
      <w:r w:rsidRPr="00495CB1">
        <w:rPr>
          <w:b w:val="0"/>
          <w:spacing w:val="-2"/>
          <w:u w:val="single"/>
        </w:rPr>
        <w:t xml:space="preserve"> </w:t>
      </w:r>
      <w:r w:rsidRPr="00495CB1">
        <w:rPr>
          <w:b w:val="0"/>
          <w:u w:val="single"/>
        </w:rPr>
        <w:t>№ 1.</w:t>
      </w:r>
      <w:bookmarkEnd w:id="96"/>
    </w:p>
    <w:p w:rsidR="009A3251" w:rsidRPr="00495CB1" w:rsidRDefault="009A3251">
      <w:pPr>
        <w:pStyle w:val="BodyText"/>
        <w:spacing w:before="21"/>
        <w:ind w:left="821"/>
      </w:pPr>
      <w:r w:rsidRPr="00495CB1">
        <w:t>На</w:t>
      </w:r>
      <w:r w:rsidRPr="00495CB1">
        <w:rPr>
          <w:spacing w:val="-5"/>
        </w:rPr>
        <w:t xml:space="preserve"> </w:t>
      </w:r>
      <w:r w:rsidRPr="00495CB1">
        <w:t>рисунке</w:t>
      </w:r>
      <w:r w:rsidRPr="00495CB1">
        <w:rPr>
          <w:spacing w:val="-4"/>
        </w:rPr>
        <w:t xml:space="preserve"> </w:t>
      </w:r>
      <w:r w:rsidRPr="00495CB1">
        <w:t>12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результаты</w:t>
      </w:r>
      <w:r w:rsidRPr="00495CB1">
        <w:rPr>
          <w:spacing w:val="-1"/>
        </w:rPr>
        <w:t xml:space="preserve"> </w:t>
      </w:r>
      <w:r w:rsidRPr="00495CB1">
        <w:t>поверочного</w:t>
      </w:r>
      <w:r w:rsidRPr="00495CB1">
        <w:rPr>
          <w:spacing w:val="-2"/>
        </w:rPr>
        <w:t xml:space="preserve"> </w:t>
      </w:r>
      <w:r w:rsidRPr="00495CB1">
        <w:t>расчета</w:t>
      </w:r>
      <w:r w:rsidRPr="00495CB1">
        <w:rPr>
          <w:spacing w:val="-4"/>
        </w:rPr>
        <w:t xml:space="preserve"> </w:t>
      </w:r>
      <w:r w:rsidRPr="00495CB1">
        <w:t>от</w:t>
      </w:r>
      <w:r w:rsidRPr="00495CB1">
        <w:rPr>
          <w:spacing w:val="-3"/>
        </w:rPr>
        <w:t xml:space="preserve"> </w:t>
      </w:r>
      <w:r w:rsidRPr="00495CB1">
        <w:t>котельной</w:t>
      </w:r>
      <w:r w:rsidRPr="00495CB1">
        <w:rPr>
          <w:spacing w:val="-3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1</w:t>
      </w:r>
      <w:r w:rsidRPr="00495CB1">
        <w:rPr>
          <w:spacing w:val="-3"/>
        </w:rPr>
        <w:t xml:space="preserve"> </w:t>
      </w:r>
      <w:r w:rsidRPr="00495CB1">
        <w:t>п.</w:t>
      </w:r>
    </w:p>
    <w:p w:rsidR="009A3251" w:rsidRPr="00495CB1" w:rsidRDefault="009A3251">
      <w:pPr>
        <w:pStyle w:val="BodyText"/>
        <w:spacing w:before="160"/>
        <w:ind w:left="113"/>
      </w:pPr>
      <w:r w:rsidRPr="00495CB1">
        <w:t>Старая</w:t>
      </w:r>
      <w:r w:rsidRPr="00495CB1">
        <w:rPr>
          <w:spacing w:val="-2"/>
        </w:rPr>
        <w:t xml:space="preserve"> </w:t>
      </w:r>
      <w:r w:rsidRPr="00495CB1">
        <w:t>Вичуга.</w:t>
      </w:r>
    </w:p>
    <w:p w:rsidR="009A3251" w:rsidRPr="00495CB1" w:rsidRDefault="009A3251">
      <w:pPr>
        <w:pStyle w:val="BodyText"/>
        <w:spacing w:before="161" w:line="360" w:lineRule="auto"/>
        <w:ind w:left="113" w:right="481" w:firstLine="708"/>
        <w:jc w:val="both"/>
      </w:pPr>
      <w:r w:rsidRPr="00495CB1">
        <w:t>Для</w:t>
      </w:r>
      <w:r w:rsidRPr="00495CB1">
        <w:rPr>
          <w:spacing w:val="-5"/>
        </w:rPr>
        <w:t xml:space="preserve"> </w:t>
      </w:r>
      <w:r w:rsidRPr="00495CB1">
        <w:t>каждого</w:t>
      </w:r>
      <w:r w:rsidRPr="00495CB1">
        <w:rPr>
          <w:spacing w:val="-5"/>
        </w:rPr>
        <w:t xml:space="preserve"> </w:t>
      </w:r>
      <w:r w:rsidRPr="00495CB1">
        <w:t>магистрального</w:t>
      </w:r>
      <w:r w:rsidRPr="00495CB1">
        <w:rPr>
          <w:spacing w:val="-6"/>
        </w:rPr>
        <w:t xml:space="preserve"> </w:t>
      </w:r>
      <w:r w:rsidRPr="00495CB1">
        <w:t>ввода</w:t>
      </w:r>
      <w:r w:rsidRPr="00495CB1">
        <w:rPr>
          <w:spacing w:val="-6"/>
        </w:rPr>
        <w:t xml:space="preserve"> </w:t>
      </w:r>
      <w:r w:rsidRPr="00495CB1">
        <w:t>котельной</w:t>
      </w:r>
      <w:r w:rsidRPr="00495CB1">
        <w:rPr>
          <w:spacing w:val="-5"/>
        </w:rPr>
        <w:t xml:space="preserve"> </w:t>
      </w:r>
      <w:r w:rsidRPr="00495CB1">
        <w:t>№</w:t>
      </w:r>
      <w:r w:rsidRPr="00495CB1">
        <w:rPr>
          <w:spacing w:val="-4"/>
        </w:rPr>
        <w:t xml:space="preserve"> </w:t>
      </w:r>
      <w:r w:rsidRPr="00495CB1">
        <w:t>1</w:t>
      </w:r>
      <w:r w:rsidRPr="00495CB1">
        <w:rPr>
          <w:spacing w:val="-4"/>
        </w:rPr>
        <w:t xml:space="preserve"> </w:t>
      </w:r>
      <w:r w:rsidRPr="00495CB1">
        <w:t>приведен</w:t>
      </w:r>
      <w:r w:rsidRPr="00495CB1">
        <w:rPr>
          <w:spacing w:val="-4"/>
        </w:rPr>
        <w:t xml:space="preserve"> </w:t>
      </w:r>
      <w:r w:rsidRPr="00495CB1">
        <w:t>пьезометрический</w:t>
      </w:r>
      <w:r w:rsidRPr="00495CB1">
        <w:rPr>
          <w:spacing w:val="-67"/>
        </w:rPr>
        <w:t xml:space="preserve"> </w:t>
      </w:r>
      <w:r w:rsidRPr="00495CB1">
        <w:t>график,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именно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следующих</w:t>
      </w:r>
      <w:r w:rsidRPr="00495CB1">
        <w:rPr>
          <w:spacing w:val="1"/>
        </w:rPr>
        <w:t xml:space="preserve"> </w:t>
      </w:r>
      <w:r w:rsidRPr="00495CB1">
        <w:t>потребителей:</w:t>
      </w:r>
      <w:r w:rsidRPr="00495CB1">
        <w:rPr>
          <w:spacing w:val="1"/>
        </w:rPr>
        <w:t xml:space="preserve"> </w:t>
      </w:r>
      <w:r w:rsidRPr="00495CB1">
        <w:t>больница,</w:t>
      </w:r>
      <w:r w:rsidRPr="00495CB1">
        <w:rPr>
          <w:spacing w:val="1"/>
        </w:rPr>
        <w:t xml:space="preserve"> </w:t>
      </w:r>
      <w:r w:rsidRPr="00495CB1">
        <w:t>объект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адресной</w:t>
      </w:r>
      <w:r w:rsidRPr="00495CB1">
        <w:rPr>
          <w:spacing w:val="1"/>
        </w:rPr>
        <w:t xml:space="preserve"> </w:t>
      </w:r>
      <w:r w:rsidRPr="00495CB1">
        <w:t>привязкой ул. Клубная д. 15, объект с адресной привязкой ул. Советская д. 12а</w:t>
      </w:r>
      <w:r w:rsidRPr="00495CB1">
        <w:rPr>
          <w:spacing w:val="1"/>
        </w:rPr>
        <w:t xml:space="preserve"> </w:t>
      </w:r>
      <w:r w:rsidRPr="00495CB1">
        <w:t>(графики</w:t>
      </w:r>
      <w:r w:rsidRPr="00495CB1">
        <w:rPr>
          <w:spacing w:val="-1"/>
        </w:rPr>
        <w:t xml:space="preserve"> </w:t>
      </w:r>
      <w:r w:rsidRPr="00495CB1">
        <w:t>№№ 1</w:t>
      </w:r>
      <w:r w:rsidRPr="00495CB1">
        <w:rPr>
          <w:spacing w:val="-1"/>
        </w:rPr>
        <w:t xml:space="preserve"> </w:t>
      </w:r>
      <w:r w:rsidRPr="00495CB1">
        <w:t>–</w:t>
      </w:r>
      <w:r w:rsidRPr="00495CB1">
        <w:rPr>
          <w:spacing w:val="-1"/>
        </w:rPr>
        <w:t xml:space="preserve"> </w:t>
      </w:r>
      <w:r w:rsidRPr="00495CB1">
        <w:t>3).</w:t>
      </w:r>
    </w:p>
    <w:p w:rsidR="009A3251" w:rsidRPr="00495CB1" w:rsidRDefault="009A3251">
      <w:pPr>
        <w:spacing w:line="360" w:lineRule="auto"/>
        <w:jc w:val="both"/>
        <w:sectPr w:rsidR="009A3251" w:rsidRPr="00495CB1">
          <w:headerReference w:type="default" r:id="rId68"/>
          <w:footerReference w:type="default" r:id="rId69"/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6"/>
        <w:rPr>
          <w:sz w:val="24"/>
        </w:rPr>
      </w:pPr>
    </w:p>
    <w:p w:rsidR="009A3251" w:rsidRPr="00495CB1" w:rsidRDefault="009A3251">
      <w:pPr>
        <w:pStyle w:val="BodyText"/>
        <w:ind w:left="114"/>
      </w:pPr>
      <w:r w:rsidRPr="00C124AE">
        <w:rPr>
          <w:noProof/>
          <w:lang w:eastAsia="ru-RU"/>
        </w:rPr>
        <w:pict>
          <v:shape id="image17.png" o:spid="_x0000_i1065" type="#_x0000_t75" style="width:505.5pt;height:627.75pt;visibility:visible">
            <v:imagedata r:id="rId70" o:title=""/>
          </v:shape>
        </w:pict>
      </w:r>
    </w:p>
    <w:p w:rsidR="009A3251" w:rsidRPr="00495CB1" w:rsidRDefault="009A3251" w:rsidP="009E3461">
      <w:pPr>
        <w:spacing w:before="137"/>
        <w:ind w:right="481"/>
        <w:jc w:val="center"/>
      </w:pPr>
      <w:r w:rsidRPr="009E3461">
        <w:rPr>
          <w:sz w:val="24"/>
        </w:rPr>
        <w:t>Рис.</w:t>
      </w:r>
      <w:r w:rsidRPr="009E3461">
        <w:rPr>
          <w:spacing w:val="-1"/>
          <w:sz w:val="24"/>
        </w:rPr>
        <w:t xml:space="preserve"> </w:t>
      </w:r>
      <w:r w:rsidRPr="009E3461">
        <w:rPr>
          <w:sz w:val="24"/>
        </w:rPr>
        <w:t>12</w:t>
      </w:r>
    </w:p>
    <w:p w:rsidR="009A3251" w:rsidRPr="00495CB1" w:rsidRDefault="009A3251">
      <w:pPr>
        <w:jc w:val="right"/>
        <w:sectPr w:rsidR="009A3251" w:rsidRPr="00495CB1">
          <w:pgSz w:w="11910" w:h="16840"/>
          <w:pgMar w:top="980" w:right="80" w:bottom="1060" w:left="1020" w:header="434" w:footer="866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10" style="width:496.1pt;height:.8pt;mso-position-horizontal-relative:char;mso-position-vertical-relative:line" coordsize="9922,16">
            <v:line id="_x0000_s1211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"/>
        <w:rPr>
          <w:sz w:val="16"/>
        </w:rPr>
      </w:pPr>
    </w:p>
    <w:p w:rsidR="009A3251" w:rsidRPr="00495CB1" w:rsidRDefault="009A3251">
      <w:pPr>
        <w:spacing w:before="90"/>
        <w:ind w:right="481"/>
        <w:jc w:val="right"/>
      </w:pPr>
      <w:r w:rsidRPr="009E3461">
        <w:rPr>
          <w:sz w:val="24"/>
        </w:rPr>
        <w:t>Пьезометрический</w:t>
      </w:r>
      <w:r w:rsidRPr="009E3461">
        <w:rPr>
          <w:spacing w:val="-3"/>
          <w:sz w:val="24"/>
        </w:rPr>
        <w:t xml:space="preserve"> </w:t>
      </w:r>
      <w:r w:rsidRPr="009E3461">
        <w:rPr>
          <w:sz w:val="24"/>
        </w:rPr>
        <w:t>график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№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1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до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объекта: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больница</w:t>
      </w:r>
    </w:p>
    <w:p w:rsidR="009A3251" w:rsidRPr="00495CB1" w:rsidRDefault="009A3251">
      <w:pPr>
        <w:pStyle w:val="BodyText"/>
        <w:spacing w:before="5"/>
        <w:rPr>
          <w:sz w:val="23"/>
        </w:rPr>
      </w:pPr>
      <w:r>
        <w:rPr>
          <w:noProof/>
          <w:lang w:eastAsia="ru-RU"/>
        </w:rPr>
        <w:pict>
          <v:shape id="image18.jpeg" o:spid="_x0000_s1212" type="#_x0000_t75" style="position:absolute;margin-left:63.4pt;margin-top:15.45pt;width:509.2pt;height:306.2pt;z-index:251601920;visibility:visible;mso-wrap-distance-left:0;mso-wrap-distance-right:0;mso-position-horizontal-relative:page">
            <v:imagedata r:id="rId71" o:title=""/>
            <w10:wrap type="topAndBottom" anchorx="page"/>
          </v:shape>
        </w:pict>
      </w:r>
    </w:p>
    <w:p w:rsidR="009A3251" w:rsidRPr="00495CB1" w:rsidRDefault="009A3251">
      <w:pPr>
        <w:pStyle w:val="BodyText"/>
        <w:rPr>
          <w:sz w:val="33"/>
        </w:rPr>
      </w:pPr>
    </w:p>
    <w:p w:rsidR="009A3251" w:rsidRPr="009E3461" w:rsidRDefault="009A3251">
      <w:pPr>
        <w:spacing w:before="1"/>
        <w:ind w:right="482"/>
        <w:jc w:val="right"/>
        <w:rPr>
          <w:sz w:val="24"/>
        </w:rPr>
      </w:pPr>
      <w:r w:rsidRPr="009E3461">
        <w:rPr>
          <w:sz w:val="24"/>
        </w:rPr>
        <w:t>Пьезометрический</w:t>
      </w:r>
      <w:r w:rsidRPr="009E3461">
        <w:rPr>
          <w:spacing w:val="-3"/>
          <w:sz w:val="24"/>
        </w:rPr>
        <w:t xml:space="preserve"> </w:t>
      </w:r>
      <w:r w:rsidRPr="009E3461">
        <w:rPr>
          <w:sz w:val="24"/>
        </w:rPr>
        <w:t>график</w:t>
      </w:r>
      <w:r w:rsidRPr="009E3461">
        <w:rPr>
          <w:spacing w:val="-3"/>
          <w:sz w:val="24"/>
        </w:rPr>
        <w:t xml:space="preserve"> </w:t>
      </w:r>
      <w:r w:rsidRPr="009E3461">
        <w:rPr>
          <w:sz w:val="24"/>
        </w:rPr>
        <w:t>№</w:t>
      </w:r>
      <w:r w:rsidRPr="009E3461">
        <w:rPr>
          <w:spacing w:val="-3"/>
          <w:sz w:val="24"/>
        </w:rPr>
        <w:t xml:space="preserve"> </w:t>
      </w:r>
      <w:r w:rsidRPr="009E3461">
        <w:rPr>
          <w:sz w:val="24"/>
        </w:rPr>
        <w:t>2</w:t>
      </w:r>
      <w:r w:rsidRPr="009E3461">
        <w:rPr>
          <w:spacing w:val="-3"/>
          <w:sz w:val="24"/>
        </w:rPr>
        <w:t xml:space="preserve"> </w:t>
      </w:r>
      <w:r w:rsidRPr="009E3461">
        <w:rPr>
          <w:sz w:val="24"/>
        </w:rPr>
        <w:t>до</w:t>
      </w:r>
      <w:r w:rsidRPr="009E3461">
        <w:rPr>
          <w:spacing w:val="-3"/>
          <w:sz w:val="24"/>
        </w:rPr>
        <w:t xml:space="preserve"> </w:t>
      </w:r>
      <w:r w:rsidRPr="009E3461">
        <w:rPr>
          <w:sz w:val="24"/>
        </w:rPr>
        <w:t>объекта: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ул.</w:t>
      </w:r>
      <w:r w:rsidRPr="009E3461">
        <w:rPr>
          <w:spacing w:val="-3"/>
          <w:sz w:val="24"/>
        </w:rPr>
        <w:t xml:space="preserve"> </w:t>
      </w:r>
      <w:r w:rsidRPr="009E3461">
        <w:rPr>
          <w:sz w:val="24"/>
        </w:rPr>
        <w:t>Клубная,</w:t>
      </w:r>
      <w:r w:rsidRPr="009E3461">
        <w:rPr>
          <w:spacing w:val="-3"/>
          <w:sz w:val="24"/>
        </w:rPr>
        <w:t xml:space="preserve"> </w:t>
      </w:r>
      <w:r w:rsidRPr="009E3461">
        <w:rPr>
          <w:sz w:val="24"/>
        </w:rPr>
        <w:t>д.15</w: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11"/>
        <w:rPr>
          <w:sz w:val="13"/>
        </w:rPr>
      </w:pPr>
      <w:r>
        <w:rPr>
          <w:noProof/>
          <w:lang w:eastAsia="ru-RU"/>
        </w:rPr>
        <w:pict>
          <v:shape id="image19.jpeg" o:spid="_x0000_s1213" type="#_x0000_t75" style="position:absolute;margin-left:78pt;margin-top:10pt;width:484.05pt;height:289.8pt;z-index:251602944;visibility:visible;mso-wrap-distance-left:0;mso-wrap-distance-right:0;mso-position-horizontal-relative:page">
            <v:imagedata r:id="rId72" o:title=""/>
            <w10:wrap type="topAndBottom" anchorx="page"/>
          </v:shape>
        </w:pict>
      </w:r>
    </w:p>
    <w:p w:rsidR="009A3251" w:rsidRPr="00495CB1" w:rsidRDefault="009A3251">
      <w:pPr>
        <w:rPr>
          <w:sz w:val="13"/>
        </w:rPr>
        <w:sectPr w:rsidR="009A3251" w:rsidRPr="00495CB1">
          <w:headerReference w:type="default" r:id="rId73"/>
          <w:footerReference w:type="default" r:id="rId74"/>
          <w:pgSz w:w="11910" w:h="16840"/>
          <w:pgMar w:top="680" w:right="8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14" style="width:502.05pt;height:.8pt;mso-position-horizontal-relative:char;mso-position-vertical-relative:line" coordsize="10041,16">
            <v:line id="_x0000_s1215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"/>
        <w:rPr>
          <w:sz w:val="16"/>
        </w:rPr>
      </w:pPr>
    </w:p>
    <w:p w:rsidR="009A3251" w:rsidRPr="009E3461" w:rsidRDefault="009A3251" w:rsidP="009E3461">
      <w:pPr>
        <w:spacing w:before="90"/>
        <w:ind w:right="320"/>
        <w:jc w:val="right"/>
        <w:rPr>
          <w:sz w:val="24"/>
        </w:rPr>
      </w:pPr>
      <w:r w:rsidRPr="009E3461">
        <w:rPr>
          <w:sz w:val="24"/>
        </w:rPr>
        <w:t>Пьезометрический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график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№</w:t>
      </w:r>
      <w:r w:rsidRPr="009E3461">
        <w:rPr>
          <w:spacing w:val="-1"/>
          <w:sz w:val="24"/>
        </w:rPr>
        <w:t xml:space="preserve"> </w:t>
      </w:r>
      <w:r w:rsidRPr="009E3461">
        <w:rPr>
          <w:sz w:val="24"/>
        </w:rPr>
        <w:t>3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до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объекта:</w:t>
      </w:r>
      <w:r w:rsidRPr="009E3461">
        <w:rPr>
          <w:spacing w:val="-1"/>
          <w:sz w:val="24"/>
        </w:rPr>
        <w:t xml:space="preserve"> </w:t>
      </w:r>
      <w:r w:rsidRPr="009E3461">
        <w:rPr>
          <w:sz w:val="24"/>
        </w:rPr>
        <w:t>ул.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Советская,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д.12</w:t>
      </w:r>
      <w:r w:rsidRPr="009E3461">
        <w:rPr>
          <w:spacing w:val="-1"/>
          <w:sz w:val="24"/>
        </w:rPr>
        <w:t xml:space="preserve"> </w:t>
      </w:r>
      <w:r w:rsidRPr="009E3461">
        <w:rPr>
          <w:sz w:val="24"/>
        </w:rPr>
        <w:t>а</w:t>
      </w:r>
    </w:p>
    <w:p w:rsidR="009A3251" w:rsidRPr="00495CB1" w:rsidRDefault="009A3251">
      <w:pPr>
        <w:pStyle w:val="BodyText"/>
        <w:spacing w:before="2"/>
      </w:pPr>
      <w:r>
        <w:rPr>
          <w:noProof/>
          <w:lang w:eastAsia="ru-RU"/>
        </w:rPr>
        <w:pict>
          <v:shape id="image20.jpeg" o:spid="_x0000_s1216" type="#_x0000_t75" style="position:absolute;margin-left:83.5pt;margin-top:13.55pt;width:477.45pt;height:287pt;z-index:251603968;visibility:visible;mso-wrap-distance-left:0;mso-wrap-distance-right:0;mso-position-horizontal-relative:page">
            <v:imagedata r:id="rId75" o:title=""/>
            <w10:wrap type="topAndBottom" anchorx="page"/>
          </v:shape>
        </w:pict>
      </w:r>
    </w:p>
    <w:p w:rsidR="009A3251" w:rsidRPr="00495CB1" w:rsidRDefault="009A3251">
      <w:pPr>
        <w:rPr>
          <w:sz w:val="20"/>
        </w:rPr>
        <w:sectPr w:rsidR="009A3251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17" style="width:496.1pt;height:.8pt;mso-position-horizontal-relative:char;mso-position-vertical-relative:line" coordsize="9922,16">
            <v:line id="_x0000_s1218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3"/>
        <w:rPr>
          <w:sz w:val="16"/>
        </w:rPr>
      </w:pPr>
    </w:p>
    <w:p w:rsidR="009A3251" w:rsidRPr="00495CB1" w:rsidRDefault="009A3251">
      <w:pPr>
        <w:pStyle w:val="BodyText"/>
        <w:spacing w:before="88"/>
        <w:ind w:left="114"/>
        <w:jc w:val="both"/>
      </w:pPr>
      <w:r w:rsidRPr="00495CB1">
        <w:rPr>
          <w:u w:val="single"/>
        </w:rPr>
        <w:t>Котельная</w:t>
      </w:r>
      <w:r w:rsidRPr="00495CB1">
        <w:rPr>
          <w:spacing w:val="-2"/>
          <w:u w:val="single"/>
        </w:rPr>
        <w:t xml:space="preserve"> </w:t>
      </w:r>
      <w:r w:rsidRPr="00495CB1">
        <w:rPr>
          <w:u w:val="single"/>
        </w:rPr>
        <w:t>№</w:t>
      </w:r>
      <w:r w:rsidRPr="00495CB1">
        <w:rPr>
          <w:spacing w:val="-1"/>
          <w:u w:val="single"/>
        </w:rPr>
        <w:t xml:space="preserve"> </w:t>
      </w:r>
      <w:r w:rsidRPr="00495CB1">
        <w:rPr>
          <w:u w:val="single"/>
        </w:rPr>
        <w:t>3</w:t>
      </w:r>
    </w:p>
    <w:p w:rsidR="009A3251" w:rsidRPr="00495CB1" w:rsidRDefault="009A3251">
      <w:pPr>
        <w:pStyle w:val="BodyText"/>
        <w:spacing w:before="185"/>
        <w:ind w:left="821"/>
      </w:pPr>
      <w:r w:rsidRPr="00495CB1">
        <w:t>На</w:t>
      </w:r>
      <w:r w:rsidRPr="00495CB1">
        <w:rPr>
          <w:spacing w:val="-5"/>
        </w:rPr>
        <w:t xml:space="preserve"> </w:t>
      </w:r>
      <w:r w:rsidRPr="00495CB1">
        <w:t>рисунке</w:t>
      </w:r>
      <w:r w:rsidRPr="00495CB1">
        <w:rPr>
          <w:spacing w:val="-4"/>
        </w:rPr>
        <w:t xml:space="preserve"> </w:t>
      </w:r>
      <w:r w:rsidRPr="00495CB1">
        <w:t>13</w:t>
      </w:r>
      <w:r w:rsidRPr="00495CB1">
        <w:rPr>
          <w:spacing w:val="-2"/>
        </w:rPr>
        <w:t xml:space="preserve"> </w:t>
      </w:r>
      <w:r w:rsidRPr="00495CB1">
        <w:t>приведены</w:t>
      </w:r>
      <w:r w:rsidRPr="00495CB1">
        <w:rPr>
          <w:spacing w:val="-2"/>
        </w:rPr>
        <w:t xml:space="preserve"> </w:t>
      </w:r>
      <w:r w:rsidRPr="00495CB1">
        <w:t>результаты</w:t>
      </w:r>
      <w:r w:rsidRPr="00495CB1">
        <w:rPr>
          <w:spacing w:val="-1"/>
        </w:rPr>
        <w:t xml:space="preserve"> </w:t>
      </w:r>
      <w:r w:rsidRPr="00495CB1">
        <w:t>поверочного</w:t>
      </w:r>
      <w:r w:rsidRPr="00495CB1">
        <w:rPr>
          <w:spacing w:val="-2"/>
        </w:rPr>
        <w:t xml:space="preserve"> </w:t>
      </w:r>
      <w:r w:rsidRPr="00495CB1">
        <w:t>расчета</w:t>
      </w:r>
      <w:r w:rsidRPr="00495CB1">
        <w:rPr>
          <w:spacing w:val="-4"/>
        </w:rPr>
        <w:t xml:space="preserve"> </w:t>
      </w:r>
      <w:r w:rsidRPr="00495CB1">
        <w:t>от</w:t>
      </w:r>
      <w:r w:rsidRPr="00495CB1">
        <w:rPr>
          <w:spacing w:val="-3"/>
        </w:rPr>
        <w:t xml:space="preserve"> </w:t>
      </w:r>
      <w:r w:rsidRPr="00495CB1">
        <w:t>котельной</w:t>
      </w:r>
      <w:r w:rsidRPr="00495CB1">
        <w:rPr>
          <w:spacing w:val="-3"/>
        </w:rPr>
        <w:t xml:space="preserve"> </w:t>
      </w:r>
      <w:r w:rsidRPr="00495CB1">
        <w:t>№</w:t>
      </w:r>
      <w:r w:rsidRPr="00495CB1">
        <w:rPr>
          <w:spacing w:val="-2"/>
        </w:rPr>
        <w:t xml:space="preserve"> </w:t>
      </w:r>
      <w:r w:rsidRPr="00495CB1">
        <w:t>3</w:t>
      </w:r>
      <w:r w:rsidRPr="00495CB1">
        <w:rPr>
          <w:spacing w:val="-3"/>
        </w:rPr>
        <w:t xml:space="preserve"> </w:t>
      </w:r>
      <w:r w:rsidRPr="00495CB1">
        <w:t>п.</w:t>
      </w:r>
    </w:p>
    <w:p w:rsidR="009A3251" w:rsidRPr="00495CB1" w:rsidRDefault="009A3251">
      <w:pPr>
        <w:pStyle w:val="BodyText"/>
        <w:spacing w:before="162"/>
        <w:ind w:left="113"/>
        <w:jc w:val="both"/>
      </w:pPr>
      <w:r w:rsidRPr="00495CB1">
        <w:t>Старая</w:t>
      </w:r>
      <w:r w:rsidRPr="00495CB1">
        <w:rPr>
          <w:spacing w:val="-2"/>
        </w:rPr>
        <w:t xml:space="preserve"> </w:t>
      </w:r>
      <w:r w:rsidRPr="00495CB1">
        <w:t>Вичуга.</w:t>
      </w:r>
    </w:p>
    <w:p w:rsidR="009A3251" w:rsidRPr="00495CB1" w:rsidRDefault="009A3251">
      <w:pPr>
        <w:pStyle w:val="BodyText"/>
        <w:spacing w:before="160" w:line="360" w:lineRule="auto"/>
        <w:ind w:left="114" w:right="482" w:firstLine="708"/>
        <w:jc w:val="both"/>
      </w:pPr>
      <w:r>
        <w:rPr>
          <w:noProof/>
          <w:lang w:eastAsia="ru-RU"/>
        </w:rPr>
        <w:pict>
          <v:shape id="image21.jpeg" o:spid="_x0000_s1219" type="#_x0000_t75" style="position:absolute;left:0;text-align:left;margin-left:56.7pt;margin-top:85.9pt;width:518.55pt;height:266.65pt;z-index:251604992;visibility:visible;mso-wrap-distance-left:0;mso-wrap-distance-right:0;mso-position-horizontal-relative:page">
            <v:imagedata r:id="rId76" o:title=""/>
            <w10:wrap type="topAndBottom" anchorx="page"/>
          </v:shape>
        </w:pict>
      </w:r>
      <w:r w:rsidRPr="00495CB1">
        <w:t>Для</w:t>
      </w:r>
      <w:r w:rsidRPr="00495CB1">
        <w:rPr>
          <w:spacing w:val="-5"/>
        </w:rPr>
        <w:t xml:space="preserve"> </w:t>
      </w:r>
      <w:r w:rsidRPr="00495CB1">
        <w:t>каждого</w:t>
      </w:r>
      <w:r w:rsidRPr="00495CB1">
        <w:rPr>
          <w:spacing w:val="-5"/>
        </w:rPr>
        <w:t xml:space="preserve"> </w:t>
      </w:r>
      <w:r w:rsidRPr="00495CB1">
        <w:t>магистрального</w:t>
      </w:r>
      <w:r w:rsidRPr="00495CB1">
        <w:rPr>
          <w:spacing w:val="-6"/>
        </w:rPr>
        <w:t xml:space="preserve"> </w:t>
      </w:r>
      <w:r w:rsidRPr="00495CB1">
        <w:t>ввода</w:t>
      </w:r>
      <w:r w:rsidRPr="00495CB1">
        <w:rPr>
          <w:spacing w:val="-6"/>
        </w:rPr>
        <w:t xml:space="preserve"> </w:t>
      </w:r>
      <w:r w:rsidRPr="00495CB1">
        <w:t>котельной</w:t>
      </w:r>
      <w:r w:rsidRPr="00495CB1">
        <w:rPr>
          <w:spacing w:val="-5"/>
        </w:rPr>
        <w:t xml:space="preserve"> </w:t>
      </w:r>
      <w:r w:rsidRPr="00495CB1">
        <w:t>№</w:t>
      </w:r>
      <w:r w:rsidRPr="00495CB1">
        <w:rPr>
          <w:spacing w:val="-4"/>
        </w:rPr>
        <w:t xml:space="preserve"> </w:t>
      </w:r>
      <w:r w:rsidRPr="00495CB1">
        <w:t>3</w:t>
      </w:r>
      <w:r w:rsidRPr="00495CB1">
        <w:rPr>
          <w:spacing w:val="-4"/>
        </w:rPr>
        <w:t xml:space="preserve"> </w:t>
      </w:r>
      <w:r w:rsidRPr="00495CB1">
        <w:t>приведен</w:t>
      </w:r>
      <w:r w:rsidRPr="00495CB1">
        <w:rPr>
          <w:spacing w:val="-4"/>
        </w:rPr>
        <w:t xml:space="preserve"> </w:t>
      </w:r>
      <w:r w:rsidRPr="00495CB1">
        <w:t>пьезометрический</w:t>
      </w:r>
      <w:r w:rsidRPr="00495CB1">
        <w:rPr>
          <w:spacing w:val="-67"/>
        </w:rPr>
        <w:t xml:space="preserve"> </w:t>
      </w:r>
      <w:r w:rsidRPr="00495CB1">
        <w:t>график, а именно для следующих потребителей: объект с адресной привязкой ул.</w:t>
      </w:r>
      <w:r w:rsidRPr="00495CB1">
        <w:rPr>
          <w:spacing w:val="1"/>
        </w:rPr>
        <w:t xml:space="preserve"> </w:t>
      </w:r>
      <w:r w:rsidRPr="00495CB1">
        <w:t>Северная д.</w:t>
      </w:r>
      <w:r w:rsidRPr="00495CB1">
        <w:rPr>
          <w:spacing w:val="-1"/>
        </w:rPr>
        <w:t xml:space="preserve"> </w:t>
      </w:r>
      <w:r w:rsidRPr="00495CB1">
        <w:t>21</w:t>
      </w:r>
      <w:r w:rsidRPr="00495CB1">
        <w:rPr>
          <w:spacing w:val="-1"/>
        </w:rPr>
        <w:t xml:space="preserve"> </w:t>
      </w:r>
      <w:r w:rsidRPr="00495CB1">
        <w:t>(график</w:t>
      </w:r>
      <w:r w:rsidRPr="00495CB1">
        <w:rPr>
          <w:spacing w:val="-1"/>
        </w:rPr>
        <w:t xml:space="preserve"> </w:t>
      </w:r>
      <w:r w:rsidRPr="00495CB1">
        <w:t>№ 4).</w:t>
      </w:r>
    </w:p>
    <w:p w:rsidR="009A3251" w:rsidRPr="00495CB1" w:rsidRDefault="009A3251">
      <w:pPr>
        <w:pStyle w:val="BodyText"/>
        <w:spacing w:before="5"/>
        <w:rPr>
          <w:sz w:val="33"/>
        </w:rPr>
      </w:pPr>
    </w:p>
    <w:p w:rsidR="009A3251" w:rsidRPr="00495CB1" w:rsidRDefault="009A3251">
      <w:pPr>
        <w:ind w:right="369"/>
        <w:jc w:val="center"/>
      </w:pPr>
      <w:r w:rsidRPr="009E3461">
        <w:rPr>
          <w:sz w:val="24"/>
        </w:rPr>
        <w:t>Рис.</w:t>
      </w:r>
      <w:r w:rsidRPr="009E3461">
        <w:rPr>
          <w:spacing w:val="-1"/>
          <w:sz w:val="24"/>
        </w:rPr>
        <w:t xml:space="preserve"> </w:t>
      </w:r>
      <w:r w:rsidRPr="009E3461">
        <w:rPr>
          <w:sz w:val="24"/>
        </w:rPr>
        <w:t>13</w:t>
      </w:r>
    </w:p>
    <w:p w:rsidR="009A3251" w:rsidRPr="00495CB1" w:rsidRDefault="009A3251">
      <w:pPr>
        <w:jc w:val="center"/>
        <w:sectPr w:rsidR="009A3251" w:rsidRPr="00495CB1">
          <w:pgSz w:w="11910" w:h="16840"/>
          <w:pgMar w:top="680" w:right="80" w:bottom="104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20" style="width:502.05pt;height:.8pt;mso-position-horizontal-relative:char;mso-position-vertical-relative:line" coordsize="10041,16">
            <v:line id="_x0000_s1221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"/>
        <w:rPr>
          <w:sz w:val="16"/>
        </w:rPr>
      </w:pPr>
    </w:p>
    <w:p w:rsidR="009A3251" w:rsidRPr="00495CB1" w:rsidRDefault="009A3251" w:rsidP="009E3461">
      <w:pPr>
        <w:spacing w:before="90"/>
        <w:ind w:right="320"/>
        <w:jc w:val="right"/>
      </w:pPr>
      <w:r w:rsidRPr="009E3461">
        <w:rPr>
          <w:sz w:val="24"/>
        </w:rPr>
        <w:t>Пьезометрический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график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№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4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до</w:t>
      </w:r>
      <w:r w:rsidRPr="009E3461">
        <w:rPr>
          <w:spacing w:val="-1"/>
          <w:sz w:val="24"/>
        </w:rPr>
        <w:t xml:space="preserve"> </w:t>
      </w:r>
      <w:r w:rsidRPr="009E3461">
        <w:rPr>
          <w:sz w:val="24"/>
        </w:rPr>
        <w:t>объекта: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ул.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Северная,</w:t>
      </w:r>
      <w:r w:rsidRPr="009E3461">
        <w:rPr>
          <w:spacing w:val="-2"/>
          <w:sz w:val="24"/>
        </w:rPr>
        <w:t xml:space="preserve"> </w:t>
      </w:r>
      <w:r w:rsidRPr="009E3461">
        <w:rPr>
          <w:sz w:val="24"/>
        </w:rPr>
        <w:t>д.21</w:t>
      </w:r>
    </w:p>
    <w:p w:rsidR="009A3251" w:rsidRPr="00495CB1" w:rsidRDefault="009A3251">
      <w:pPr>
        <w:pStyle w:val="BodyText"/>
        <w:spacing w:before="9"/>
        <w:rPr>
          <w:sz w:val="9"/>
        </w:rPr>
      </w:pPr>
      <w:r>
        <w:rPr>
          <w:noProof/>
          <w:lang w:eastAsia="ru-RU"/>
        </w:rPr>
        <w:pict>
          <v:shape id="image22.jpeg" o:spid="_x0000_s1222" type="#_x0000_t75" style="position:absolute;margin-left:60.15pt;margin-top:7.6pt;width:524.25pt;height:315.5pt;z-index:251606016;visibility:visible;mso-wrap-distance-left:0;mso-wrap-distance-right:0;mso-position-horizontal-relative:page">
            <v:imagedata r:id="rId77" o:title=""/>
            <w10:wrap type="topAndBottom" anchorx="page"/>
          </v:shape>
        </w:pict>
      </w:r>
    </w:p>
    <w:p w:rsidR="009A3251" w:rsidRPr="00495CB1" w:rsidRDefault="009A3251">
      <w:pPr>
        <w:rPr>
          <w:sz w:val="9"/>
        </w:rPr>
        <w:sectPr w:rsidR="009A3251" w:rsidRPr="00495CB1">
          <w:pgSz w:w="11910" w:h="16840"/>
          <w:pgMar w:top="680" w:right="80" w:bottom="1060" w:left="1020" w:header="434" w:footer="845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23" style="width:496.1pt;height:.8pt;mso-position-horizontal-relative:char;mso-position-vertical-relative:line" coordsize="9922,16">
            <v:line id="_x0000_s1224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16"/>
        </w:rPr>
      </w:pPr>
    </w:p>
    <w:p w:rsidR="009A3251" w:rsidRPr="00495CB1" w:rsidRDefault="009A3251">
      <w:pPr>
        <w:pStyle w:val="Heading2"/>
        <w:spacing w:before="88" w:line="360" w:lineRule="auto"/>
        <w:ind w:left="114" w:right="483" w:hanging="1"/>
      </w:pPr>
      <w:bookmarkStart w:id="97" w:name="_TOC_250014"/>
      <w:bookmarkStart w:id="98" w:name="_Toc162189778"/>
      <w:r w:rsidRPr="00495CB1">
        <w:t>Глава</w:t>
      </w:r>
      <w:r w:rsidRPr="00495CB1">
        <w:rPr>
          <w:spacing w:val="1"/>
        </w:rPr>
        <w:t xml:space="preserve"> </w:t>
      </w:r>
      <w:r w:rsidRPr="00495CB1">
        <w:t>5.</w:t>
      </w:r>
      <w:r w:rsidRPr="00495CB1">
        <w:rPr>
          <w:spacing w:val="1"/>
        </w:rPr>
        <w:t xml:space="preserve"> </w:t>
      </w:r>
      <w:r w:rsidRPr="00495CB1">
        <w:t>Мастер-план</w:t>
      </w:r>
      <w:r w:rsidRPr="00495CB1">
        <w:rPr>
          <w:spacing w:val="1"/>
        </w:rPr>
        <w:t xml:space="preserve"> </w:t>
      </w:r>
      <w:r w:rsidRPr="00495CB1">
        <w:t>развития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поселения,</w:t>
      </w:r>
      <w:r w:rsidRPr="00495CB1">
        <w:rPr>
          <w:spacing w:val="1"/>
        </w:rPr>
        <w:t xml:space="preserve"> </w:t>
      </w:r>
      <w:r w:rsidRPr="00495CB1">
        <w:t>городского округа,</w:t>
      </w:r>
      <w:r w:rsidRPr="00495CB1">
        <w:rPr>
          <w:spacing w:val="-2"/>
        </w:rPr>
        <w:t xml:space="preserve"> </w:t>
      </w:r>
      <w:bookmarkEnd w:id="97"/>
      <w:r w:rsidRPr="00495CB1">
        <w:t>города федерального значения</w:t>
      </w:r>
      <w:bookmarkEnd w:id="98"/>
    </w:p>
    <w:p w:rsidR="009A3251" w:rsidRPr="00495CB1" w:rsidRDefault="009A3251" w:rsidP="00435594">
      <w:pPr>
        <w:pStyle w:val="BodyText"/>
        <w:spacing w:line="360" w:lineRule="auto"/>
        <w:ind w:left="113" w:right="483" w:firstLine="596"/>
        <w:jc w:val="both"/>
      </w:pPr>
      <w:r w:rsidRPr="00495CB1">
        <w:t>В соответствии с методическими рекомендациями к разработке</w:t>
      </w:r>
      <w:r w:rsidRPr="00495CB1">
        <w:rPr>
          <w:spacing w:val="1"/>
        </w:rPr>
        <w:t xml:space="preserve"> </w:t>
      </w:r>
      <w:r w:rsidRPr="00495CB1">
        <w:t>(актуализации)</w:t>
      </w:r>
      <w:r w:rsidRPr="00495CB1">
        <w:rPr>
          <w:spacing w:val="1"/>
        </w:rPr>
        <w:t xml:space="preserve"> </w:t>
      </w:r>
      <w:r w:rsidRPr="00495CB1">
        <w:t>схем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мастер-план</w:t>
      </w:r>
      <w:r w:rsidRPr="00495CB1">
        <w:rPr>
          <w:spacing w:val="1"/>
        </w:rPr>
        <w:t xml:space="preserve"> </w:t>
      </w:r>
      <w:r w:rsidRPr="00495CB1">
        <w:t>схемы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рекомендуется</w:t>
      </w:r>
      <w:r w:rsidRPr="00495CB1">
        <w:rPr>
          <w:spacing w:val="1"/>
        </w:rPr>
        <w:t xml:space="preserve"> </w:t>
      </w:r>
      <w:r w:rsidRPr="00495CB1">
        <w:t>разрабатывать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r w:rsidRPr="00495CB1">
        <w:t>основании:</w:t>
      </w:r>
    </w:p>
    <w:p w:rsidR="009A3251" w:rsidRPr="00495CB1" w:rsidRDefault="009A3251">
      <w:pPr>
        <w:pStyle w:val="ListParagraph"/>
        <w:numPr>
          <w:ilvl w:val="0"/>
          <w:numId w:val="8"/>
        </w:numPr>
        <w:tabs>
          <w:tab w:val="left" w:pos="541"/>
        </w:tabs>
        <w:spacing w:line="355" w:lineRule="auto"/>
        <w:ind w:right="481"/>
        <w:rPr>
          <w:sz w:val="28"/>
        </w:rPr>
      </w:pPr>
      <w:r w:rsidRPr="00495CB1">
        <w:rPr>
          <w:sz w:val="28"/>
        </w:rPr>
        <w:t>решений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строительству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генерирующих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мощностей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комбинированной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выработкой тепловой и электрической энергии, утвержденных в региональных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схемах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программах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перспективного развития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электроэнергетики;</w:t>
      </w:r>
    </w:p>
    <w:p w:rsidR="009A3251" w:rsidRPr="00495CB1" w:rsidRDefault="009A3251">
      <w:pPr>
        <w:pStyle w:val="ListParagraph"/>
        <w:numPr>
          <w:ilvl w:val="0"/>
          <w:numId w:val="8"/>
        </w:numPr>
        <w:tabs>
          <w:tab w:val="left" w:pos="540"/>
        </w:tabs>
        <w:spacing w:before="4" w:line="352" w:lineRule="auto"/>
        <w:ind w:left="540" w:right="480" w:hanging="361"/>
        <w:rPr>
          <w:sz w:val="28"/>
        </w:rPr>
      </w:pPr>
      <w:r w:rsidRPr="00495CB1">
        <w:rPr>
          <w:sz w:val="28"/>
        </w:rPr>
        <w:t>решений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теплофикационных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турбоагрегатах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не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прошедших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конкурентный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отбор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мощности;</w:t>
      </w:r>
    </w:p>
    <w:p w:rsidR="009A3251" w:rsidRPr="00495CB1" w:rsidRDefault="009A3251">
      <w:pPr>
        <w:pStyle w:val="ListParagraph"/>
        <w:numPr>
          <w:ilvl w:val="0"/>
          <w:numId w:val="8"/>
        </w:numPr>
        <w:tabs>
          <w:tab w:val="left" w:pos="540"/>
        </w:tabs>
        <w:spacing w:before="9" w:line="355" w:lineRule="auto"/>
        <w:ind w:right="482"/>
        <w:rPr>
          <w:sz w:val="28"/>
        </w:rPr>
      </w:pPr>
      <w:r w:rsidRPr="00495CB1">
        <w:rPr>
          <w:sz w:val="28"/>
        </w:rPr>
        <w:t>решений по строительству объектов с комбинированной выработкой тепловой 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электрической энергии, утвержденных в соответствии с договорами поставки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мощности;</w:t>
      </w:r>
    </w:p>
    <w:p w:rsidR="009A3251" w:rsidRPr="00495CB1" w:rsidRDefault="009A3251">
      <w:pPr>
        <w:pStyle w:val="ListParagraph"/>
        <w:numPr>
          <w:ilvl w:val="0"/>
          <w:numId w:val="8"/>
        </w:numPr>
        <w:tabs>
          <w:tab w:val="left" w:pos="540"/>
        </w:tabs>
        <w:spacing w:before="8" w:line="350" w:lineRule="auto"/>
        <w:ind w:left="540" w:right="482" w:hanging="361"/>
        <w:rPr>
          <w:sz w:val="28"/>
        </w:rPr>
      </w:pPr>
      <w:r w:rsidRPr="00495CB1">
        <w:rPr>
          <w:sz w:val="28"/>
        </w:rPr>
        <w:t>решений по строительству объектов генерации тепловой энергии, утвержденных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программах газификации поселение,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городских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округов.</w:t>
      </w:r>
    </w:p>
    <w:p w:rsidR="009A3251" w:rsidRPr="00495CB1" w:rsidRDefault="009A3251" w:rsidP="00435594">
      <w:pPr>
        <w:pStyle w:val="BodyText"/>
        <w:spacing w:before="15"/>
        <w:ind w:left="180" w:firstLine="387"/>
        <w:jc w:val="both"/>
      </w:pPr>
      <w:r w:rsidRPr="00495CB1">
        <w:t>В</w:t>
      </w:r>
      <w:r w:rsidRPr="00495CB1">
        <w:rPr>
          <w:spacing w:val="-3"/>
        </w:rPr>
        <w:t xml:space="preserve"> </w:t>
      </w:r>
      <w:r w:rsidRPr="00495CB1">
        <w:t>Старовичугском</w:t>
      </w:r>
      <w:r w:rsidRPr="00495CB1">
        <w:rPr>
          <w:spacing w:val="-3"/>
        </w:rPr>
        <w:t xml:space="preserve"> </w:t>
      </w:r>
      <w:r w:rsidRPr="00495CB1">
        <w:t>городском</w:t>
      </w:r>
      <w:r w:rsidRPr="00495CB1">
        <w:rPr>
          <w:spacing w:val="-4"/>
        </w:rPr>
        <w:t xml:space="preserve"> </w:t>
      </w:r>
      <w:r w:rsidRPr="00495CB1">
        <w:t>поселении</w:t>
      </w:r>
      <w:r w:rsidRPr="00495CB1">
        <w:rPr>
          <w:spacing w:val="-3"/>
        </w:rPr>
        <w:t xml:space="preserve"> </w:t>
      </w:r>
      <w:r w:rsidRPr="00495CB1">
        <w:t>вышеуказанные</w:t>
      </w:r>
      <w:r w:rsidRPr="00495CB1">
        <w:rPr>
          <w:spacing w:val="-2"/>
        </w:rPr>
        <w:t xml:space="preserve"> </w:t>
      </w:r>
      <w:r w:rsidRPr="00495CB1">
        <w:t>решения</w:t>
      </w:r>
      <w:r w:rsidRPr="00495CB1">
        <w:rPr>
          <w:spacing w:val="-2"/>
        </w:rPr>
        <w:t xml:space="preserve"> </w:t>
      </w:r>
      <w:r w:rsidRPr="00495CB1">
        <w:t>отсутствуют.</w:t>
      </w:r>
    </w:p>
    <w:p w:rsidR="009A3251" w:rsidRPr="00495CB1" w:rsidRDefault="009A3251">
      <w:pPr>
        <w:pStyle w:val="BodyText"/>
        <w:rPr>
          <w:sz w:val="26"/>
        </w:rPr>
      </w:pPr>
    </w:p>
    <w:p w:rsidR="009A3251" w:rsidRPr="00495CB1" w:rsidRDefault="009A3251">
      <w:pPr>
        <w:pStyle w:val="BodyText"/>
        <w:spacing w:line="360" w:lineRule="auto"/>
        <w:ind w:left="113" w:right="481" w:firstLine="600"/>
        <w:jc w:val="both"/>
      </w:pPr>
      <w:r w:rsidRPr="00495CB1">
        <w:t>Согласно информации</w:t>
      </w:r>
      <w:r w:rsidRPr="00495CB1">
        <w:rPr>
          <w:spacing w:val="1"/>
        </w:rPr>
        <w:t xml:space="preserve"> </w:t>
      </w:r>
      <w:r w:rsidRPr="00495CB1">
        <w:t>документа «Программа комплексного развития систем</w:t>
      </w:r>
      <w:r w:rsidRPr="00495CB1">
        <w:rPr>
          <w:spacing w:val="1"/>
        </w:rPr>
        <w:t xml:space="preserve"> </w:t>
      </w:r>
      <w:r w:rsidRPr="00495CB1">
        <w:t>коммунальной инфраструктуры Вичугского МР Ивановской области на 2017 – 2025</w:t>
      </w:r>
      <w:r w:rsidRPr="00495CB1">
        <w:rPr>
          <w:spacing w:val="1"/>
        </w:rPr>
        <w:t xml:space="preserve"> </w:t>
      </w:r>
      <w:r w:rsidRPr="00495CB1">
        <w:t>годы»</w:t>
      </w:r>
      <w:r w:rsidRPr="00495CB1">
        <w:rPr>
          <w:spacing w:val="1"/>
        </w:rPr>
        <w:t xml:space="preserve"> </w:t>
      </w:r>
      <w:r w:rsidRPr="00495CB1">
        <w:t>степень</w:t>
      </w:r>
      <w:r w:rsidRPr="00495CB1">
        <w:rPr>
          <w:spacing w:val="1"/>
        </w:rPr>
        <w:t xml:space="preserve"> </w:t>
      </w:r>
      <w:r w:rsidRPr="00495CB1">
        <w:t>износа</w:t>
      </w:r>
      <w:r w:rsidRPr="00495CB1">
        <w:rPr>
          <w:spacing w:val="1"/>
        </w:rPr>
        <w:t xml:space="preserve"> </w:t>
      </w:r>
      <w:r w:rsidRPr="00495CB1">
        <w:t>объектов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>составляет</w:t>
      </w:r>
      <w:r w:rsidRPr="00495CB1">
        <w:rPr>
          <w:spacing w:val="-67"/>
        </w:rPr>
        <w:t xml:space="preserve"> </w:t>
      </w:r>
      <w:r w:rsidRPr="00495CB1">
        <w:t>72%.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обеспечения</w:t>
      </w:r>
      <w:r w:rsidRPr="00495CB1">
        <w:rPr>
          <w:spacing w:val="1"/>
        </w:rPr>
        <w:t xml:space="preserve"> </w:t>
      </w:r>
      <w:r w:rsidRPr="00495CB1">
        <w:t>устойчивого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района</w:t>
      </w:r>
      <w:r w:rsidRPr="00495CB1">
        <w:rPr>
          <w:spacing w:val="1"/>
        </w:rPr>
        <w:t xml:space="preserve"> </w:t>
      </w:r>
      <w:r w:rsidRPr="00495CB1">
        <w:t>необходимо</w:t>
      </w:r>
      <w:r w:rsidRPr="00495CB1">
        <w:rPr>
          <w:spacing w:val="1"/>
        </w:rPr>
        <w:t xml:space="preserve"> </w:t>
      </w:r>
      <w:r w:rsidRPr="00495CB1">
        <w:t>использовать</w:t>
      </w:r>
      <w:r w:rsidRPr="00495CB1">
        <w:rPr>
          <w:spacing w:val="1"/>
        </w:rPr>
        <w:t xml:space="preserve"> </w:t>
      </w:r>
      <w:r w:rsidRPr="00495CB1">
        <w:t>существующую</w:t>
      </w:r>
      <w:r w:rsidRPr="00495CB1">
        <w:rPr>
          <w:spacing w:val="1"/>
        </w:rPr>
        <w:t xml:space="preserve"> </w:t>
      </w:r>
      <w:r w:rsidRPr="00495CB1">
        <w:t>систему</w:t>
      </w:r>
      <w:r w:rsidRPr="00495CB1">
        <w:rPr>
          <w:spacing w:val="1"/>
        </w:rPr>
        <w:t xml:space="preserve"> </w:t>
      </w:r>
      <w:r w:rsidRPr="00495CB1">
        <w:t>централизованного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 xml:space="preserve">поддержанием источников </w:t>
      </w:r>
      <w:r>
        <w:t>тепловой</w:t>
      </w:r>
      <w:r w:rsidRPr="00495CB1">
        <w:t xml:space="preserve"> энергии и тепловых сетей в рабочем состоянии,</w:t>
      </w:r>
      <w:r w:rsidRPr="00495CB1">
        <w:rPr>
          <w:spacing w:val="1"/>
        </w:rPr>
        <w:t xml:space="preserve"> </w:t>
      </w:r>
      <w:r w:rsidRPr="00495CB1">
        <w:t>удовлетворяющим</w:t>
      </w:r>
      <w:r w:rsidRPr="00495CB1">
        <w:rPr>
          <w:spacing w:val="-1"/>
        </w:rPr>
        <w:t xml:space="preserve"> </w:t>
      </w:r>
      <w:r w:rsidRPr="00495CB1">
        <w:t>требованиям</w:t>
      </w:r>
      <w:r w:rsidRPr="00495CB1">
        <w:rPr>
          <w:spacing w:val="-2"/>
        </w:rPr>
        <w:t xml:space="preserve"> </w:t>
      </w:r>
      <w:r w:rsidRPr="00495CB1">
        <w:t>надежности.</w:t>
      </w:r>
    </w:p>
    <w:p w:rsidR="009A3251" w:rsidRPr="00495CB1" w:rsidRDefault="009A3251">
      <w:pPr>
        <w:spacing w:line="360" w:lineRule="auto"/>
        <w:jc w:val="both"/>
        <w:sectPr w:rsidR="009A3251" w:rsidRPr="00495CB1">
          <w:headerReference w:type="default" r:id="rId78"/>
          <w:footerReference w:type="default" r:id="rId79"/>
          <w:pgSz w:w="11910" w:h="16840"/>
          <w:pgMar w:top="680" w:right="80" w:bottom="126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25" style="width:502.05pt;height:.8pt;mso-position-horizontal-relative:char;mso-position-vertical-relative:line" coordsize="10041,16">
            <v:line id="_x0000_s1226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spacing w:before="88" w:line="360" w:lineRule="auto"/>
        <w:ind w:right="484"/>
      </w:pPr>
      <w:bookmarkStart w:id="99" w:name="_Toc162189779"/>
      <w:r w:rsidRPr="00495CB1">
        <w:t>Глава</w:t>
      </w:r>
      <w:r w:rsidRPr="00495CB1">
        <w:rPr>
          <w:spacing w:val="1"/>
        </w:rPr>
        <w:t xml:space="preserve"> </w:t>
      </w:r>
      <w:r w:rsidRPr="00495CB1">
        <w:t>6.</w:t>
      </w:r>
      <w:r w:rsidRPr="00495CB1">
        <w:rPr>
          <w:spacing w:val="1"/>
        </w:rPr>
        <w:t xml:space="preserve"> </w:t>
      </w:r>
      <w:r w:rsidRPr="00495CB1">
        <w:t>Существующие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перспективные</w:t>
      </w:r>
      <w:r w:rsidRPr="00495CB1">
        <w:rPr>
          <w:spacing w:val="1"/>
        </w:rPr>
        <w:t xml:space="preserve"> </w:t>
      </w:r>
      <w:r w:rsidRPr="00495CB1">
        <w:t>балансы</w:t>
      </w:r>
      <w:r w:rsidRPr="00495CB1">
        <w:rPr>
          <w:spacing w:val="1"/>
        </w:rPr>
        <w:t xml:space="preserve"> </w:t>
      </w:r>
      <w:r w:rsidRPr="00495CB1">
        <w:t>производительности</w:t>
      </w:r>
      <w:r w:rsidRPr="00495CB1">
        <w:rPr>
          <w:spacing w:val="1"/>
        </w:rPr>
        <w:t xml:space="preserve"> </w:t>
      </w:r>
      <w:r w:rsidRPr="00495CB1">
        <w:t>водоподготовительных</w:t>
      </w:r>
      <w:r w:rsidRPr="00495CB1">
        <w:rPr>
          <w:spacing w:val="-11"/>
        </w:rPr>
        <w:t xml:space="preserve"> </w:t>
      </w:r>
      <w:r w:rsidRPr="00495CB1">
        <w:t>установок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максимального</w:t>
      </w:r>
      <w:r w:rsidRPr="00495CB1">
        <w:rPr>
          <w:spacing w:val="-10"/>
        </w:rPr>
        <w:t xml:space="preserve"> </w:t>
      </w:r>
      <w:r w:rsidRPr="00495CB1">
        <w:t>потребления</w:t>
      </w:r>
      <w:r w:rsidRPr="00495CB1">
        <w:rPr>
          <w:spacing w:val="-11"/>
        </w:rPr>
        <w:t xml:space="preserve"> </w:t>
      </w:r>
      <w:r w:rsidRPr="00495CB1">
        <w:t>теплоносителя</w:t>
      </w:r>
      <w:r w:rsidRPr="00495CB1">
        <w:rPr>
          <w:spacing w:val="-68"/>
        </w:rPr>
        <w:t xml:space="preserve"> </w:t>
      </w:r>
      <w:r w:rsidRPr="00495CB1">
        <w:t>теплопотребляющими</w:t>
      </w:r>
      <w:r w:rsidRPr="00495CB1">
        <w:rPr>
          <w:spacing w:val="1"/>
        </w:rPr>
        <w:t xml:space="preserve"> </w:t>
      </w:r>
      <w:r w:rsidRPr="00495CB1">
        <w:t>установками</w:t>
      </w:r>
      <w:r w:rsidRPr="00495CB1">
        <w:rPr>
          <w:spacing w:val="1"/>
        </w:rPr>
        <w:t xml:space="preserve"> </w:t>
      </w:r>
      <w:r w:rsidRPr="00495CB1">
        <w:t>потребителей,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аварийных</w:t>
      </w:r>
      <w:r w:rsidRPr="00495CB1">
        <w:rPr>
          <w:spacing w:val="-67"/>
        </w:rPr>
        <w:t xml:space="preserve"> </w:t>
      </w:r>
      <w:r w:rsidRPr="00495CB1">
        <w:t>режимах</w:t>
      </w:r>
      <w:bookmarkEnd w:id="99"/>
    </w:p>
    <w:p w:rsidR="009A3251" w:rsidRPr="00DE3106" w:rsidRDefault="009A3251">
      <w:pPr>
        <w:pStyle w:val="BodyText"/>
        <w:spacing w:line="360" w:lineRule="auto"/>
        <w:ind w:left="113" w:right="482" w:firstLine="708"/>
        <w:jc w:val="both"/>
      </w:pPr>
      <w:r w:rsidRPr="00DE3106">
        <w:t>Значение</w:t>
      </w:r>
      <w:r w:rsidRPr="00DE3106">
        <w:rPr>
          <w:spacing w:val="1"/>
        </w:rPr>
        <w:t xml:space="preserve"> </w:t>
      </w:r>
      <w:r w:rsidRPr="00DE3106">
        <w:t>нормативных</w:t>
      </w:r>
      <w:r w:rsidRPr="00DE3106">
        <w:rPr>
          <w:spacing w:val="1"/>
        </w:rPr>
        <w:t xml:space="preserve"> </w:t>
      </w:r>
      <w:r w:rsidRPr="00DE3106">
        <w:t>потерь</w:t>
      </w:r>
      <w:r w:rsidRPr="00DE3106">
        <w:rPr>
          <w:spacing w:val="1"/>
        </w:rPr>
        <w:t xml:space="preserve"> </w:t>
      </w:r>
      <w:r w:rsidRPr="00DE3106">
        <w:t>теплоносителя</w:t>
      </w:r>
      <w:r w:rsidRPr="00DE3106">
        <w:rPr>
          <w:spacing w:val="1"/>
        </w:rPr>
        <w:t xml:space="preserve"> </w:t>
      </w:r>
      <w:r w:rsidRPr="00DE3106">
        <w:t>в</w:t>
      </w:r>
      <w:r w:rsidRPr="00DE3106">
        <w:rPr>
          <w:spacing w:val="1"/>
        </w:rPr>
        <w:t xml:space="preserve"> </w:t>
      </w:r>
      <w:r w:rsidRPr="00DE3106">
        <w:t>тепловых</w:t>
      </w:r>
      <w:r w:rsidRPr="00DE3106">
        <w:rPr>
          <w:spacing w:val="1"/>
        </w:rPr>
        <w:t xml:space="preserve"> </w:t>
      </w:r>
      <w:r w:rsidRPr="00DE3106">
        <w:t>сетях</w:t>
      </w:r>
      <w:r w:rsidRPr="00DE3106">
        <w:rPr>
          <w:spacing w:val="1"/>
        </w:rPr>
        <w:t xml:space="preserve"> </w:t>
      </w:r>
      <w:r w:rsidRPr="00DE3106">
        <w:t>в</w:t>
      </w:r>
      <w:r w:rsidRPr="00DE3106">
        <w:rPr>
          <w:spacing w:val="1"/>
        </w:rPr>
        <w:t xml:space="preserve"> </w:t>
      </w:r>
      <w:r w:rsidRPr="00DE3106">
        <w:t>зонах</w:t>
      </w:r>
      <w:r w:rsidRPr="00DE3106">
        <w:rPr>
          <w:spacing w:val="1"/>
        </w:rPr>
        <w:t xml:space="preserve"> </w:t>
      </w:r>
      <w:r w:rsidRPr="00DE3106">
        <w:t>действия</w:t>
      </w:r>
      <w:r w:rsidRPr="00DE3106">
        <w:rPr>
          <w:spacing w:val="1"/>
        </w:rPr>
        <w:t xml:space="preserve"> </w:t>
      </w:r>
      <w:r w:rsidRPr="00DE3106">
        <w:t>источников</w:t>
      </w:r>
      <w:r w:rsidRPr="00DE3106">
        <w:rPr>
          <w:spacing w:val="1"/>
        </w:rPr>
        <w:t xml:space="preserve"> </w:t>
      </w:r>
      <w:r w:rsidRPr="00DE3106">
        <w:t>тепловой</w:t>
      </w:r>
      <w:r w:rsidRPr="00DE3106">
        <w:rPr>
          <w:spacing w:val="1"/>
        </w:rPr>
        <w:t xml:space="preserve"> </w:t>
      </w:r>
      <w:r w:rsidRPr="00DE3106">
        <w:t>энергии</w:t>
      </w:r>
      <w:r w:rsidRPr="00DE3106">
        <w:rPr>
          <w:spacing w:val="1"/>
        </w:rPr>
        <w:t xml:space="preserve"> </w:t>
      </w:r>
      <w:r w:rsidRPr="00DE3106">
        <w:t>в</w:t>
      </w:r>
      <w:r w:rsidRPr="00DE3106">
        <w:rPr>
          <w:spacing w:val="1"/>
        </w:rPr>
        <w:t xml:space="preserve"> </w:t>
      </w:r>
      <w:r w:rsidRPr="00DE3106">
        <w:t>Старовичугском</w:t>
      </w:r>
      <w:r w:rsidRPr="00DE3106">
        <w:rPr>
          <w:spacing w:val="1"/>
        </w:rPr>
        <w:t xml:space="preserve"> </w:t>
      </w:r>
      <w:r w:rsidRPr="00DE3106">
        <w:t>городском</w:t>
      </w:r>
      <w:r w:rsidRPr="00DE3106">
        <w:rPr>
          <w:spacing w:val="1"/>
        </w:rPr>
        <w:t xml:space="preserve"> </w:t>
      </w:r>
      <w:r w:rsidRPr="00DE3106">
        <w:t>поселении</w:t>
      </w:r>
      <w:r w:rsidRPr="00DE3106">
        <w:rPr>
          <w:spacing w:val="1"/>
        </w:rPr>
        <w:t xml:space="preserve"> </w:t>
      </w:r>
      <w:r w:rsidRPr="00DE3106">
        <w:t>приведены</w:t>
      </w:r>
      <w:r w:rsidRPr="00DE3106">
        <w:rPr>
          <w:spacing w:val="-2"/>
        </w:rPr>
        <w:t xml:space="preserve"> </w:t>
      </w:r>
      <w:r w:rsidRPr="00DE3106">
        <w:t>в</w:t>
      </w:r>
      <w:r w:rsidRPr="00DE3106">
        <w:rPr>
          <w:spacing w:val="-1"/>
        </w:rPr>
        <w:t xml:space="preserve"> </w:t>
      </w:r>
      <w:r w:rsidRPr="00DE3106">
        <w:t>таблице</w:t>
      </w:r>
      <w:r w:rsidRPr="00DE3106">
        <w:rPr>
          <w:spacing w:val="-1"/>
        </w:rPr>
        <w:t xml:space="preserve"> </w:t>
      </w:r>
      <w:r w:rsidRPr="00DE3106">
        <w:t>32.</w:t>
      </w:r>
    </w:p>
    <w:p w:rsidR="009A3251" w:rsidRPr="00DE3106" w:rsidRDefault="009A3251">
      <w:pPr>
        <w:pStyle w:val="BodyText"/>
        <w:spacing w:line="318" w:lineRule="exact"/>
        <w:ind w:right="482"/>
        <w:jc w:val="right"/>
      </w:pPr>
      <w:r w:rsidRPr="00DE3106">
        <w:rPr>
          <w:sz w:val="24"/>
        </w:rPr>
        <w:t>Таблица</w:t>
      </w:r>
      <w:r w:rsidRPr="00DE3106">
        <w:rPr>
          <w:spacing w:val="-2"/>
          <w:sz w:val="24"/>
        </w:rPr>
        <w:t xml:space="preserve"> </w:t>
      </w:r>
      <w:r w:rsidRPr="00DE3106">
        <w:rPr>
          <w:sz w:val="24"/>
        </w:rPr>
        <w:t>32</w:t>
      </w:r>
    </w:p>
    <w:p w:rsidR="009A3251" w:rsidRPr="00DE3106" w:rsidRDefault="009A3251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49"/>
        <w:gridCol w:w="2550"/>
        <w:gridCol w:w="2549"/>
        <w:gridCol w:w="2549"/>
      </w:tblGrid>
      <w:tr w:rsidR="009A3251" w:rsidRPr="00DE3106">
        <w:trPr>
          <w:trHeight w:val="552"/>
        </w:trPr>
        <w:tc>
          <w:tcPr>
            <w:tcW w:w="2549" w:type="dxa"/>
          </w:tcPr>
          <w:p w:rsidR="009A3251" w:rsidRPr="00DE3106" w:rsidRDefault="009A3251">
            <w:pPr>
              <w:pStyle w:val="TableParagraph"/>
              <w:spacing w:line="276" w:lineRule="exact"/>
              <w:ind w:left="747" w:right="509" w:hanging="224"/>
              <w:jc w:val="left"/>
              <w:rPr>
                <w:sz w:val="24"/>
              </w:rPr>
            </w:pPr>
            <w:r w:rsidRPr="00DE3106">
              <w:rPr>
                <w:spacing w:val="-1"/>
                <w:sz w:val="24"/>
              </w:rPr>
              <w:t>Наименование</w:t>
            </w:r>
            <w:r w:rsidRPr="00DE3106">
              <w:rPr>
                <w:spacing w:val="-57"/>
                <w:sz w:val="24"/>
              </w:rPr>
              <w:t xml:space="preserve"> </w:t>
            </w:r>
            <w:r w:rsidRPr="00DE3106">
              <w:rPr>
                <w:sz w:val="24"/>
              </w:rPr>
              <w:t>котельной</w:t>
            </w:r>
          </w:p>
        </w:tc>
        <w:tc>
          <w:tcPr>
            <w:tcW w:w="2550" w:type="dxa"/>
          </w:tcPr>
          <w:p w:rsidR="009A3251" w:rsidRPr="00DE3106" w:rsidRDefault="009A3251">
            <w:pPr>
              <w:pStyle w:val="TableParagraph"/>
              <w:spacing w:line="276" w:lineRule="exact"/>
              <w:ind w:left="564" w:right="483" w:hanging="56"/>
              <w:jc w:val="left"/>
              <w:rPr>
                <w:sz w:val="24"/>
              </w:rPr>
            </w:pPr>
            <w:r w:rsidRPr="00DE3106">
              <w:rPr>
                <w:sz w:val="24"/>
              </w:rPr>
              <w:t>Утечки в сетях</w:t>
            </w:r>
            <w:r w:rsidRPr="00DE3106">
              <w:rPr>
                <w:spacing w:val="-57"/>
                <w:sz w:val="24"/>
              </w:rPr>
              <w:t xml:space="preserve"> </w:t>
            </w:r>
            <w:r w:rsidRPr="00DE3106">
              <w:rPr>
                <w:sz w:val="24"/>
              </w:rPr>
              <w:t>отопления,</w:t>
            </w:r>
            <w:r w:rsidRPr="00DE3106">
              <w:rPr>
                <w:spacing w:val="-5"/>
                <w:sz w:val="24"/>
              </w:rPr>
              <w:t xml:space="preserve"> </w:t>
            </w:r>
            <w:r w:rsidRPr="00DE3106">
              <w:rPr>
                <w:sz w:val="24"/>
              </w:rPr>
              <w:t>м</w:t>
            </w:r>
            <w:r w:rsidRPr="00DE3106">
              <w:rPr>
                <w:sz w:val="24"/>
                <w:vertAlign w:val="superscript"/>
              </w:rPr>
              <w:t>3</w:t>
            </w:r>
          </w:p>
        </w:tc>
        <w:tc>
          <w:tcPr>
            <w:tcW w:w="2549" w:type="dxa"/>
          </w:tcPr>
          <w:p w:rsidR="009A3251" w:rsidRPr="00DE3106" w:rsidRDefault="009A3251">
            <w:pPr>
              <w:pStyle w:val="TableParagraph"/>
              <w:spacing w:line="266" w:lineRule="exact"/>
              <w:ind w:left="201" w:right="196"/>
              <w:rPr>
                <w:sz w:val="24"/>
              </w:rPr>
            </w:pPr>
            <w:r w:rsidRPr="00DE3106">
              <w:rPr>
                <w:sz w:val="24"/>
              </w:rPr>
              <w:t>Утечки</w:t>
            </w:r>
            <w:r w:rsidRPr="00DE3106">
              <w:rPr>
                <w:spacing w:val="-2"/>
                <w:sz w:val="24"/>
              </w:rPr>
              <w:t xml:space="preserve"> </w:t>
            </w:r>
            <w:r w:rsidRPr="00DE3106">
              <w:rPr>
                <w:sz w:val="24"/>
              </w:rPr>
              <w:t>в</w:t>
            </w:r>
            <w:r w:rsidRPr="00DE3106">
              <w:rPr>
                <w:spacing w:val="-3"/>
                <w:sz w:val="24"/>
              </w:rPr>
              <w:t xml:space="preserve"> </w:t>
            </w:r>
            <w:r w:rsidRPr="00DE3106">
              <w:rPr>
                <w:sz w:val="24"/>
              </w:rPr>
              <w:t>сетях</w:t>
            </w:r>
            <w:r w:rsidRPr="00DE3106">
              <w:rPr>
                <w:spacing w:val="-2"/>
                <w:sz w:val="24"/>
              </w:rPr>
              <w:t xml:space="preserve"> </w:t>
            </w:r>
            <w:r w:rsidRPr="00DE3106">
              <w:rPr>
                <w:sz w:val="24"/>
              </w:rPr>
              <w:t>ГВС,</w:t>
            </w:r>
          </w:p>
          <w:p w:rsidR="009A3251" w:rsidRPr="00DE3106" w:rsidRDefault="009A3251">
            <w:pPr>
              <w:pStyle w:val="TableParagraph"/>
              <w:spacing w:before="42" w:line="151" w:lineRule="auto"/>
              <w:ind w:left="201" w:right="195"/>
              <w:rPr>
                <w:sz w:val="16"/>
              </w:rPr>
            </w:pPr>
            <w:r w:rsidRPr="00DE3106">
              <w:rPr>
                <w:position w:val="-8"/>
                <w:sz w:val="24"/>
              </w:rPr>
              <w:t>м</w:t>
            </w:r>
            <w:r w:rsidRPr="00DE3106">
              <w:rPr>
                <w:sz w:val="16"/>
              </w:rPr>
              <w:t>3</w:t>
            </w:r>
          </w:p>
        </w:tc>
        <w:tc>
          <w:tcPr>
            <w:tcW w:w="2549" w:type="dxa"/>
          </w:tcPr>
          <w:p w:rsidR="009A3251" w:rsidRPr="00DE3106" w:rsidRDefault="009A3251">
            <w:pPr>
              <w:pStyle w:val="TableParagraph"/>
              <w:spacing w:before="135"/>
              <w:ind w:left="201" w:right="193"/>
              <w:rPr>
                <w:sz w:val="24"/>
              </w:rPr>
            </w:pPr>
            <w:r w:rsidRPr="00DE3106">
              <w:rPr>
                <w:sz w:val="24"/>
              </w:rPr>
              <w:t>Итого</w:t>
            </w:r>
            <w:r w:rsidRPr="00DE3106">
              <w:rPr>
                <w:spacing w:val="-2"/>
                <w:sz w:val="24"/>
              </w:rPr>
              <w:t xml:space="preserve"> </w:t>
            </w:r>
            <w:r w:rsidRPr="00DE3106">
              <w:rPr>
                <w:sz w:val="24"/>
              </w:rPr>
              <w:t>по</w:t>
            </w:r>
            <w:r w:rsidRPr="00DE3106">
              <w:rPr>
                <w:spacing w:val="-1"/>
                <w:sz w:val="24"/>
              </w:rPr>
              <w:t xml:space="preserve"> </w:t>
            </w:r>
            <w:r w:rsidRPr="00DE3106">
              <w:rPr>
                <w:sz w:val="24"/>
              </w:rPr>
              <w:t>сетям</w:t>
            </w:r>
          </w:p>
        </w:tc>
      </w:tr>
      <w:tr w:rsidR="009A3251" w:rsidRPr="00DE3106" w:rsidTr="002C7B59">
        <w:trPr>
          <w:trHeight w:val="434"/>
        </w:trPr>
        <w:tc>
          <w:tcPr>
            <w:tcW w:w="2549" w:type="dxa"/>
            <w:vAlign w:val="center"/>
          </w:tcPr>
          <w:p w:rsidR="009A3251" w:rsidRPr="00DE3106" w:rsidRDefault="009A3251" w:rsidP="004821D4">
            <w:pPr>
              <w:pStyle w:val="TableParagraph"/>
              <w:spacing w:line="256" w:lineRule="exact"/>
              <w:rPr>
                <w:sz w:val="24"/>
              </w:rPr>
            </w:pPr>
            <w:r w:rsidRPr="00DE3106">
              <w:rPr>
                <w:sz w:val="24"/>
              </w:rPr>
              <w:t>Котельная</w:t>
            </w:r>
            <w:r w:rsidRPr="00DE3106">
              <w:rPr>
                <w:spacing w:val="-4"/>
                <w:sz w:val="24"/>
              </w:rPr>
              <w:t xml:space="preserve"> </w:t>
            </w:r>
            <w:r w:rsidRPr="00DE3106">
              <w:rPr>
                <w:sz w:val="24"/>
              </w:rPr>
              <w:t>№</w:t>
            </w:r>
            <w:r w:rsidRPr="00DE3106">
              <w:rPr>
                <w:spacing w:val="-2"/>
                <w:sz w:val="24"/>
              </w:rPr>
              <w:t xml:space="preserve"> </w:t>
            </w:r>
            <w:r w:rsidRPr="00DE3106">
              <w:rPr>
                <w:sz w:val="24"/>
              </w:rPr>
              <w:t>1</w:t>
            </w:r>
          </w:p>
        </w:tc>
        <w:tc>
          <w:tcPr>
            <w:tcW w:w="2550" w:type="dxa"/>
            <w:vAlign w:val="center"/>
          </w:tcPr>
          <w:p w:rsidR="009A3251" w:rsidRPr="00DE3106" w:rsidRDefault="009A3251" w:rsidP="002C7B59">
            <w:pPr>
              <w:pStyle w:val="TableParagraph"/>
              <w:spacing w:line="256" w:lineRule="exact"/>
              <w:ind w:left="864" w:right="856"/>
              <w:rPr>
                <w:sz w:val="24"/>
              </w:rPr>
            </w:pPr>
            <w:r w:rsidRPr="00DE3106">
              <w:rPr>
                <w:sz w:val="24"/>
              </w:rPr>
              <w:t>1660,47</w:t>
            </w:r>
          </w:p>
        </w:tc>
        <w:tc>
          <w:tcPr>
            <w:tcW w:w="2549" w:type="dxa"/>
            <w:vAlign w:val="center"/>
          </w:tcPr>
          <w:p w:rsidR="009A3251" w:rsidRPr="00DE3106" w:rsidRDefault="009A3251" w:rsidP="002C7B59">
            <w:pPr>
              <w:pStyle w:val="TableParagraph"/>
              <w:spacing w:line="256" w:lineRule="exact"/>
              <w:ind w:left="201" w:right="195"/>
              <w:rPr>
                <w:sz w:val="24"/>
              </w:rPr>
            </w:pPr>
            <w:r w:rsidRPr="00DE3106">
              <w:rPr>
                <w:sz w:val="24"/>
              </w:rPr>
              <w:t>419,83</w:t>
            </w:r>
          </w:p>
        </w:tc>
        <w:tc>
          <w:tcPr>
            <w:tcW w:w="2549" w:type="dxa"/>
            <w:vAlign w:val="center"/>
          </w:tcPr>
          <w:p w:rsidR="009A3251" w:rsidRPr="00DE3106" w:rsidRDefault="009A3251" w:rsidP="002C7B59">
            <w:pPr>
              <w:pStyle w:val="TableParagraph"/>
              <w:spacing w:line="256" w:lineRule="exact"/>
              <w:ind w:left="201" w:right="193"/>
              <w:rPr>
                <w:sz w:val="24"/>
              </w:rPr>
            </w:pPr>
            <w:r w:rsidRPr="00DE3106">
              <w:rPr>
                <w:sz w:val="24"/>
              </w:rPr>
              <w:t>2080,3</w:t>
            </w:r>
          </w:p>
        </w:tc>
      </w:tr>
      <w:tr w:rsidR="009A3251" w:rsidRPr="00DE3106" w:rsidTr="002C7B59">
        <w:trPr>
          <w:trHeight w:val="412"/>
        </w:trPr>
        <w:tc>
          <w:tcPr>
            <w:tcW w:w="2549" w:type="dxa"/>
            <w:vAlign w:val="center"/>
          </w:tcPr>
          <w:p w:rsidR="009A3251" w:rsidRPr="00DE3106" w:rsidRDefault="009A3251" w:rsidP="004821D4">
            <w:pPr>
              <w:pStyle w:val="TableParagraph"/>
              <w:spacing w:line="257" w:lineRule="exact"/>
              <w:rPr>
                <w:sz w:val="24"/>
              </w:rPr>
            </w:pPr>
            <w:r w:rsidRPr="00DE3106">
              <w:rPr>
                <w:sz w:val="24"/>
              </w:rPr>
              <w:t>Котельная</w:t>
            </w:r>
            <w:r w:rsidRPr="00DE3106">
              <w:rPr>
                <w:spacing w:val="-4"/>
                <w:sz w:val="24"/>
              </w:rPr>
              <w:t xml:space="preserve"> </w:t>
            </w:r>
            <w:r w:rsidRPr="00DE3106">
              <w:rPr>
                <w:sz w:val="24"/>
              </w:rPr>
              <w:t>№</w:t>
            </w:r>
            <w:r w:rsidRPr="00DE3106">
              <w:rPr>
                <w:spacing w:val="-2"/>
                <w:sz w:val="24"/>
              </w:rPr>
              <w:t xml:space="preserve"> </w:t>
            </w:r>
            <w:r w:rsidRPr="00DE3106">
              <w:rPr>
                <w:sz w:val="24"/>
              </w:rPr>
              <w:t>3</w:t>
            </w:r>
          </w:p>
        </w:tc>
        <w:tc>
          <w:tcPr>
            <w:tcW w:w="2550" w:type="dxa"/>
            <w:vAlign w:val="center"/>
          </w:tcPr>
          <w:p w:rsidR="009A3251" w:rsidRPr="00DE3106" w:rsidRDefault="009A3251" w:rsidP="002C7B59">
            <w:pPr>
              <w:pStyle w:val="TableParagraph"/>
              <w:spacing w:line="257" w:lineRule="exact"/>
              <w:ind w:left="864" w:right="856"/>
              <w:rPr>
                <w:sz w:val="24"/>
              </w:rPr>
            </w:pPr>
            <w:r w:rsidRPr="00DE3106">
              <w:rPr>
                <w:sz w:val="24"/>
              </w:rPr>
              <w:t>267,8</w:t>
            </w:r>
          </w:p>
        </w:tc>
        <w:tc>
          <w:tcPr>
            <w:tcW w:w="2549" w:type="dxa"/>
            <w:vAlign w:val="center"/>
          </w:tcPr>
          <w:p w:rsidR="009A3251" w:rsidRPr="00DE3106" w:rsidRDefault="009A3251" w:rsidP="002C7B59">
            <w:pPr>
              <w:pStyle w:val="TableParagraph"/>
              <w:spacing w:line="257" w:lineRule="exact"/>
              <w:ind w:left="201" w:right="195"/>
              <w:rPr>
                <w:sz w:val="24"/>
              </w:rPr>
            </w:pPr>
            <w:r w:rsidRPr="00DE3106">
              <w:rPr>
                <w:sz w:val="24"/>
              </w:rPr>
              <w:t>44,4</w:t>
            </w:r>
          </w:p>
        </w:tc>
        <w:tc>
          <w:tcPr>
            <w:tcW w:w="2549" w:type="dxa"/>
            <w:vAlign w:val="center"/>
          </w:tcPr>
          <w:p w:rsidR="009A3251" w:rsidRPr="00DE3106" w:rsidRDefault="009A3251" w:rsidP="002C7B59">
            <w:pPr>
              <w:pStyle w:val="TableParagraph"/>
              <w:spacing w:line="257" w:lineRule="exact"/>
              <w:ind w:left="201" w:right="193"/>
              <w:rPr>
                <w:sz w:val="24"/>
              </w:rPr>
            </w:pPr>
            <w:r w:rsidRPr="00DE3106">
              <w:rPr>
                <w:sz w:val="24"/>
              </w:rPr>
              <w:t>312,2</w:t>
            </w:r>
          </w:p>
        </w:tc>
      </w:tr>
    </w:tbl>
    <w:p w:rsidR="009A3251" w:rsidRPr="00DE3106" w:rsidRDefault="009A3251" w:rsidP="004821D4">
      <w:pPr>
        <w:pStyle w:val="BodyText"/>
        <w:spacing w:before="240"/>
        <w:ind w:left="113" w:firstLine="738"/>
      </w:pPr>
      <w:r w:rsidRPr="00DE3106">
        <w:t>Сведения</w:t>
      </w:r>
      <w:r w:rsidRPr="00DE3106">
        <w:rPr>
          <w:spacing w:val="-4"/>
        </w:rPr>
        <w:t xml:space="preserve"> </w:t>
      </w:r>
      <w:r w:rsidRPr="00DE3106">
        <w:t>о</w:t>
      </w:r>
      <w:r w:rsidRPr="00DE3106">
        <w:rPr>
          <w:spacing w:val="-4"/>
        </w:rPr>
        <w:t xml:space="preserve"> </w:t>
      </w:r>
      <w:r w:rsidRPr="00DE3106">
        <w:t>наличии</w:t>
      </w:r>
      <w:r w:rsidRPr="00DE3106">
        <w:rPr>
          <w:spacing w:val="-3"/>
        </w:rPr>
        <w:t xml:space="preserve"> </w:t>
      </w:r>
      <w:r w:rsidRPr="00DE3106">
        <w:t>баков-аккумуляторов</w:t>
      </w:r>
      <w:r w:rsidRPr="00DE3106">
        <w:rPr>
          <w:spacing w:val="-6"/>
        </w:rPr>
        <w:t xml:space="preserve"> </w:t>
      </w:r>
      <w:r w:rsidRPr="00DE3106">
        <w:t>отсутствуют.</w:t>
      </w:r>
    </w:p>
    <w:p w:rsidR="009A3251" w:rsidRPr="00DE3106" w:rsidRDefault="009A3251" w:rsidP="004821D4">
      <w:pPr>
        <w:pStyle w:val="BodyText"/>
        <w:spacing w:before="162" w:line="360" w:lineRule="auto"/>
        <w:ind w:left="113" w:firstLine="738"/>
      </w:pPr>
      <w:r w:rsidRPr="00DE3106">
        <w:t>Фактические значения часового расхода подпиточный воды не предоставлены.</w:t>
      </w:r>
      <w:r w:rsidRPr="00DE3106">
        <w:rPr>
          <w:spacing w:val="1"/>
        </w:rPr>
        <w:t xml:space="preserve"> </w:t>
      </w:r>
      <w:r w:rsidRPr="00DE3106">
        <w:rPr>
          <w:spacing w:val="-1"/>
        </w:rPr>
        <w:t>Существующий</w:t>
      </w:r>
      <w:r w:rsidRPr="00DE3106">
        <w:rPr>
          <w:spacing w:val="-16"/>
        </w:rPr>
        <w:t xml:space="preserve"> </w:t>
      </w:r>
      <w:r w:rsidRPr="00DE3106">
        <w:rPr>
          <w:spacing w:val="-1"/>
        </w:rPr>
        <w:t>и</w:t>
      </w:r>
      <w:r w:rsidRPr="00DE3106">
        <w:rPr>
          <w:spacing w:val="-15"/>
        </w:rPr>
        <w:t xml:space="preserve"> </w:t>
      </w:r>
      <w:r w:rsidRPr="00DE3106">
        <w:rPr>
          <w:spacing w:val="-1"/>
        </w:rPr>
        <w:t>перспективный</w:t>
      </w:r>
      <w:r w:rsidRPr="00DE3106">
        <w:rPr>
          <w:spacing w:val="-15"/>
        </w:rPr>
        <w:t xml:space="preserve"> </w:t>
      </w:r>
      <w:r w:rsidRPr="00DE3106">
        <w:t>баланс</w:t>
      </w:r>
      <w:r w:rsidRPr="00DE3106">
        <w:rPr>
          <w:spacing w:val="-19"/>
        </w:rPr>
        <w:t xml:space="preserve"> </w:t>
      </w:r>
      <w:r w:rsidRPr="00DE3106">
        <w:t>производительности</w:t>
      </w:r>
      <w:r w:rsidRPr="00DE3106">
        <w:rPr>
          <w:spacing w:val="-16"/>
        </w:rPr>
        <w:t xml:space="preserve"> </w:t>
      </w:r>
      <w:r w:rsidRPr="00DE3106">
        <w:t>водоподготовительных</w:t>
      </w:r>
      <w:r w:rsidRPr="00DE3106">
        <w:rPr>
          <w:spacing w:val="-67"/>
        </w:rPr>
        <w:t xml:space="preserve"> </w:t>
      </w:r>
      <w:r w:rsidRPr="00DE3106">
        <w:t>установок</w:t>
      </w:r>
      <w:r w:rsidRPr="00DE3106">
        <w:rPr>
          <w:spacing w:val="18"/>
        </w:rPr>
        <w:t xml:space="preserve"> </w:t>
      </w:r>
      <w:r w:rsidRPr="00DE3106">
        <w:t>и</w:t>
      </w:r>
      <w:r w:rsidRPr="00DE3106">
        <w:rPr>
          <w:spacing w:val="19"/>
        </w:rPr>
        <w:t xml:space="preserve"> </w:t>
      </w:r>
      <w:r w:rsidRPr="00DE3106">
        <w:t>потерь</w:t>
      </w:r>
      <w:r w:rsidRPr="00DE3106">
        <w:rPr>
          <w:spacing w:val="18"/>
        </w:rPr>
        <w:t xml:space="preserve"> </w:t>
      </w:r>
      <w:r w:rsidRPr="00DE3106">
        <w:t>теплоносителя</w:t>
      </w:r>
      <w:r w:rsidRPr="00DE3106">
        <w:rPr>
          <w:spacing w:val="19"/>
        </w:rPr>
        <w:t xml:space="preserve"> </w:t>
      </w:r>
      <w:r w:rsidRPr="00DE3106">
        <w:t>с</w:t>
      </w:r>
      <w:r w:rsidRPr="00DE3106">
        <w:rPr>
          <w:spacing w:val="19"/>
        </w:rPr>
        <w:t xml:space="preserve"> </w:t>
      </w:r>
      <w:r w:rsidRPr="00DE3106">
        <w:t>учетом</w:t>
      </w:r>
      <w:r w:rsidRPr="00DE3106">
        <w:rPr>
          <w:spacing w:val="19"/>
        </w:rPr>
        <w:t xml:space="preserve"> </w:t>
      </w:r>
      <w:r w:rsidRPr="00DE3106">
        <w:t>развития</w:t>
      </w:r>
      <w:r w:rsidRPr="00DE3106">
        <w:rPr>
          <w:spacing w:val="19"/>
        </w:rPr>
        <w:t xml:space="preserve"> </w:t>
      </w:r>
      <w:r w:rsidRPr="00DE3106">
        <w:t>системы</w:t>
      </w:r>
      <w:r w:rsidRPr="00DE3106">
        <w:rPr>
          <w:spacing w:val="20"/>
        </w:rPr>
        <w:t xml:space="preserve"> </w:t>
      </w:r>
      <w:r w:rsidRPr="00DE3106">
        <w:t>теплоснабжения</w:t>
      </w:r>
      <w:r w:rsidRPr="00DE3106">
        <w:rPr>
          <w:spacing w:val="-67"/>
        </w:rPr>
        <w:t xml:space="preserve"> </w:t>
      </w:r>
      <w:r w:rsidRPr="00DE3106">
        <w:t>приведен</w:t>
      </w:r>
      <w:r w:rsidRPr="00DE3106">
        <w:rPr>
          <w:spacing w:val="1"/>
        </w:rPr>
        <w:t xml:space="preserve"> </w:t>
      </w:r>
      <w:r w:rsidRPr="00DE3106">
        <w:t>в</w:t>
      </w:r>
      <w:r w:rsidRPr="00DE3106">
        <w:rPr>
          <w:spacing w:val="-1"/>
        </w:rPr>
        <w:t xml:space="preserve"> </w:t>
      </w:r>
      <w:r w:rsidRPr="00DE3106">
        <w:t>таблице</w:t>
      </w:r>
      <w:r w:rsidRPr="00DE3106">
        <w:rPr>
          <w:spacing w:val="1"/>
        </w:rPr>
        <w:t xml:space="preserve"> </w:t>
      </w:r>
      <w:r w:rsidRPr="00DE3106">
        <w:t>33.</w:t>
      </w:r>
    </w:p>
    <w:p w:rsidR="009A3251" w:rsidRPr="00DE3106" w:rsidRDefault="009A3251">
      <w:pPr>
        <w:pStyle w:val="BodyText"/>
        <w:ind w:right="482"/>
        <w:jc w:val="right"/>
      </w:pPr>
      <w:r w:rsidRPr="00DE3106">
        <w:rPr>
          <w:sz w:val="24"/>
        </w:rPr>
        <w:t>Таблица</w:t>
      </w:r>
      <w:r w:rsidRPr="00DE3106">
        <w:rPr>
          <w:spacing w:val="-2"/>
          <w:sz w:val="24"/>
        </w:rPr>
        <w:t xml:space="preserve"> </w:t>
      </w:r>
      <w:r w:rsidRPr="00DE3106">
        <w:rPr>
          <w:sz w:val="24"/>
        </w:rPr>
        <w:t>33</w:t>
      </w:r>
    </w:p>
    <w:p w:rsidR="009A3251" w:rsidRPr="00DE3106" w:rsidRDefault="009A3251">
      <w:pPr>
        <w:pStyle w:val="BodyText"/>
        <w:spacing w:before="3"/>
        <w:rPr>
          <w:sz w:val="14"/>
        </w:rPr>
      </w:pPr>
    </w:p>
    <w:tbl>
      <w:tblPr>
        <w:tblW w:w="48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4"/>
        <w:gridCol w:w="1587"/>
        <w:gridCol w:w="1014"/>
        <w:gridCol w:w="1014"/>
        <w:gridCol w:w="1014"/>
        <w:gridCol w:w="1014"/>
        <w:gridCol w:w="1276"/>
        <w:gridCol w:w="1184"/>
        <w:gridCol w:w="762"/>
        <w:gridCol w:w="1276"/>
      </w:tblGrid>
      <w:tr w:rsidR="009A3251" w:rsidRPr="00DE3106" w:rsidTr="00234619">
        <w:trPr>
          <w:trHeight w:val="552"/>
        </w:trPr>
        <w:tc>
          <w:tcPr>
            <w:tcW w:w="169" w:type="pct"/>
            <w:vMerge w:val="restar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</w:p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№</w:t>
            </w:r>
          </w:p>
        </w:tc>
        <w:tc>
          <w:tcPr>
            <w:tcW w:w="756" w:type="pct"/>
            <w:vMerge w:val="restar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Наименование источника тепловой энергии</w:t>
            </w:r>
          </w:p>
        </w:tc>
        <w:tc>
          <w:tcPr>
            <w:tcW w:w="4075" w:type="pct"/>
            <w:gridSpan w:val="8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Нормативная утечка воды из трубопроводов тепловой сети, м3/год</w:t>
            </w:r>
          </w:p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(тн/год)</w:t>
            </w:r>
          </w:p>
        </w:tc>
      </w:tr>
      <w:tr w:rsidR="009A3251" w:rsidRPr="00DE3106" w:rsidTr="00234619">
        <w:trPr>
          <w:trHeight w:val="275"/>
        </w:trPr>
        <w:tc>
          <w:tcPr>
            <w:tcW w:w="169" w:type="pct"/>
            <w:vMerge/>
            <w:tcBorders>
              <w:top w:val="nil"/>
            </w:tcBorders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</w:p>
        </w:tc>
        <w:tc>
          <w:tcPr>
            <w:tcW w:w="756" w:type="pct"/>
            <w:vMerge/>
            <w:tcBorders>
              <w:top w:val="nil"/>
            </w:tcBorders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</w:p>
        </w:tc>
        <w:tc>
          <w:tcPr>
            <w:tcW w:w="483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2024 (базовый год)</w:t>
            </w:r>
          </w:p>
        </w:tc>
        <w:tc>
          <w:tcPr>
            <w:tcW w:w="483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483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483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608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56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363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2030-2034</w:t>
            </w:r>
          </w:p>
        </w:tc>
        <w:tc>
          <w:tcPr>
            <w:tcW w:w="608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203</w:t>
            </w:r>
            <w:r>
              <w:rPr>
                <w:sz w:val="24"/>
              </w:rPr>
              <w:t>5-2039</w:t>
            </w:r>
          </w:p>
        </w:tc>
      </w:tr>
      <w:tr w:rsidR="009A3251" w:rsidRPr="00DE3106" w:rsidTr="00234619">
        <w:trPr>
          <w:trHeight w:val="457"/>
        </w:trPr>
        <w:tc>
          <w:tcPr>
            <w:tcW w:w="169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1</w:t>
            </w:r>
          </w:p>
        </w:tc>
        <w:tc>
          <w:tcPr>
            <w:tcW w:w="756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Котельная № 1</w:t>
            </w:r>
          </w:p>
        </w:tc>
        <w:tc>
          <w:tcPr>
            <w:tcW w:w="48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2080,3</w:t>
            </w:r>
          </w:p>
        </w:tc>
        <w:tc>
          <w:tcPr>
            <w:tcW w:w="48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2080,3</w:t>
            </w:r>
          </w:p>
        </w:tc>
        <w:tc>
          <w:tcPr>
            <w:tcW w:w="48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2080,3</w:t>
            </w:r>
          </w:p>
        </w:tc>
        <w:tc>
          <w:tcPr>
            <w:tcW w:w="48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2080,3</w:t>
            </w:r>
          </w:p>
        </w:tc>
        <w:tc>
          <w:tcPr>
            <w:tcW w:w="608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2080,3</w:t>
            </w:r>
          </w:p>
        </w:tc>
        <w:tc>
          <w:tcPr>
            <w:tcW w:w="564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2080,3</w:t>
            </w:r>
          </w:p>
        </w:tc>
        <w:tc>
          <w:tcPr>
            <w:tcW w:w="36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2080,3</w:t>
            </w:r>
          </w:p>
        </w:tc>
        <w:tc>
          <w:tcPr>
            <w:tcW w:w="608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2080,3</w:t>
            </w:r>
          </w:p>
        </w:tc>
      </w:tr>
      <w:tr w:rsidR="009A3251" w:rsidRPr="00495CB1" w:rsidTr="00234619">
        <w:trPr>
          <w:trHeight w:val="457"/>
        </w:trPr>
        <w:tc>
          <w:tcPr>
            <w:tcW w:w="169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2</w:t>
            </w:r>
          </w:p>
        </w:tc>
        <w:tc>
          <w:tcPr>
            <w:tcW w:w="756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Котельная № 3</w:t>
            </w:r>
          </w:p>
        </w:tc>
        <w:tc>
          <w:tcPr>
            <w:tcW w:w="48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312,2</w:t>
            </w:r>
          </w:p>
        </w:tc>
        <w:tc>
          <w:tcPr>
            <w:tcW w:w="48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312,2</w:t>
            </w:r>
          </w:p>
        </w:tc>
        <w:tc>
          <w:tcPr>
            <w:tcW w:w="48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312,2</w:t>
            </w:r>
          </w:p>
        </w:tc>
        <w:tc>
          <w:tcPr>
            <w:tcW w:w="48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312,2</w:t>
            </w:r>
          </w:p>
        </w:tc>
        <w:tc>
          <w:tcPr>
            <w:tcW w:w="608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312,2</w:t>
            </w:r>
          </w:p>
        </w:tc>
        <w:tc>
          <w:tcPr>
            <w:tcW w:w="564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312,2</w:t>
            </w:r>
          </w:p>
        </w:tc>
        <w:tc>
          <w:tcPr>
            <w:tcW w:w="363" w:type="pct"/>
            <w:vAlign w:val="center"/>
          </w:tcPr>
          <w:p w:rsidR="009A3251" w:rsidRPr="00DE3106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312,2</w:t>
            </w:r>
          </w:p>
        </w:tc>
        <w:tc>
          <w:tcPr>
            <w:tcW w:w="608" w:type="pct"/>
            <w:vAlign w:val="center"/>
          </w:tcPr>
          <w:p w:rsidR="009A3251" w:rsidRPr="00495CB1" w:rsidRDefault="009A3251" w:rsidP="00234619">
            <w:pPr>
              <w:jc w:val="center"/>
              <w:rPr>
                <w:sz w:val="24"/>
              </w:rPr>
            </w:pPr>
            <w:r w:rsidRPr="00DE3106">
              <w:rPr>
                <w:sz w:val="24"/>
              </w:rPr>
              <w:t>312,2</w:t>
            </w:r>
          </w:p>
        </w:tc>
      </w:tr>
    </w:tbl>
    <w:p w:rsidR="009A3251" w:rsidRPr="00495CB1" w:rsidRDefault="009A3251">
      <w:pPr>
        <w:pStyle w:val="BodyText"/>
        <w:spacing w:before="5"/>
        <w:rPr>
          <w:sz w:val="42"/>
        </w:rPr>
      </w:pPr>
    </w:p>
    <w:p w:rsidR="009A3251" w:rsidRPr="00495CB1" w:rsidRDefault="009A3251">
      <w:pPr>
        <w:pStyle w:val="Heading2"/>
        <w:spacing w:line="360" w:lineRule="auto"/>
        <w:ind w:right="483"/>
      </w:pPr>
      <w:bookmarkStart w:id="100" w:name="_TOC_250013"/>
      <w:bookmarkStart w:id="101" w:name="_Toc162189780"/>
      <w:r w:rsidRPr="00495CB1">
        <w:t>Глава</w:t>
      </w:r>
      <w:r w:rsidRPr="00495CB1">
        <w:rPr>
          <w:spacing w:val="1"/>
        </w:rPr>
        <w:t xml:space="preserve"> </w:t>
      </w:r>
      <w:r w:rsidRPr="00495CB1">
        <w:t>7.</w:t>
      </w:r>
      <w:r w:rsidRPr="00495CB1">
        <w:rPr>
          <w:spacing w:val="1"/>
        </w:rPr>
        <w:t xml:space="preserve"> </w:t>
      </w:r>
      <w:r w:rsidRPr="00495CB1">
        <w:t>Предложения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строительству,</w:t>
      </w:r>
      <w:r w:rsidRPr="00495CB1">
        <w:rPr>
          <w:spacing w:val="1"/>
        </w:rPr>
        <w:t xml:space="preserve"> </w:t>
      </w:r>
      <w:r w:rsidRPr="00495CB1">
        <w:t>реконструкции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техническому</w:t>
      </w:r>
      <w:r w:rsidRPr="00495CB1">
        <w:rPr>
          <w:spacing w:val="1"/>
        </w:rPr>
        <w:t xml:space="preserve"> </w:t>
      </w:r>
      <w:r w:rsidRPr="00495CB1">
        <w:t>перевооружению</w:t>
      </w:r>
      <w:r w:rsidRPr="00495CB1">
        <w:rPr>
          <w:spacing w:val="-1"/>
        </w:rPr>
        <w:t xml:space="preserve"> </w:t>
      </w:r>
      <w:r w:rsidRPr="00495CB1">
        <w:t>источников тепловой</w:t>
      </w:r>
      <w:r w:rsidRPr="00495CB1">
        <w:rPr>
          <w:spacing w:val="-1"/>
        </w:rPr>
        <w:t xml:space="preserve"> </w:t>
      </w:r>
      <w:bookmarkEnd w:id="100"/>
      <w:r w:rsidRPr="00495CB1">
        <w:t>энергии</w:t>
      </w:r>
      <w:bookmarkEnd w:id="101"/>
    </w:p>
    <w:p w:rsidR="009A3251" w:rsidRPr="00495CB1" w:rsidRDefault="009A3251">
      <w:pPr>
        <w:pStyle w:val="ListParagraph"/>
        <w:numPr>
          <w:ilvl w:val="1"/>
          <w:numId w:val="7"/>
        </w:numPr>
        <w:tabs>
          <w:tab w:val="left" w:pos="784"/>
        </w:tabs>
        <w:spacing w:line="360" w:lineRule="auto"/>
        <w:ind w:right="483" w:firstLine="0"/>
        <w:rPr>
          <w:b/>
          <w:sz w:val="28"/>
        </w:rPr>
      </w:pPr>
      <w:r w:rsidRPr="00495CB1">
        <w:rPr>
          <w:b/>
          <w:sz w:val="28"/>
        </w:rPr>
        <w:t>Описание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условий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организации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централизованного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теплоснабжения,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индивидуального теплоснабжения, а также поквартирного отопления, которое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должно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содержать,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том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числе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определение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целесообразности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или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нецелесообразности подключения.</w:t>
      </w:r>
    </w:p>
    <w:p w:rsidR="009A3251" w:rsidRPr="00495CB1" w:rsidRDefault="009A3251">
      <w:pPr>
        <w:spacing w:line="360" w:lineRule="auto"/>
        <w:jc w:val="both"/>
        <w:rPr>
          <w:sz w:val="28"/>
        </w:rPr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b/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27" style="width:502.05pt;height:.8pt;mso-position-horizontal-relative:char;mso-position-vertical-relative:line" coordsize="10041,16">
            <v:line id="_x0000_s1228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b/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3" w:right="481" w:firstLine="708"/>
        <w:jc w:val="both"/>
      </w:pPr>
      <w:r w:rsidRPr="00495CB1">
        <w:t>Переход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отопление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</w:t>
      </w:r>
      <w:r w:rsidRPr="00495CB1">
        <w:rPr>
          <w:spacing w:val="1"/>
        </w:rPr>
        <w:t xml:space="preserve"> </w:t>
      </w:r>
      <w:r w:rsidRPr="00495CB1">
        <w:t>домах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использованием</w:t>
      </w:r>
      <w:r w:rsidRPr="00495CB1">
        <w:rPr>
          <w:spacing w:val="-16"/>
        </w:rPr>
        <w:t xml:space="preserve"> </w:t>
      </w:r>
      <w:r w:rsidRPr="00495CB1">
        <w:t>индивидуальных</w:t>
      </w:r>
      <w:r w:rsidRPr="00495CB1">
        <w:rPr>
          <w:spacing w:val="-13"/>
        </w:rPr>
        <w:t xml:space="preserve"> </w:t>
      </w:r>
      <w:r w:rsidRPr="00495CB1">
        <w:t>квартирных</w:t>
      </w:r>
      <w:r w:rsidRPr="00495CB1">
        <w:rPr>
          <w:spacing w:val="-15"/>
        </w:rPr>
        <w:t xml:space="preserve"> </w:t>
      </w:r>
      <w:r w:rsidRPr="00495CB1">
        <w:t>источников</w:t>
      </w:r>
      <w:r w:rsidRPr="00495CB1">
        <w:rPr>
          <w:spacing w:val="-15"/>
        </w:rPr>
        <w:t xml:space="preserve"> </w:t>
      </w:r>
      <w:r w:rsidRPr="00495CB1">
        <w:t>тепловой</w:t>
      </w:r>
      <w:r w:rsidRPr="00495CB1">
        <w:rPr>
          <w:spacing w:val="-15"/>
        </w:rPr>
        <w:t xml:space="preserve"> </w:t>
      </w:r>
      <w:r w:rsidRPr="00495CB1">
        <w:t>энергии</w:t>
      </w:r>
      <w:r w:rsidRPr="00495CB1">
        <w:rPr>
          <w:spacing w:val="-15"/>
        </w:rPr>
        <w:t xml:space="preserve"> </w:t>
      </w:r>
      <w:r w:rsidRPr="00495CB1">
        <w:t>является</w:t>
      </w:r>
      <w:r w:rsidRPr="00495CB1">
        <w:rPr>
          <w:spacing w:val="-67"/>
        </w:rPr>
        <w:t xml:space="preserve"> </w:t>
      </w:r>
      <w:r w:rsidRPr="00495CB1">
        <w:t>переустройством жилого помещения. Порядок переустройства жилых помещений</w:t>
      </w:r>
      <w:r w:rsidRPr="00495CB1">
        <w:rPr>
          <w:spacing w:val="1"/>
        </w:rPr>
        <w:t xml:space="preserve"> </w:t>
      </w:r>
      <w:r w:rsidRPr="00495CB1">
        <w:t>установлен главой 4 Жилищного кодекса Российской Федерации (далее - ЖК РФ).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-10"/>
        </w:rPr>
        <w:t xml:space="preserve"> </w:t>
      </w:r>
      <w:r w:rsidRPr="00495CB1">
        <w:t>проведения</w:t>
      </w:r>
      <w:r w:rsidRPr="00495CB1">
        <w:rPr>
          <w:spacing w:val="-8"/>
        </w:rPr>
        <w:t xml:space="preserve"> </w:t>
      </w:r>
      <w:r w:rsidRPr="00495CB1">
        <w:t>переустройства</w:t>
      </w:r>
      <w:r w:rsidRPr="00495CB1">
        <w:rPr>
          <w:spacing w:val="-9"/>
        </w:rPr>
        <w:t xml:space="preserve"> </w:t>
      </w:r>
      <w:r w:rsidRPr="00495CB1">
        <w:t>жилого</w:t>
      </w:r>
      <w:r w:rsidRPr="00495CB1">
        <w:rPr>
          <w:spacing w:val="-9"/>
        </w:rPr>
        <w:t xml:space="preserve"> </w:t>
      </w:r>
      <w:r w:rsidRPr="00495CB1">
        <w:t>помещения</w:t>
      </w:r>
      <w:r w:rsidRPr="00495CB1">
        <w:rPr>
          <w:spacing w:val="-8"/>
        </w:rPr>
        <w:t xml:space="preserve"> </w:t>
      </w:r>
      <w:r w:rsidRPr="00495CB1">
        <w:t>собственник</w:t>
      </w:r>
      <w:r w:rsidRPr="00495CB1">
        <w:rPr>
          <w:spacing w:val="-9"/>
        </w:rPr>
        <w:t xml:space="preserve"> </w:t>
      </w:r>
      <w:r w:rsidRPr="00495CB1">
        <w:t>данного</w:t>
      </w:r>
      <w:r w:rsidRPr="00495CB1">
        <w:rPr>
          <w:spacing w:val="-9"/>
        </w:rPr>
        <w:t xml:space="preserve"> </w:t>
      </w:r>
      <w:r w:rsidRPr="00495CB1">
        <w:t>помещения</w:t>
      </w:r>
      <w:r w:rsidRPr="00495CB1">
        <w:rPr>
          <w:spacing w:val="-67"/>
        </w:rPr>
        <w:t xml:space="preserve"> </w:t>
      </w:r>
      <w:r w:rsidRPr="00495CB1">
        <w:t>должен обратиться в орган, осуществляющий согласование, по месту нахождения</w:t>
      </w:r>
      <w:r w:rsidRPr="00495CB1">
        <w:rPr>
          <w:spacing w:val="1"/>
        </w:rPr>
        <w:t xml:space="preserve"> </w:t>
      </w:r>
      <w:r w:rsidRPr="00495CB1">
        <w:t>переустраиваемого</w:t>
      </w:r>
      <w:r w:rsidRPr="00495CB1">
        <w:rPr>
          <w:spacing w:val="1"/>
        </w:rPr>
        <w:t xml:space="preserve"> </w:t>
      </w:r>
      <w:r w:rsidRPr="00495CB1">
        <w:t>жилого</w:t>
      </w:r>
      <w:r w:rsidRPr="00495CB1">
        <w:rPr>
          <w:spacing w:val="1"/>
        </w:rPr>
        <w:t xml:space="preserve"> </w:t>
      </w:r>
      <w:r w:rsidRPr="00495CB1">
        <w:t>помещения</w:t>
      </w:r>
      <w:r w:rsidRPr="00495CB1">
        <w:rPr>
          <w:spacing w:val="1"/>
        </w:rPr>
        <w:t xml:space="preserve"> </w:t>
      </w:r>
      <w:r w:rsidRPr="00495CB1">
        <w:t>непосредственно</w:t>
      </w:r>
      <w:r w:rsidRPr="00495CB1">
        <w:rPr>
          <w:spacing w:val="1"/>
        </w:rPr>
        <w:t xml:space="preserve"> </w:t>
      </w:r>
      <w:r w:rsidRPr="00495CB1">
        <w:t>либо</w:t>
      </w:r>
      <w:r w:rsidRPr="00495CB1">
        <w:rPr>
          <w:spacing w:val="1"/>
        </w:rPr>
        <w:t xml:space="preserve"> </w:t>
      </w:r>
      <w:r w:rsidRPr="00495CB1">
        <w:t>через</w:t>
      </w:r>
      <w:r w:rsidRPr="00495CB1">
        <w:rPr>
          <w:spacing w:val="1"/>
        </w:rPr>
        <w:t xml:space="preserve"> </w:t>
      </w:r>
      <w:r w:rsidRPr="00495CB1">
        <w:t>многофункциональный центр. Решение о согласовании или об отказе в согласовании</w:t>
      </w:r>
      <w:r w:rsidRPr="00495CB1">
        <w:rPr>
          <w:spacing w:val="-67"/>
        </w:rPr>
        <w:t xml:space="preserve"> </w:t>
      </w:r>
      <w:r w:rsidRPr="00495CB1">
        <w:t>принимается органом, осуществляющим согласование, на основании документов,</w:t>
      </w:r>
      <w:r w:rsidRPr="00495CB1">
        <w:rPr>
          <w:spacing w:val="1"/>
        </w:rPr>
        <w:t xml:space="preserve"> </w:t>
      </w:r>
      <w:r w:rsidRPr="00495CB1">
        <w:t>определенных</w:t>
      </w:r>
      <w:r w:rsidRPr="00495CB1">
        <w:rPr>
          <w:spacing w:val="-9"/>
        </w:rPr>
        <w:t xml:space="preserve"> </w:t>
      </w:r>
      <w:r w:rsidRPr="00495CB1">
        <w:t>ЖК</w:t>
      </w:r>
      <w:r w:rsidRPr="00495CB1">
        <w:rPr>
          <w:spacing w:val="-11"/>
        </w:rPr>
        <w:t xml:space="preserve"> </w:t>
      </w:r>
      <w:r w:rsidRPr="00495CB1">
        <w:t>РФ.</w:t>
      </w:r>
      <w:r w:rsidRPr="00495CB1">
        <w:rPr>
          <w:spacing w:val="-10"/>
        </w:rPr>
        <w:t xml:space="preserve"> </w:t>
      </w:r>
      <w:r w:rsidRPr="00495CB1">
        <w:t>В</w:t>
      </w:r>
      <w:r w:rsidRPr="00495CB1">
        <w:rPr>
          <w:spacing w:val="-9"/>
        </w:rPr>
        <w:t xml:space="preserve"> </w:t>
      </w:r>
      <w:r w:rsidRPr="00495CB1">
        <w:t>составе</w:t>
      </w:r>
      <w:r w:rsidRPr="00495CB1">
        <w:rPr>
          <w:spacing w:val="-9"/>
        </w:rPr>
        <w:t xml:space="preserve"> </w:t>
      </w:r>
      <w:r w:rsidRPr="00495CB1">
        <w:t>таких</w:t>
      </w:r>
      <w:r w:rsidRPr="00495CB1">
        <w:rPr>
          <w:spacing w:val="-9"/>
        </w:rPr>
        <w:t xml:space="preserve"> </w:t>
      </w:r>
      <w:r w:rsidRPr="00495CB1">
        <w:t>документов</w:t>
      </w:r>
      <w:r w:rsidRPr="00495CB1">
        <w:rPr>
          <w:spacing w:val="-11"/>
        </w:rPr>
        <w:t xml:space="preserve"> </w:t>
      </w:r>
      <w:r w:rsidRPr="00495CB1">
        <w:t>предоставляется</w:t>
      </w:r>
      <w:r w:rsidRPr="00495CB1">
        <w:rPr>
          <w:spacing w:val="-10"/>
        </w:rPr>
        <w:t xml:space="preserve"> </w:t>
      </w:r>
      <w:r w:rsidRPr="00495CB1">
        <w:t>подготовленный</w:t>
      </w:r>
      <w:r w:rsidRPr="00495CB1">
        <w:rPr>
          <w:spacing w:val="-67"/>
        </w:rPr>
        <w:t xml:space="preserve"> </w:t>
      </w:r>
      <w:r w:rsidRPr="00495CB1">
        <w:t>и оформленный в установленном порядке проект переустройства переустраиваемого</w:t>
      </w:r>
      <w:r w:rsidRPr="00495CB1">
        <w:rPr>
          <w:spacing w:val="-67"/>
        </w:rPr>
        <w:t xml:space="preserve"> </w:t>
      </w:r>
      <w:r w:rsidRPr="00495CB1">
        <w:t>жилого</w:t>
      </w:r>
      <w:r w:rsidRPr="00495CB1">
        <w:rPr>
          <w:spacing w:val="-2"/>
        </w:rPr>
        <w:t xml:space="preserve"> </w:t>
      </w:r>
      <w:r w:rsidRPr="00495CB1">
        <w:t>помещения.</w:t>
      </w:r>
    </w:p>
    <w:p w:rsidR="009A3251" w:rsidRPr="00495CB1" w:rsidRDefault="009A3251">
      <w:pPr>
        <w:pStyle w:val="BodyText"/>
        <w:spacing w:before="1" w:line="360" w:lineRule="auto"/>
        <w:ind w:left="113" w:right="481" w:firstLine="708"/>
        <w:jc w:val="both"/>
      </w:pPr>
      <w:r w:rsidRPr="00495CB1">
        <w:t>Поскольку система отопления многоквартирного дома представляет единую</w:t>
      </w:r>
      <w:r w:rsidRPr="00495CB1">
        <w:rPr>
          <w:spacing w:val="1"/>
        </w:rPr>
        <w:t xml:space="preserve"> </w:t>
      </w:r>
      <w:r w:rsidRPr="00495CB1">
        <w:t>систему,</w:t>
      </w:r>
      <w:r w:rsidRPr="00495CB1">
        <w:rPr>
          <w:spacing w:val="-15"/>
        </w:rPr>
        <w:t xml:space="preserve"> </w:t>
      </w:r>
      <w:r w:rsidRPr="00495CB1">
        <w:t>состоящую</w:t>
      </w:r>
      <w:r w:rsidRPr="00495CB1">
        <w:rPr>
          <w:spacing w:val="-15"/>
        </w:rPr>
        <w:t xml:space="preserve"> </w:t>
      </w:r>
      <w:r w:rsidRPr="00495CB1">
        <w:t>из</w:t>
      </w:r>
      <w:r w:rsidRPr="00495CB1">
        <w:rPr>
          <w:spacing w:val="-16"/>
        </w:rPr>
        <w:t xml:space="preserve"> </w:t>
      </w:r>
      <w:r w:rsidRPr="00495CB1">
        <w:t>стояков,</w:t>
      </w:r>
      <w:r w:rsidRPr="00495CB1">
        <w:rPr>
          <w:spacing w:val="-16"/>
        </w:rPr>
        <w:t xml:space="preserve"> </w:t>
      </w:r>
      <w:r w:rsidRPr="00495CB1">
        <w:t>обогревающих</w:t>
      </w:r>
      <w:r w:rsidRPr="00495CB1">
        <w:rPr>
          <w:spacing w:val="-14"/>
        </w:rPr>
        <w:t xml:space="preserve"> </w:t>
      </w:r>
      <w:r w:rsidRPr="00495CB1">
        <w:t>элементов,</w:t>
      </w:r>
      <w:r w:rsidRPr="00495CB1">
        <w:rPr>
          <w:spacing w:val="-15"/>
        </w:rPr>
        <w:t xml:space="preserve"> </w:t>
      </w:r>
      <w:r w:rsidRPr="00495CB1">
        <w:t>регулирующей</w:t>
      </w:r>
      <w:r w:rsidRPr="00495CB1">
        <w:rPr>
          <w:spacing w:val="-15"/>
        </w:rPr>
        <w:t xml:space="preserve"> </w:t>
      </w:r>
      <w:r w:rsidRPr="00495CB1">
        <w:t>и</w:t>
      </w:r>
      <w:r w:rsidRPr="00495CB1">
        <w:rPr>
          <w:spacing w:val="-16"/>
        </w:rPr>
        <w:t xml:space="preserve"> </w:t>
      </w:r>
      <w:r w:rsidRPr="00495CB1">
        <w:t>запорной</w:t>
      </w:r>
      <w:r w:rsidRPr="00495CB1">
        <w:rPr>
          <w:spacing w:val="-67"/>
        </w:rPr>
        <w:t xml:space="preserve"> </w:t>
      </w:r>
      <w:r w:rsidRPr="00495CB1">
        <w:t>арматуры,</w:t>
      </w:r>
      <w:r w:rsidRPr="00495CB1">
        <w:rPr>
          <w:spacing w:val="-9"/>
        </w:rPr>
        <w:t xml:space="preserve"> </w:t>
      </w:r>
      <w:r w:rsidRPr="00495CB1">
        <w:t>коллективных</w:t>
      </w:r>
      <w:r w:rsidRPr="00495CB1">
        <w:rPr>
          <w:spacing w:val="-10"/>
        </w:rPr>
        <w:t xml:space="preserve"> </w:t>
      </w:r>
      <w:r w:rsidRPr="00495CB1">
        <w:t>(общедомовых)</w:t>
      </w:r>
      <w:r w:rsidRPr="00495CB1">
        <w:rPr>
          <w:spacing w:val="-11"/>
        </w:rPr>
        <w:t xml:space="preserve"> </w:t>
      </w:r>
      <w:r w:rsidRPr="00495CB1">
        <w:t>приборов</w:t>
      </w:r>
      <w:r w:rsidRPr="00495CB1">
        <w:rPr>
          <w:spacing w:val="-10"/>
        </w:rPr>
        <w:t xml:space="preserve"> </w:t>
      </w:r>
      <w:r w:rsidRPr="00495CB1">
        <w:t>учета</w:t>
      </w:r>
      <w:r w:rsidRPr="00495CB1">
        <w:rPr>
          <w:spacing w:val="-10"/>
        </w:rPr>
        <w:t xml:space="preserve"> </w:t>
      </w:r>
      <w:r w:rsidRPr="00495CB1">
        <w:t>тепловой</w:t>
      </w:r>
      <w:r w:rsidRPr="00495CB1">
        <w:rPr>
          <w:spacing w:val="-10"/>
        </w:rPr>
        <w:t xml:space="preserve"> </w:t>
      </w:r>
      <w:r w:rsidRPr="00495CB1">
        <w:t>энергии</w:t>
      </w:r>
      <w:r w:rsidRPr="00495CB1">
        <w:rPr>
          <w:spacing w:val="-9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другого</w:t>
      </w:r>
      <w:r w:rsidRPr="00495CB1">
        <w:rPr>
          <w:spacing w:val="-67"/>
        </w:rPr>
        <w:t xml:space="preserve"> </w:t>
      </w:r>
      <w:r w:rsidRPr="00495CB1">
        <w:t>оборудования, расположенного на этих сетях, соответственно проект должен быть</w:t>
      </w:r>
      <w:r w:rsidRPr="00495CB1">
        <w:rPr>
          <w:spacing w:val="1"/>
        </w:rPr>
        <w:t xml:space="preserve"> </w:t>
      </w:r>
      <w:r w:rsidRPr="00495CB1">
        <w:t>разработан на реконструкцию системы отопления многоквартирного дома. Также</w:t>
      </w:r>
      <w:r w:rsidRPr="00495CB1">
        <w:rPr>
          <w:spacing w:val="1"/>
        </w:rPr>
        <w:t xml:space="preserve"> </w:t>
      </w:r>
      <w:r w:rsidRPr="00495CB1">
        <w:t>должен</w:t>
      </w:r>
      <w:r w:rsidRPr="00495CB1">
        <w:rPr>
          <w:spacing w:val="1"/>
        </w:rPr>
        <w:t xml:space="preserve"> </w:t>
      </w:r>
      <w:r w:rsidRPr="00495CB1">
        <w:t>быть разработан</w:t>
      </w:r>
      <w:r w:rsidRPr="00495CB1">
        <w:rPr>
          <w:spacing w:val="1"/>
        </w:rPr>
        <w:t xml:space="preserve"> </w:t>
      </w:r>
      <w:r w:rsidRPr="00495CB1">
        <w:t>проект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реконструкцию системы</w:t>
      </w:r>
      <w:r w:rsidRPr="00495CB1">
        <w:rPr>
          <w:spacing w:val="1"/>
        </w:rPr>
        <w:t xml:space="preserve"> </w:t>
      </w:r>
      <w:r w:rsidRPr="00495CB1">
        <w:t>электроснабжения</w:t>
      </w:r>
      <w:r w:rsidRPr="00495CB1">
        <w:rPr>
          <w:spacing w:val="1"/>
        </w:rPr>
        <w:t xml:space="preserve"> </w:t>
      </w:r>
      <w:r w:rsidRPr="00495CB1">
        <w:t>(газоснабжения)</w:t>
      </w:r>
      <w:r w:rsidRPr="00495CB1">
        <w:rPr>
          <w:spacing w:val="1"/>
        </w:rPr>
        <w:t xml:space="preserve"> </w:t>
      </w:r>
      <w:r w:rsidRPr="00495CB1">
        <w:t>многоквартирного</w:t>
      </w:r>
      <w:r w:rsidRPr="00495CB1">
        <w:rPr>
          <w:spacing w:val="1"/>
        </w:rPr>
        <w:t xml:space="preserve"> </w:t>
      </w:r>
      <w:r w:rsidRPr="00495CB1">
        <w:t>дома,</w:t>
      </w:r>
      <w:r w:rsidRPr="00495CB1">
        <w:rPr>
          <w:spacing w:val="1"/>
        </w:rPr>
        <w:t xml:space="preserve"> </w:t>
      </w:r>
      <w:r w:rsidRPr="00495CB1">
        <w:t>если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качестве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индивидуального</w:t>
      </w:r>
      <w:r w:rsidRPr="00495CB1">
        <w:rPr>
          <w:spacing w:val="1"/>
        </w:rPr>
        <w:t xml:space="preserve"> </w:t>
      </w:r>
      <w:r w:rsidRPr="00495CB1">
        <w:t>отопления</w:t>
      </w:r>
      <w:r w:rsidRPr="00495CB1">
        <w:rPr>
          <w:spacing w:val="1"/>
        </w:rPr>
        <w:t xml:space="preserve"> </w:t>
      </w:r>
      <w:r w:rsidRPr="00495CB1">
        <w:t>планируется</w:t>
      </w:r>
      <w:r w:rsidRPr="00495CB1">
        <w:rPr>
          <w:spacing w:val="1"/>
        </w:rPr>
        <w:t xml:space="preserve"> </w:t>
      </w:r>
      <w:r w:rsidRPr="00495CB1">
        <w:t>использовать</w:t>
      </w:r>
      <w:r w:rsidRPr="00495CB1">
        <w:rPr>
          <w:spacing w:val="1"/>
        </w:rPr>
        <w:t xml:space="preserve"> </w:t>
      </w:r>
      <w:r w:rsidRPr="00495CB1">
        <w:t>электрическое</w:t>
      </w:r>
      <w:r w:rsidRPr="00495CB1">
        <w:rPr>
          <w:spacing w:val="1"/>
        </w:rPr>
        <w:t xml:space="preserve"> </w:t>
      </w:r>
      <w:r w:rsidRPr="00495CB1">
        <w:t>(газовое)</w:t>
      </w:r>
      <w:r w:rsidRPr="00495CB1">
        <w:rPr>
          <w:spacing w:val="1"/>
        </w:rPr>
        <w:t xml:space="preserve"> </w:t>
      </w:r>
      <w:r w:rsidRPr="00495CB1">
        <w:t>оборудование.</w:t>
      </w:r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Правилами</w:t>
      </w:r>
      <w:r w:rsidRPr="00495CB1">
        <w:rPr>
          <w:spacing w:val="1"/>
        </w:rPr>
        <w:t xml:space="preserve"> </w:t>
      </w:r>
      <w:r w:rsidRPr="00495CB1">
        <w:t>содержания</w:t>
      </w:r>
      <w:r w:rsidRPr="00495CB1">
        <w:rPr>
          <w:spacing w:val="1"/>
        </w:rPr>
        <w:t xml:space="preserve"> </w:t>
      </w:r>
      <w:r w:rsidRPr="00495CB1">
        <w:t>общего</w:t>
      </w:r>
      <w:r w:rsidRPr="00495CB1">
        <w:rPr>
          <w:spacing w:val="1"/>
        </w:rPr>
        <w:t xml:space="preserve"> </w:t>
      </w:r>
      <w:r w:rsidRPr="00495CB1">
        <w:t>имущества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многоквартирном</w:t>
      </w:r>
      <w:r w:rsidRPr="00495CB1">
        <w:rPr>
          <w:spacing w:val="1"/>
        </w:rPr>
        <w:t xml:space="preserve"> </w:t>
      </w:r>
      <w:r w:rsidRPr="00495CB1">
        <w:t>доме,</w:t>
      </w:r>
      <w:r w:rsidRPr="00495CB1">
        <w:rPr>
          <w:spacing w:val="1"/>
        </w:rPr>
        <w:t xml:space="preserve"> </w:t>
      </w:r>
      <w:r w:rsidRPr="00495CB1">
        <w:t>утвержденными</w:t>
      </w:r>
      <w:r w:rsidRPr="00495CB1">
        <w:rPr>
          <w:spacing w:val="1"/>
        </w:rPr>
        <w:t xml:space="preserve"> </w:t>
      </w:r>
      <w:r w:rsidRPr="00495CB1">
        <w:t>постановлением</w:t>
      </w:r>
      <w:r w:rsidRPr="00495CB1">
        <w:rPr>
          <w:spacing w:val="1"/>
        </w:rPr>
        <w:t xml:space="preserve"> </w:t>
      </w:r>
      <w:r w:rsidRPr="00495CB1">
        <w:t>Правительства</w:t>
      </w:r>
      <w:r w:rsidRPr="00495CB1">
        <w:rPr>
          <w:spacing w:val="1"/>
        </w:rPr>
        <w:t xml:space="preserve"> </w:t>
      </w:r>
      <w:r w:rsidRPr="00495CB1">
        <w:t>РФ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13.08.2006 N 491, в состав общего имущества включается внутридомовая система</w:t>
      </w:r>
      <w:r w:rsidRPr="00495CB1">
        <w:rPr>
          <w:spacing w:val="1"/>
        </w:rPr>
        <w:t xml:space="preserve"> </w:t>
      </w:r>
      <w:r w:rsidRPr="00495CB1">
        <w:t>отопления,</w:t>
      </w:r>
      <w:r w:rsidRPr="00495CB1">
        <w:rPr>
          <w:spacing w:val="1"/>
        </w:rPr>
        <w:t xml:space="preserve"> </w:t>
      </w:r>
      <w:r w:rsidRPr="00495CB1">
        <w:t>состоящая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стояков,</w:t>
      </w:r>
      <w:r w:rsidRPr="00495CB1">
        <w:rPr>
          <w:spacing w:val="1"/>
        </w:rPr>
        <w:t xml:space="preserve"> </w:t>
      </w:r>
      <w:r w:rsidRPr="00495CB1">
        <w:t>обогревающих</w:t>
      </w:r>
      <w:r w:rsidRPr="00495CB1">
        <w:rPr>
          <w:spacing w:val="1"/>
        </w:rPr>
        <w:t xml:space="preserve"> </w:t>
      </w:r>
      <w:r w:rsidRPr="00495CB1">
        <w:t>элементов,</w:t>
      </w:r>
      <w:r w:rsidRPr="00495CB1">
        <w:rPr>
          <w:spacing w:val="1"/>
        </w:rPr>
        <w:t xml:space="preserve"> </w:t>
      </w:r>
      <w:r w:rsidRPr="00495CB1">
        <w:t>регулирующей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запорной</w:t>
      </w:r>
      <w:r w:rsidRPr="00495CB1">
        <w:rPr>
          <w:spacing w:val="-5"/>
        </w:rPr>
        <w:t xml:space="preserve"> </w:t>
      </w:r>
      <w:r w:rsidRPr="00495CB1">
        <w:t>арматуры,</w:t>
      </w:r>
      <w:r w:rsidRPr="00495CB1">
        <w:rPr>
          <w:spacing w:val="-4"/>
        </w:rPr>
        <w:t xml:space="preserve"> </w:t>
      </w:r>
      <w:r w:rsidRPr="00495CB1">
        <w:t>коллективных</w:t>
      </w:r>
      <w:r w:rsidRPr="00495CB1">
        <w:rPr>
          <w:spacing w:val="-5"/>
        </w:rPr>
        <w:t xml:space="preserve"> </w:t>
      </w:r>
      <w:r w:rsidRPr="00495CB1">
        <w:t>(общедомовых)</w:t>
      </w:r>
      <w:r w:rsidRPr="00495CB1">
        <w:rPr>
          <w:spacing w:val="-5"/>
        </w:rPr>
        <w:t xml:space="preserve"> </w:t>
      </w:r>
      <w:r w:rsidRPr="00495CB1">
        <w:t>приборов</w:t>
      </w:r>
      <w:r w:rsidRPr="00495CB1">
        <w:rPr>
          <w:spacing w:val="-5"/>
        </w:rPr>
        <w:t xml:space="preserve"> </w:t>
      </w:r>
      <w:r w:rsidRPr="00495CB1">
        <w:t>учета</w:t>
      </w:r>
      <w:r w:rsidRPr="00495CB1">
        <w:rPr>
          <w:spacing w:val="-3"/>
        </w:rPr>
        <w:t xml:space="preserve"> </w:t>
      </w:r>
      <w:r w:rsidRPr="00495CB1">
        <w:t>тепловой</w:t>
      </w:r>
      <w:r w:rsidRPr="00495CB1">
        <w:rPr>
          <w:spacing w:val="-4"/>
        </w:rPr>
        <w:t xml:space="preserve"> </w:t>
      </w:r>
      <w:r w:rsidRPr="00495CB1">
        <w:t>энергии</w:t>
      </w:r>
      <w:r w:rsidRPr="00495CB1">
        <w:rPr>
          <w:spacing w:val="-67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другого</w:t>
      </w:r>
      <w:r w:rsidRPr="00495CB1">
        <w:rPr>
          <w:spacing w:val="1"/>
        </w:rPr>
        <w:t xml:space="preserve"> </w:t>
      </w:r>
      <w:r w:rsidRPr="00495CB1">
        <w:t>оборудования,</w:t>
      </w:r>
      <w:r w:rsidRPr="00495CB1">
        <w:rPr>
          <w:spacing w:val="1"/>
        </w:rPr>
        <w:t xml:space="preserve"> </w:t>
      </w:r>
      <w:r w:rsidRPr="00495CB1">
        <w:t>расположенного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сетях,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также</w:t>
      </w:r>
      <w:r w:rsidRPr="00495CB1">
        <w:rPr>
          <w:spacing w:val="1"/>
        </w:rPr>
        <w:t xml:space="preserve"> </w:t>
      </w:r>
      <w:r w:rsidRPr="00495CB1">
        <w:t>электрическое</w:t>
      </w:r>
      <w:r w:rsidRPr="00495CB1">
        <w:rPr>
          <w:spacing w:val="1"/>
        </w:rPr>
        <w:t xml:space="preserve"> </w:t>
      </w:r>
      <w:r w:rsidRPr="00495CB1">
        <w:t>(газовое)</w:t>
      </w:r>
      <w:r w:rsidRPr="00495CB1">
        <w:rPr>
          <w:spacing w:val="58"/>
        </w:rPr>
        <w:t xml:space="preserve"> </w:t>
      </w:r>
      <w:r w:rsidRPr="00495CB1">
        <w:t>оборудование,</w:t>
      </w:r>
      <w:r w:rsidRPr="00495CB1">
        <w:rPr>
          <w:spacing w:val="59"/>
        </w:rPr>
        <w:t xml:space="preserve"> </w:t>
      </w:r>
      <w:r w:rsidRPr="00495CB1">
        <w:t>находящееся</w:t>
      </w:r>
      <w:r w:rsidRPr="00495CB1">
        <w:rPr>
          <w:spacing w:val="60"/>
        </w:rPr>
        <w:t xml:space="preserve"> </w:t>
      </w:r>
      <w:r w:rsidRPr="00495CB1">
        <w:t>в</w:t>
      </w:r>
      <w:r w:rsidRPr="00495CB1">
        <w:rPr>
          <w:spacing w:val="60"/>
        </w:rPr>
        <w:t xml:space="preserve"> </w:t>
      </w:r>
      <w:r w:rsidRPr="00495CB1">
        <w:t>многоквартирном</w:t>
      </w:r>
      <w:r w:rsidRPr="00495CB1">
        <w:rPr>
          <w:spacing w:val="57"/>
        </w:rPr>
        <w:t xml:space="preserve"> </w:t>
      </w:r>
      <w:r w:rsidRPr="00495CB1">
        <w:t>доме</w:t>
      </w:r>
      <w:r w:rsidRPr="00495CB1">
        <w:rPr>
          <w:spacing w:val="61"/>
        </w:rPr>
        <w:t xml:space="preserve"> </w:t>
      </w:r>
      <w:r w:rsidRPr="00495CB1">
        <w:t>за</w:t>
      </w:r>
      <w:r w:rsidRPr="00495CB1">
        <w:rPr>
          <w:spacing w:val="58"/>
        </w:rPr>
        <w:t xml:space="preserve"> </w:t>
      </w:r>
      <w:r w:rsidRPr="00495CB1">
        <w:t>пределами</w:t>
      </w:r>
      <w:r w:rsidRPr="00495CB1">
        <w:rPr>
          <w:spacing w:val="59"/>
        </w:rPr>
        <w:t xml:space="preserve"> </w:t>
      </w:r>
      <w:r w:rsidRPr="00495CB1">
        <w:t>или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29" style="width:502.05pt;height:.8pt;mso-position-horizontal-relative:char;mso-position-vertical-relative:line" coordsize="10041,16">
            <v:line id="_x0000_s1230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3" w:right="484"/>
        <w:jc w:val="both"/>
      </w:pPr>
      <w:r w:rsidRPr="00495CB1">
        <w:t>внутри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обслуживающее</w:t>
      </w:r>
      <w:r w:rsidRPr="00495CB1">
        <w:rPr>
          <w:spacing w:val="1"/>
        </w:rPr>
        <w:t xml:space="preserve"> </w:t>
      </w:r>
      <w:r w:rsidRPr="00495CB1">
        <w:t>более</w:t>
      </w:r>
      <w:r w:rsidRPr="00495CB1">
        <w:rPr>
          <w:spacing w:val="1"/>
        </w:rPr>
        <w:t xml:space="preserve"> </w:t>
      </w:r>
      <w:r w:rsidRPr="00495CB1">
        <w:t>одного</w:t>
      </w:r>
      <w:r w:rsidRPr="00495CB1">
        <w:rPr>
          <w:spacing w:val="1"/>
        </w:rPr>
        <w:t xml:space="preserve"> </w:t>
      </w:r>
      <w:r w:rsidRPr="00495CB1">
        <w:t>жилого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(или)</w:t>
      </w:r>
      <w:r w:rsidRPr="00495CB1">
        <w:rPr>
          <w:spacing w:val="1"/>
        </w:rPr>
        <w:t xml:space="preserve"> </w:t>
      </w:r>
      <w:r w:rsidRPr="00495CB1">
        <w:t>нежилого</w:t>
      </w:r>
      <w:r w:rsidRPr="00495CB1">
        <w:rPr>
          <w:spacing w:val="1"/>
        </w:rPr>
        <w:t xml:space="preserve"> </w:t>
      </w:r>
      <w:r w:rsidRPr="00495CB1">
        <w:t>помещения.</w:t>
      </w:r>
    </w:p>
    <w:p w:rsidR="009A3251" w:rsidRPr="00495CB1" w:rsidRDefault="009A3251">
      <w:pPr>
        <w:pStyle w:val="BodyText"/>
        <w:spacing w:line="360" w:lineRule="auto"/>
        <w:ind w:left="113" w:right="481" w:firstLine="708"/>
        <w:jc w:val="both"/>
      </w:pPr>
      <w:r w:rsidRPr="00495CB1">
        <w:t>Таким образом, принятие подобного решения без согласия всех собственников</w:t>
      </w:r>
      <w:r w:rsidRPr="00495CB1">
        <w:rPr>
          <w:spacing w:val="-67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многоквартирном</w:t>
      </w:r>
      <w:r w:rsidRPr="00495CB1">
        <w:rPr>
          <w:spacing w:val="1"/>
        </w:rPr>
        <w:t xml:space="preserve"> </w:t>
      </w:r>
      <w:r w:rsidRPr="00495CB1">
        <w:t>доме</w:t>
      </w:r>
      <w:r w:rsidRPr="00495CB1">
        <w:rPr>
          <w:spacing w:val="1"/>
        </w:rPr>
        <w:t xml:space="preserve"> </w:t>
      </w:r>
      <w:r w:rsidRPr="00495CB1">
        <w:t>может</w:t>
      </w:r>
      <w:r w:rsidRPr="00495CB1">
        <w:rPr>
          <w:spacing w:val="1"/>
        </w:rPr>
        <w:t xml:space="preserve"> </w:t>
      </w:r>
      <w:r w:rsidRPr="00495CB1">
        <w:t>являться</w:t>
      </w:r>
      <w:r w:rsidRPr="00495CB1">
        <w:rPr>
          <w:spacing w:val="1"/>
        </w:rPr>
        <w:t xml:space="preserve"> </w:t>
      </w:r>
      <w:r w:rsidRPr="00495CB1">
        <w:t>нарушением</w:t>
      </w:r>
      <w:r w:rsidRPr="00495CB1">
        <w:rPr>
          <w:spacing w:val="1"/>
        </w:rPr>
        <w:t xml:space="preserve"> </w:t>
      </w:r>
      <w:r w:rsidRPr="00495CB1">
        <w:t>их</w:t>
      </w:r>
      <w:r w:rsidRPr="00495CB1">
        <w:rPr>
          <w:spacing w:val="1"/>
        </w:rPr>
        <w:t xml:space="preserve"> </w:t>
      </w:r>
      <w:r w:rsidRPr="00495CB1">
        <w:t>законных</w:t>
      </w:r>
      <w:r w:rsidRPr="00495CB1">
        <w:rPr>
          <w:spacing w:val="-1"/>
        </w:rPr>
        <w:t xml:space="preserve"> </w:t>
      </w:r>
      <w:r w:rsidRPr="00495CB1">
        <w:t>интересов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прав.</w:t>
      </w:r>
    </w:p>
    <w:p w:rsidR="009A3251" w:rsidRPr="00495CB1" w:rsidRDefault="009A3251">
      <w:pPr>
        <w:pStyle w:val="BodyText"/>
        <w:spacing w:line="360" w:lineRule="auto"/>
        <w:ind w:left="113" w:right="481" w:firstLine="708"/>
        <w:jc w:val="both"/>
      </w:pPr>
      <w:r w:rsidRPr="00495CB1">
        <w:t>Разработка</w:t>
      </w:r>
      <w:r w:rsidRPr="00495CB1">
        <w:rPr>
          <w:spacing w:val="1"/>
        </w:rPr>
        <w:t xml:space="preserve"> </w:t>
      </w:r>
      <w:r w:rsidRPr="00495CB1">
        <w:t>проекта</w:t>
      </w:r>
      <w:r w:rsidRPr="00495CB1">
        <w:rPr>
          <w:spacing w:val="1"/>
        </w:rPr>
        <w:t xml:space="preserve"> </w:t>
      </w:r>
      <w:r w:rsidRPr="00495CB1">
        <w:t>должна</w:t>
      </w:r>
      <w:r w:rsidRPr="00495CB1">
        <w:rPr>
          <w:spacing w:val="1"/>
        </w:rPr>
        <w:t xml:space="preserve"> </w:t>
      </w:r>
      <w:r w:rsidRPr="00495CB1">
        <w:t>вестись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основании</w:t>
      </w:r>
      <w:r w:rsidRPr="00495CB1">
        <w:rPr>
          <w:spacing w:val="1"/>
        </w:rPr>
        <w:t xml:space="preserve"> </w:t>
      </w:r>
      <w:r w:rsidRPr="00495CB1">
        <w:t>технических</w:t>
      </w:r>
      <w:r w:rsidRPr="00495CB1">
        <w:rPr>
          <w:spacing w:val="1"/>
        </w:rPr>
        <w:t xml:space="preserve"> </w:t>
      </w:r>
      <w:r w:rsidRPr="00495CB1">
        <w:t>условий,</w:t>
      </w:r>
      <w:r w:rsidRPr="00495CB1">
        <w:rPr>
          <w:spacing w:val="1"/>
        </w:rPr>
        <w:t xml:space="preserve"> </w:t>
      </w:r>
      <w:r w:rsidRPr="00495CB1">
        <w:t>полученных в порядке, определенном постановлением Правительства Российской</w:t>
      </w:r>
      <w:r w:rsidRPr="00495CB1">
        <w:rPr>
          <w:spacing w:val="1"/>
        </w:rPr>
        <w:t xml:space="preserve"> </w:t>
      </w:r>
      <w:r w:rsidRPr="00495CB1">
        <w:t>Федерации от 13 февраля 2006 года N 83 "Об утверждении правил определения и</w:t>
      </w:r>
      <w:r w:rsidRPr="00495CB1">
        <w:rPr>
          <w:spacing w:val="1"/>
        </w:rPr>
        <w:t xml:space="preserve"> </w:t>
      </w:r>
      <w:r w:rsidRPr="00495CB1">
        <w:t>предоставления</w:t>
      </w:r>
      <w:r w:rsidRPr="00495CB1">
        <w:rPr>
          <w:spacing w:val="1"/>
        </w:rPr>
        <w:t xml:space="preserve"> </w:t>
      </w:r>
      <w:r w:rsidRPr="00495CB1">
        <w:t>технических</w:t>
      </w:r>
      <w:r w:rsidRPr="00495CB1">
        <w:rPr>
          <w:spacing w:val="1"/>
        </w:rPr>
        <w:t xml:space="preserve"> </w:t>
      </w:r>
      <w:r w:rsidRPr="00495CB1">
        <w:t>условий</w:t>
      </w:r>
      <w:r w:rsidRPr="00495CB1">
        <w:rPr>
          <w:spacing w:val="1"/>
        </w:rPr>
        <w:t xml:space="preserve"> </w:t>
      </w:r>
      <w:r w:rsidRPr="00495CB1">
        <w:t>подключения</w:t>
      </w:r>
      <w:r w:rsidRPr="00495CB1">
        <w:rPr>
          <w:spacing w:val="1"/>
        </w:rPr>
        <w:t xml:space="preserve"> </w:t>
      </w:r>
      <w:r w:rsidRPr="00495CB1">
        <w:t>объекта</w:t>
      </w:r>
      <w:r w:rsidRPr="00495CB1">
        <w:rPr>
          <w:spacing w:val="1"/>
        </w:rPr>
        <w:t xml:space="preserve"> </w:t>
      </w:r>
      <w:r w:rsidRPr="00495CB1">
        <w:t>капитального</w:t>
      </w:r>
      <w:r w:rsidRPr="00495CB1">
        <w:rPr>
          <w:spacing w:val="1"/>
        </w:rPr>
        <w:t xml:space="preserve"> </w:t>
      </w:r>
      <w:r w:rsidRPr="00495CB1">
        <w:t>строительства к сетям инженерно-технического обеспечения и правил подключения</w:t>
      </w:r>
      <w:r w:rsidRPr="00495CB1">
        <w:rPr>
          <w:spacing w:val="1"/>
        </w:rPr>
        <w:t xml:space="preserve"> </w:t>
      </w:r>
      <w:r w:rsidRPr="00495CB1">
        <w:t>объекта капитального строительства к сетям инженерно-технического обеспечения".</w:t>
      </w:r>
      <w:r w:rsidRPr="00495CB1">
        <w:rPr>
          <w:spacing w:val="-67"/>
        </w:rPr>
        <w:t xml:space="preserve"> </w:t>
      </w:r>
      <w:r w:rsidRPr="00495CB1">
        <w:t>После проведения реконструкции подключение объекта должно быть обеспечено в</w:t>
      </w:r>
      <w:r w:rsidRPr="00495CB1">
        <w:rPr>
          <w:spacing w:val="1"/>
        </w:rPr>
        <w:t xml:space="preserve"> </w:t>
      </w:r>
      <w:r w:rsidRPr="00495CB1">
        <w:t>соответствии с постановлением Правительства Российской Федерации от 16 апреля</w:t>
      </w:r>
      <w:r w:rsidRPr="00495CB1">
        <w:rPr>
          <w:spacing w:val="1"/>
        </w:rPr>
        <w:t xml:space="preserve"> </w:t>
      </w:r>
      <w:r w:rsidRPr="00495CB1">
        <w:t>2012 года N 307 "О порядке подключения к системам теплоснабжения и о внесении</w:t>
      </w:r>
      <w:r w:rsidRPr="00495CB1">
        <w:rPr>
          <w:spacing w:val="1"/>
        </w:rPr>
        <w:t xml:space="preserve"> </w:t>
      </w:r>
      <w:r w:rsidRPr="00495CB1">
        <w:t>изменений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некоторые</w:t>
      </w:r>
      <w:r w:rsidRPr="00495CB1">
        <w:rPr>
          <w:spacing w:val="-2"/>
        </w:rPr>
        <w:t xml:space="preserve"> </w:t>
      </w:r>
      <w:r w:rsidRPr="00495CB1">
        <w:t>акты Правительства</w:t>
      </w:r>
      <w:r w:rsidRPr="00495CB1">
        <w:rPr>
          <w:spacing w:val="-2"/>
        </w:rPr>
        <w:t xml:space="preserve"> </w:t>
      </w:r>
      <w:r w:rsidRPr="00495CB1">
        <w:t>Российской</w:t>
      </w:r>
      <w:r w:rsidRPr="00495CB1">
        <w:rPr>
          <w:spacing w:val="-1"/>
        </w:rPr>
        <w:t xml:space="preserve"> </w:t>
      </w:r>
      <w:r w:rsidRPr="00495CB1">
        <w:t>Федерации".</w:t>
      </w:r>
    </w:p>
    <w:p w:rsidR="009A3251" w:rsidRPr="00495CB1" w:rsidRDefault="009A3251">
      <w:pPr>
        <w:pStyle w:val="BodyText"/>
        <w:spacing w:line="360" w:lineRule="auto"/>
        <w:ind w:left="113" w:right="483"/>
        <w:jc w:val="both"/>
      </w:pPr>
      <w:r w:rsidRPr="00495CB1">
        <w:t>Учитывая,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1"/>
        </w:rPr>
        <w:t xml:space="preserve"> </w:t>
      </w:r>
      <w:r w:rsidRPr="00495CB1">
        <w:t>процедура</w:t>
      </w:r>
      <w:r w:rsidRPr="00495CB1">
        <w:rPr>
          <w:spacing w:val="1"/>
        </w:rPr>
        <w:t xml:space="preserve"> </w:t>
      </w:r>
      <w:r w:rsidRPr="00495CB1">
        <w:t>перехода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отопление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 домах с использованием индивидуальных квартирных 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достаточно</w:t>
      </w:r>
      <w:r w:rsidRPr="00495CB1">
        <w:rPr>
          <w:spacing w:val="1"/>
        </w:rPr>
        <w:t xml:space="preserve"> </w:t>
      </w:r>
      <w:r w:rsidRPr="00495CB1">
        <w:t>сложная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дорогостоящая,</w:t>
      </w:r>
      <w:r w:rsidRPr="00495CB1">
        <w:rPr>
          <w:spacing w:val="1"/>
        </w:rPr>
        <w:t xml:space="preserve"> </w:t>
      </w:r>
      <w:r w:rsidRPr="00495CB1">
        <w:t>целесообразнее</w:t>
      </w:r>
      <w:r w:rsidRPr="00495CB1">
        <w:rPr>
          <w:spacing w:val="1"/>
        </w:rPr>
        <w:t xml:space="preserve"> </w:t>
      </w:r>
      <w:r w:rsidRPr="00495CB1">
        <w:t>такой</w:t>
      </w:r>
      <w:r w:rsidRPr="00495CB1">
        <w:rPr>
          <w:spacing w:val="1"/>
        </w:rPr>
        <w:t xml:space="preserve"> </w:t>
      </w:r>
      <w:r w:rsidRPr="00495CB1">
        <w:t>переход</w:t>
      </w:r>
      <w:r w:rsidRPr="00495CB1">
        <w:rPr>
          <w:spacing w:val="1"/>
        </w:rPr>
        <w:t xml:space="preserve"> </w:t>
      </w:r>
      <w:r w:rsidRPr="00495CB1">
        <w:t>осуществлять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отдельно</w:t>
      </w:r>
      <w:r w:rsidRPr="00495CB1">
        <w:rPr>
          <w:spacing w:val="1"/>
        </w:rPr>
        <w:t xml:space="preserve"> </w:t>
      </w:r>
      <w:r w:rsidRPr="00495CB1">
        <w:t>взятого</w:t>
      </w:r>
      <w:r w:rsidRPr="00495CB1">
        <w:rPr>
          <w:spacing w:val="1"/>
        </w:rPr>
        <w:t xml:space="preserve"> </w:t>
      </w:r>
      <w:r w:rsidRPr="00495CB1">
        <w:t>жилого</w:t>
      </w:r>
      <w:r w:rsidRPr="00495CB1">
        <w:rPr>
          <w:spacing w:val="1"/>
        </w:rPr>
        <w:t xml:space="preserve"> </w:t>
      </w:r>
      <w:r w:rsidRPr="00495CB1">
        <w:t>помещения,</w:t>
      </w:r>
      <w:r w:rsidRPr="00495CB1">
        <w:rPr>
          <w:spacing w:val="1"/>
        </w:rPr>
        <w:t xml:space="preserve"> </w:t>
      </w:r>
      <w:r w:rsidRPr="00495CB1">
        <w:t>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целом</w:t>
      </w:r>
      <w:r w:rsidRPr="00495CB1">
        <w:rPr>
          <w:spacing w:val="1"/>
        </w:rPr>
        <w:t xml:space="preserve"> </w:t>
      </w:r>
      <w:r w:rsidRPr="00495CB1">
        <w:t>многоквартирного</w:t>
      </w:r>
      <w:r w:rsidRPr="00495CB1">
        <w:rPr>
          <w:spacing w:val="-3"/>
        </w:rPr>
        <w:t xml:space="preserve"> </w:t>
      </w:r>
      <w:r w:rsidRPr="00495CB1">
        <w:t>дома.</w:t>
      </w:r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Переход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отопление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</w:t>
      </w:r>
      <w:r w:rsidRPr="00495CB1">
        <w:rPr>
          <w:spacing w:val="1"/>
        </w:rPr>
        <w:t xml:space="preserve"> </w:t>
      </w:r>
      <w:r w:rsidRPr="00495CB1">
        <w:t>домах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использованием</w:t>
      </w:r>
      <w:r w:rsidRPr="00495CB1">
        <w:rPr>
          <w:spacing w:val="1"/>
        </w:rPr>
        <w:t xml:space="preserve"> </w:t>
      </w:r>
      <w:r w:rsidRPr="00495CB1">
        <w:t>индивидуальных</w:t>
      </w:r>
      <w:r w:rsidRPr="00495CB1">
        <w:rPr>
          <w:spacing w:val="1"/>
        </w:rPr>
        <w:t xml:space="preserve"> </w:t>
      </w:r>
      <w:r w:rsidRPr="00495CB1">
        <w:t>квартирных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возможен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соблюдении</w:t>
      </w:r>
      <w:r w:rsidRPr="00495CB1">
        <w:rPr>
          <w:spacing w:val="1"/>
        </w:rPr>
        <w:t xml:space="preserve"> </w:t>
      </w:r>
      <w:r w:rsidRPr="00495CB1">
        <w:t>требований,</w:t>
      </w:r>
      <w:r w:rsidRPr="00495CB1">
        <w:rPr>
          <w:spacing w:val="1"/>
        </w:rPr>
        <w:t xml:space="preserve"> </w:t>
      </w:r>
      <w:r w:rsidRPr="00495CB1">
        <w:t>установленных</w:t>
      </w:r>
      <w:r w:rsidRPr="00495CB1">
        <w:rPr>
          <w:spacing w:val="1"/>
        </w:rPr>
        <w:t xml:space="preserve"> </w:t>
      </w:r>
      <w:r w:rsidRPr="00495CB1">
        <w:t>частью</w:t>
      </w:r>
      <w:r w:rsidRPr="00495CB1">
        <w:rPr>
          <w:spacing w:val="1"/>
        </w:rPr>
        <w:t xml:space="preserve"> </w:t>
      </w:r>
      <w:r w:rsidRPr="00495CB1">
        <w:t>15</w:t>
      </w:r>
      <w:r w:rsidRPr="00495CB1">
        <w:rPr>
          <w:spacing w:val="1"/>
        </w:rPr>
        <w:t xml:space="preserve"> </w:t>
      </w:r>
      <w:r w:rsidRPr="00495CB1">
        <w:t>статьи</w:t>
      </w:r>
      <w:r w:rsidRPr="00495CB1">
        <w:rPr>
          <w:spacing w:val="1"/>
        </w:rPr>
        <w:t xml:space="preserve"> </w:t>
      </w:r>
      <w:r w:rsidRPr="00495CB1">
        <w:t>14</w:t>
      </w:r>
      <w:r w:rsidRPr="00495CB1">
        <w:rPr>
          <w:spacing w:val="-67"/>
        </w:rPr>
        <w:t xml:space="preserve"> </w:t>
      </w:r>
      <w:r w:rsidRPr="00495CB1">
        <w:t>Федерального</w:t>
      </w:r>
      <w:r w:rsidRPr="00495CB1">
        <w:rPr>
          <w:spacing w:val="1"/>
        </w:rPr>
        <w:t xml:space="preserve"> </w:t>
      </w:r>
      <w:r w:rsidRPr="00495CB1">
        <w:t>закона</w:t>
      </w:r>
      <w:r w:rsidRPr="00495CB1">
        <w:rPr>
          <w:spacing w:val="1"/>
        </w:rPr>
        <w:t xml:space="preserve"> </w:t>
      </w:r>
      <w:r w:rsidRPr="00495CB1">
        <w:t>Российской</w:t>
      </w:r>
      <w:r w:rsidRPr="00495CB1">
        <w:rPr>
          <w:spacing w:val="1"/>
        </w:rPr>
        <w:t xml:space="preserve"> </w:t>
      </w:r>
      <w:r w:rsidRPr="00495CB1">
        <w:t>Федерации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27.07.2010</w:t>
      </w:r>
      <w:r w:rsidRPr="00495CB1">
        <w:rPr>
          <w:spacing w:val="1"/>
        </w:rPr>
        <w:t xml:space="preserve"> </w:t>
      </w:r>
      <w:r w:rsidRPr="00495CB1">
        <w:t>N</w:t>
      </w:r>
      <w:r w:rsidRPr="00495CB1">
        <w:rPr>
          <w:spacing w:val="1"/>
        </w:rPr>
        <w:t xml:space="preserve"> </w:t>
      </w:r>
      <w:r w:rsidRPr="00495CB1">
        <w:t>190-ФЗ</w:t>
      </w:r>
      <w:r w:rsidRPr="00495CB1">
        <w:rPr>
          <w:spacing w:val="1"/>
        </w:rPr>
        <w:t xml:space="preserve"> </w:t>
      </w:r>
      <w:r w:rsidRPr="00495CB1">
        <w:t>"О</w:t>
      </w:r>
      <w:r w:rsidRPr="00495CB1">
        <w:rPr>
          <w:spacing w:val="1"/>
        </w:rPr>
        <w:t xml:space="preserve"> </w:t>
      </w:r>
      <w:r w:rsidRPr="00495CB1">
        <w:t>теплоснабжении".</w:t>
      </w:r>
    </w:p>
    <w:p w:rsidR="009A3251" w:rsidRPr="00495CB1" w:rsidRDefault="009A3251">
      <w:pPr>
        <w:pStyle w:val="BodyText"/>
        <w:spacing w:before="1" w:line="360" w:lineRule="auto"/>
        <w:ind w:left="113" w:right="482" w:firstLine="70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данными</w:t>
      </w:r>
      <w:r w:rsidRPr="00495CB1">
        <w:rPr>
          <w:spacing w:val="1"/>
        </w:rPr>
        <w:t xml:space="preserve"> </w:t>
      </w:r>
      <w:r w:rsidRPr="00495CB1">
        <w:t>требованиями</w:t>
      </w:r>
      <w:r w:rsidRPr="00495CB1">
        <w:rPr>
          <w:spacing w:val="1"/>
        </w:rPr>
        <w:t xml:space="preserve"> </w:t>
      </w:r>
      <w:r w:rsidRPr="00495CB1">
        <w:t>запрещено</w:t>
      </w:r>
      <w:r w:rsidRPr="00495CB1">
        <w:rPr>
          <w:spacing w:val="1"/>
        </w:rPr>
        <w:t xml:space="preserve"> </w:t>
      </w:r>
      <w:r w:rsidRPr="00495CB1">
        <w:t>использовать</w:t>
      </w:r>
      <w:r w:rsidRPr="00495CB1">
        <w:rPr>
          <w:spacing w:val="1"/>
        </w:rPr>
        <w:t xml:space="preserve"> </w:t>
      </w:r>
      <w:r w:rsidRPr="00495CB1">
        <w:t>индивидуальные</w:t>
      </w:r>
      <w:r w:rsidRPr="00495CB1">
        <w:rPr>
          <w:spacing w:val="1"/>
        </w:rPr>
        <w:t xml:space="preserve"> </w:t>
      </w:r>
      <w:r w:rsidRPr="00495CB1">
        <w:t>квартирные</w:t>
      </w:r>
      <w:r w:rsidRPr="00495CB1">
        <w:rPr>
          <w:spacing w:val="1"/>
        </w:rPr>
        <w:t xml:space="preserve"> </w:t>
      </w:r>
      <w:r w:rsidRPr="00495CB1">
        <w:t>источники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перечень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определен Правилами подключения (технологического присоединения) к системам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28"/>
        </w:rPr>
        <w:t xml:space="preserve"> </w:t>
      </w:r>
      <w:r w:rsidRPr="00495CB1">
        <w:t>утвержденными</w:t>
      </w:r>
      <w:r w:rsidRPr="00495CB1">
        <w:rPr>
          <w:spacing w:val="27"/>
        </w:rPr>
        <w:t xml:space="preserve"> </w:t>
      </w:r>
      <w:r w:rsidRPr="00495CB1">
        <w:t>постановлением</w:t>
      </w:r>
      <w:r w:rsidRPr="00495CB1">
        <w:rPr>
          <w:spacing w:val="29"/>
        </w:rPr>
        <w:t xml:space="preserve"> </w:t>
      </w:r>
      <w:r w:rsidRPr="00495CB1">
        <w:t>Российской</w:t>
      </w:r>
      <w:r w:rsidRPr="00495CB1">
        <w:rPr>
          <w:spacing w:val="29"/>
        </w:rPr>
        <w:t xml:space="preserve"> </w:t>
      </w:r>
      <w:r w:rsidRPr="00495CB1">
        <w:t>Федерации</w:t>
      </w:r>
      <w:r w:rsidRPr="00495CB1">
        <w:rPr>
          <w:spacing w:val="27"/>
        </w:rPr>
        <w:t xml:space="preserve"> </w:t>
      </w:r>
      <w:r w:rsidRPr="00495CB1">
        <w:t>от</w:t>
      </w:r>
      <w:r w:rsidRPr="00495CB1">
        <w:rPr>
          <w:spacing w:val="27"/>
        </w:rPr>
        <w:t xml:space="preserve"> </w:t>
      </w:r>
      <w:r w:rsidRPr="00495CB1">
        <w:t>16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31" style="width:502.05pt;height:.8pt;mso-position-horizontal-relative:char;mso-position-vertical-relative:line" coordsize="10041,16">
            <v:line id="_x0000_s1232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4" w:right="482"/>
        <w:jc w:val="both"/>
      </w:pPr>
      <w:r w:rsidRPr="00495CB1">
        <w:t>апреля 2012 года N 307. В данный перечень включены источники тепловой энергии,</w:t>
      </w:r>
      <w:r w:rsidRPr="00495CB1">
        <w:rPr>
          <w:spacing w:val="1"/>
        </w:rPr>
        <w:t xml:space="preserve"> </w:t>
      </w:r>
      <w:r w:rsidRPr="00495CB1">
        <w:t>работающие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1"/>
        </w:rPr>
        <w:t xml:space="preserve"> </w:t>
      </w:r>
      <w:r w:rsidRPr="00495CB1">
        <w:t>природном</w:t>
      </w:r>
      <w:r w:rsidRPr="00495CB1">
        <w:rPr>
          <w:spacing w:val="-1"/>
        </w:rPr>
        <w:t xml:space="preserve"> </w:t>
      </w:r>
      <w:r w:rsidRPr="00495CB1">
        <w:t>газе,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отвечающие</w:t>
      </w:r>
      <w:r w:rsidRPr="00495CB1">
        <w:rPr>
          <w:spacing w:val="-2"/>
        </w:rPr>
        <w:t xml:space="preserve"> </w:t>
      </w:r>
      <w:r w:rsidRPr="00495CB1">
        <w:t>следующим</w:t>
      </w:r>
      <w:r w:rsidRPr="00495CB1">
        <w:rPr>
          <w:spacing w:val="-3"/>
        </w:rPr>
        <w:t xml:space="preserve"> </w:t>
      </w:r>
      <w:r w:rsidRPr="00495CB1">
        <w:t>требованиям:</w:t>
      </w:r>
    </w:p>
    <w:p w:rsidR="009A3251" w:rsidRPr="00495CB1" w:rsidRDefault="009A3251">
      <w:pPr>
        <w:pStyle w:val="ListParagraph"/>
        <w:numPr>
          <w:ilvl w:val="0"/>
          <w:numId w:val="6"/>
        </w:numPr>
        <w:tabs>
          <w:tab w:val="left" w:pos="986"/>
        </w:tabs>
        <w:ind w:left="985" w:hanging="165"/>
        <w:rPr>
          <w:sz w:val="28"/>
        </w:rPr>
      </w:pPr>
      <w:r>
        <w:rPr>
          <w:sz w:val="28"/>
        </w:rPr>
        <w:t xml:space="preserve"> </w:t>
      </w:r>
      <w:r w:rsidRPr="00495CB1">
        <w:rPr>
          <w:sz w:val="28"/>
        </w:rPr>
        <w:t>наличие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закрытой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(герметичной)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камеры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сгорания;</w:t>
      </w:r>
    </w:p>
    <w:p w:rsidR="009A3251" w:rsidRPr="00495CB1" w:rsidRDefault="009A3251">
      <w:pPr>
        <w:pStyle w:val="ListParagraph"/>
        <w:numPr>
          <w:ilvl w:val="0"/>
          <w:numId w:val="6"/>
        </w:numPr>
        <w:tabs>
          <w:tab w:val="left" w:pos="1066"/>
        </w:tabs>
        <w:spacing w:before="162" w:line="360" w:lineRule="auto"/>
        <w:ind w:right="481" w:firstLine="708"/>
        <w:rPr>
          <w:sz w:val="28"/>
        </w:rPr>
      </w:pPr>
      <w:r w:rsidRPr="00495CB1">
        <w:rPr>
          <w:sz w:val="28"/>
        </w:rPr>
        <w:t>наличие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автоматики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безопасности,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обеспечивающей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прекращение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подачи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топлива при прекращении подачи электрической энергии, при неисправности цепей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защиты, при погасании пламени горелки, при падении давления теплоносителя ниже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предельно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допустимого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значения,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достижении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предельно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допустимой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температуры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теплоносителя, а также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при нарушении дымоудаления;</w:t>
      </w:r>
    </w:p>
    <w:p w:rsidR="009A3251" w:rsidRPr="00495CB1" w:rsidRDefault="009A3251">
      <w:pPr>
        <w:pStyle w:val="ListParagraph"/>
        <w:numPr>
          <w:ilvl w:val="0"/>
          <w:numId w:val="6"/>
        </w:numPr>
        <w:tabs>
          <w:tab w:val="left" w:pos="986"/>
        </w:tabs>
        <w:spacing w:line="322" w:lineRule="exact"/>
        <w:ind w:left="985" w:hanging="165"/>
        <w:rPr>
          <w:sz w:val="28"/>
        </w:rPr>
      </w:pPr>
      <w:r w:rsidRPr="00495CB1">
        <w:rPr>
          <w:sz w:val="28"/>
        </w:rPr>
        <w:t>температура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теплоносителя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-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до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95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градусов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Цельсия;</w:t>
      </w:r>
    </w:p>
    <w:p w:rsidR="009A3251" w:rsidRPr="00495CB1" w:rsidRDefault="009A3251">
      <w:pPr>
        <w:pStyle w:val="ListParagraph"/>
        <w:numPr>
          <w:ilvl w:val="0"/>
          <w:numId w:val="6"/>
        </w:numPr>
        <w:tabs>
          <w:tab w:val="left" w:pos="986"/>
        </w:tabs>
        <w:spacing w:before="160"/>
        <w:ind w:left="985" w:hanging="165"/>
        <w:rPr>
          <w:sz w:val="28"/>
        </w:rPr>
      </w:pPr>
      <w:r w:rsidRPr="00495CB1">
        <w:rPr>
          <w:sz w:val="28"/>
        </w:rPr>
        <w:t>давление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теплоносителя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-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до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1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МПа.</w:t>
      </w:r>
    </w:p>
    <w:p w:rsidR="009A3251" w:rsidRPr="00495CB1" w:rsidRDefault="009A3251">
      <w:pPr>
        <w:pStyle w:val="BodyText"/>
        <w:spacing w:before="162" w:line="360" w:lineRule="auto"/>
        <w:ind w:left="113" w:right="482" w:firstLine="708"/>
        <w:jc w:val="both"/>
      </w:pPr>
      <w:r w:rsidRPr="00495CB1">
        <w:t>Устройство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поквартирного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возможно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условии</w:t>
      </w:r>
      <w:r w:rsidRPr="00495CB1">
        <w:rPr>
          <w:spacing w:val="1"/>
        </w:rPr>
        <w:t xml:space="preserve"> </w:t>
      </w:r>
      <w:r w:rsidRPr="00495CB1">
        <w:t>соблюдения действующих строительных норм и правил (СП 54.13330.2011» Здания</w:t>
      </w:r>
      <w:r w:rsidRPr="00495CB1">
        <w:rPr>
          <w:spacing w:val="1"/>
        </w:rPr>
        <w:t xml:space="preserve"> </w:t>
      </w:r>
      <w:r w:rsidRPr="00495CB1">
        <w:t>жилые</w:t>
      </w:r>
      <w:r w:rsidRPr="00495CB1">
        <w:rPr>
          <w:spacing w:val="1"/>
        </w:rPr>
        <w:t xml:space="preserve"> </w:t>
      </w:r>
      <w:r w:rsidRPr="00495CB1">
        <w:t>многоквартирные»,</w:t>
      </w:r>
      <w:r w:rsidRPr="00495CB1">
        <w:rPr>
          <w:spacing w:val="1"/>
        </w:rPr>
        <w:t xml:space="preserve"> </w:t>
      </w:r>
      <w:r w:rsidRPr="00495CB1">
        <w:t>п.7.3.7,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>60.13330.2012</w:t>
      </w:r>
      <w:r w:rsidRPr="00495CB1">
        <w:rPr>
          <w:spacing w:val="1"/>
        </w:rPr>
        <w:t xml:space="preserve"> </w:t>
      </w:r>
      <w:r w:rsidRPr="00495CB1">
        <w:t>«Свод</w:t>
      </w:r>
      <w:r w:rsidRPr="00495CB1">
        <w:rPr>
          <w:spacing w:val="1"/>
        </w:rPr>
        <w:t xml:space="preserve"> </w:t>
      </w:r>
      <w:r w:rsidRPr="00495CB1">
        <w:t>правил</w:t>
      </w:r>
      <w:r w:rsidRPr="00495CB1">
        <w:rPr>
          <w:spacing w:val="1"/>
        </w:rPr>
        <w:t xml:space="preserve"> </w:t>
      </w:r>
      <w:r w:rsidRPr="00495CB1">
        <w:t>отопления,</w:t>
      </w:r>
      <w:r w:rsidRPr="00495CB1">
        <w:rPr>
          <w:spacing w:val="1"/>
        </w:rPr>
        <w:t xml:space="preserve"> </w:t>
      </w:r>
      <w:r w:rsidRPr="00495CB1">
        <w:t>вентиляции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кондиционирования</w:t>
      </w:r>
      <w:r w:rsidRPr="00495CB1">
        <w:rPr>
          <w:spacing w:val="1"/>
        </w:rPr>
        <w:t xml:space="preserve"> </w:t>
      </w:r>
      <w:r w:rsidRPr="00495CB1">
        <w:t>воздуха»,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>7.13130.2009</w:t>
      </w:r>
      <w:r w:rsidRPr="00495CB1">
        <w:rPr>
          <w:spacing w:val="1"/>
        </w:rPr>
        <w:t xml:space="preserve"> </w:t>
      </w:r>
      <w:r w:rsidRPr="00495CB1">
        <w:t>«Отопление,</w:t>
      </w:r>
      <w:r w:rsidRPr="00495CB1">
        <w:rPr>
          <w:spacing w:val="1"/>
        </w:rPr>
        <w:t xml:space="preserve"> </w:t>
      </w:r>
      <w:r w:rsidRPr="00495CB1">
        <w:t>вентиляция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кондиционирование.</w:t>
      </w:r>
      <w:r w:rsidRPr="00495CB1">
        <w:rPr>
          <w:spacing w:val="1"/>
        </w:rPr>
        <w:t xml:space="preserve"> </w:t>
      </w:r>
      <w:r w:rsidRPr="00495CB1">
        <w:t>Противопожарные</w:t>
      </w:r>
      <w:r w:rsidRPr="00495CB1">
        <w:rPr>
          <w:spacing w:val="1"/>
        </w:rPr>
        <w:t xml:space="preserve"> </w:t>
      </w:r>
      <w:r w:rsidRPr="00495CB1">
        <w:t>требования»).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этом</w:t>
      </w:r>
      <w:r w:rsidRPr="00495CB1">
        <w:rPr>
          <w:spacing w:val="1"/>
        </w:rPr>
        <w:t xml:space="preserve"> </w:t>
      </w:r>
      <w:r w:rsidRPr="00495CB1">
        <w:t>следует</w:t>
      </w:r>
      <w:r w:rsidRPr="00495CB1">
        <w:rPr>
          <w:spacing w:val="1"/>
        </w:rPr>
        <w:t xml:space="preserve"> </w:t>
      </w:r>
      <w:r w:rsidRPr="00495CB1">
        <w:t>учесть</w:t>
      </w:r>
      <w:r w:rsidRPr="00495CB1">
        <w:rPr>
          <w:spacing w:val="1"/>
        </w:rPr>
        <w:t xml:space="preserve"> </w:t>
      </w:r>
      <w:r w:rsidRPr="00495CB1">
        <w:t>,что</w:t>
      </w:r>
      <w:r w:rsidRPr="00495CB1">
        <w:rPr>
          <w:spacing w:val="1"/>
        </w:rPr>
        <w:t xml:space="preserve"> </w:t>
      </w:r>
      <w:r w:rsidRPr="00495CB1">
        <w:t>устройство</w:t>
      </w:r>
      <w:r w:rsidRPr="00495CB1">
        <w:rPr>
          <w:spacing w:val="1"/>
        </w:rPr>
        <w:t xml:space="preserve"> </w:t>
      </w:r>
      <w:r w:rsidRPr="00495CB1">
        <w:t>дымоходов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1"/>
        </w:rPr>
        <w:t xml:space="preserve"> </w:t>
      </w:r>
      <w:r w:rsidRPr="00495CB1">
        <w:t>теплогенератора</w:t>
      </w:r>
      <w:r w:rsidRPr="00495CB1">
        <w:rPr>
          <w:spacing w:val="1"/>
        </w:rPr>
        <w:t xml:space="preserve"> </w:t>
      </w:r>
      <w:r w:rsidRPr="00495CB1">
        <w:t>через</w:t>
      </w:r>
      <w:r w:rsidRPr="00495CB1">
        <w:rPr>
          <w:spacing w:val="1"/>
        </w:rPr>
        <w:t xml:space="preserve"> </w:t>
      </w:r>
      <w:r w:rsidRPr="00495CB1">
        <w:t>фасадную</w:t>
      </w:r>
      <w:r w:rsidRPr="00495CB1">
        <w:rPr>
          <w:spacing w:val="-3"/>
        </w:rPr>
        <w:t xml:space="preserve"> </w:t>
      </w:r>
      <w:r w:rsidRPr="00495CB1">
        <w:t>стену многоэтажного</w:t>
      </w:r>
      <w:r w:rsidRPr="00495CB1">
        <w:rPr>
          <w:spacing w:val="-2"/>
        </w:rPr>
        <w:t xml:space="preserve"> </w:t>
      </w:r>
      <w:r w:rsidRPr="00495CB1">
        <w:t>дома</w:t>
      </w:r>
      <w:r w:rsidRPr="00495CB1">
        <w:rPr>
          <w:spacing w:val="-3"/>
        </w:rPr>
        <w:t xml:space="preserve"> </w:t>
      </w:r>
      <w:r w:rsidRPr="00495CB1">
        <w:t>запрещено</w:t>
      </w:r>
      <w:r w:rsidRPr="00495CB1">
        <w:rPr>
          <w:spacing w:val="-1"/>
        </w:rPr>
        <w:t xml:space="preserve"> </w:t>
      </w:r>
      <w:r w:rsidRPr="00495CB1">
        <w:t>(СП</w:t>
      </w:r>
      <w:r w:rsidRPr="00495CB1">
        <w:rPr>
          <w:spacing w:val="-2"/>
        </w:rPr>
        <w:t xml:space="preserve"> </w:t>
      </w:r>
      <w:r w:rsidRPr="00495CB1">
        <w:t>7.13130.2009</w:t>
      </w:r>
      <w:r w:rsidRPr="00495CB1">
        <w:rPr>
          <w:spacing w:val="-2"/>
        </w:rPr>
        <w:t xml:space="preserve"> </w:t>
      </w:r>
      <w:r w:rsidRPr="00495CB1">
        <w:t>пункт</w:t>
      </w:r>
      <w:r w:rsidRPr="00495CB1">
        <w:rPr>
          <w:spacing w:val="-2"/>
        </w:rPr>
        <w:t xml:space="preserve"> </w:t>
      </w:r>
      <w:r w:rsidRPr="00495CB1">
        <w:t>6.5.5).</w:t>
      </w:r>
    </w:p>
    <w:p w:rsidR="009A3251" w:rsidRPr="00495CB1" w:rsidRDefault="009A3251">
      <w:pPr>
        <w:pStyle w:val="BodyText"/>
        <w:spacing w:line="360" w:lineRule="auto"/>
        <w:ind w:left="113" w:right="483" w:firstLine="708"/>
        <w:jc w:val="both"/>
      </w:pPr>
      <w:r w:rsidRPr="00495CB1">
        <w:t>Также</w:t>
      </w:r>
      <w:r w:rsidRPr="00495CB1">
        <w:rPr>
          <w:spacing w:val="1"/>
        </w:rPr>
        <w:t xml:space="preserve"> </w:t>
      </w:r>
      <w:r w:rsidRPr="00495CB1">
        <w:t>возможность</w:t>
      </w:r>
      <w:r w:rsidRPr="00495CB1">
        <w:rPr>
          <w:spacing w:val="1"/>
        </w:rPr>
        <w:t xml:space="preserve"> </w:t>
      </w:r>
      <w:r w:rsidRPr="00495CB1">
        <w:t>перехода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отопление</w:t>
      </w:r>
      <w:r w:rsidRPr="00495CB1">
        <w:rPr>
          <w:spacing w:val="1"/>
        </w:rPr>
        <w:t xml:space="preserve"> </w:t>
      </w:r>
      <w:r w:rsidRPr="00495CB1">
        <w:t>жилых</w:t>
      </w:r>
      <w:r w:rsidRPr="00495CB1">
        <w:rPr>
          <w:spacing w:val="1"/>
        </w:rPr>
        <w:t xml:space="preserve"> </w:t>
      </w:r>
      <w:r w:rsidRPr="00495CB1">
        <w:t>помещений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многоквартирных домах с использованием индивидуальных квартирных 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должна</w:t>
      </w:r>
      <w:r w:rsidRPr="00495CB1">
        <w:rPr>
          <w:spacing w:val="-3"/>
        </w:rPr>
        <w:t xml:space="preserve"> </w:t>
      </w:r>
      <w:r w:rsidRPr="00495CB1">
        <w:t>быть</w:t>
      </w:r>
      <w:r w:rsidRPr="00495CB1">
        <w:rPr>
          <w:spacing w:val="-1"/>
        </w:rPr>
        <w:t xml:space="preserve"> </w:t>
      </w:r>
      <w:r w:rsidRPr="00495CB1">
        <w:t>установлена</w:t>
      </w:r>
      <w:r w:rsidRPr="00495CB1">
        <w:rPr>
          <w:spacing w:val="-1"/>
        </w:rPr>
        <w:t xml:space="preserve"> </w:t>
      </w:r>
      <w:r w:rsidRPr="00495CB1">
        <w:t>схемой</w:t>
      </w:r>
      <w:r w:rsidRPr="00495CB1">
        <w:rPr>
          <w:spacing w:val="-2"/>
        </w:rPr>
        <w:t xml:space="preserve"> </w:t>
      </w:r>
      <w:r w:rsidRPr="00495CB1">
        <w:t>теплоснабжения.</w:t>
      </w:r>
    </w:p>
    <w:p w:rsidR="009A3251" w:rsidRPr="00495CB1" w:rsidRDefault="009A3251">
      <w:pPr>
        <w:pStyle w:val="BodyText"/>
        <w:spacing w:line="360" w:lineRule="auto"/>
        <w:ind w:left="113" w:right="481" w:firstLine="708"/>
        <w:jc w:val="both"/>
      </w:pPr>
      <w:r w:rsidRPr="00495CB1">
        <w:t>Согласно</w:t>
      </w:r>
      <w:r w:rsidRPr="00495CB1">
        <w:rPr>
          <w:spacing w:val="1"/>
        </w:rPr>
        <w:t xml:space="preserve"> </w:t>
      </w:r>
      <w:r w:rsidRPr="00495CB1">
        <w:t>ранее</w:t>
      </w:r>
      <w:r w:rsidRPr="00495CB1">
        <w:rPr>
          <w:spacing w:val="1"/>
        </w:rPr>
        <w:t xml:space="preserve"> </w:t>
      </w:r>
      <w:r w:rsidRPr="00495CB1">
        <w:t>утвержденной</w:t>
      </w:r>
      <w:r w:rsidRPr="00495CB1">
        <w:rPr>
          <w:spacing w:val="1"/>
        </w:rPr>
        <w:t xml:space="preserve"> </w:t>
      </w:r>
      <w:r w:rsidRPr="00495CB1">
        <w:t>схемы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 поселения, а так же данных для актуализации Схемы теплоснабжения на</w:t>
      </w:r>
      <w:r w:rsidRPr="00495CB1">
        <w:rPr>
          <w:spacing w:val="1"/>
        </w:rPr>
        <w:t xml:space="preserve"> </w:t>
      </w:r>
      <w:r>
        <w:t>2024</w:t>
      </w:r>
      <w:r w:rsidRPr="00495CB1">
        <w:rPr>
          <w:spacing w:val="-13"/>
        </w:rPr>
        <w:t xml:space="preserve"> </w:t>
      </w:r>
      <w:r w:rsidRPr="00495CB1">
        <w:t>год</w:t>
      </w:r>
      <w:r w:rsidRPr="00495CB1">
        <w:rPr>
          <w:spacing w:val="-11"/>
        </w:rPr>
        <w:t xml:space="preserve"> </w:t>
      </w:r>
      <w:r w:rsidRPr="00495CB1">
        <w:t>о</w:t>
      </w:r>
      <w:r w:rsidRPr="00495CB1">
        <w:rPr>
          <w:spacing w:val="-13"/>
        </w:rPr>
        <w:t xml:space="preserve"> </w:t>
      </w:r>
      <w:r w:rsidRPr="00495CB1">
        <w:t>планах</w:t>
      </w:r>
      <w:r w:rsidRPr="00495CB1">
        <w:rPr>
          <w:spacing w:val="-10"/>
        </w:rPr>
        <w:t xml:space="preserve"> </w:t>
      </w:r>
      <w:r w:rsidRPr="00495CB1">
        <w:t>подключения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1"/>
        </w:rPr>
        <w:t xml:space="preserve"> </w:t>
      </w:r>
      <w:r w:rsidRPr="00495CB1">
        <w:t>отключения</w:t>
      </w:r>
      <w:r w:rsidRPr="00495CB1">
        <w:rPr>
          <w:spacing w:val="-13"/>
        </w:rPr>
        <w:t xml:space="preserve"> </w:t>
      </w:r>
      <w:r w:rsidRPr="00495CB1">
        <w:t>от</w:t>
      </w:r>
      <w:r w:rsidRPr="00495CB1">
        <w:rPr>
          <w:spacing w:val="-10"/>
        </w:rPr>
        <w:t xml:space="preserve"> </w:t>
      </w:r>
      <w:r w:rsidRPr="00495CB1">
        <w:t>централизованного</w:t>
      </w:r>
      <w:r w:rsidRPr="00495CB1">
        <w:rPr>
          <w:spacing w:val="-13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Старовичугском</w:t>
      </w:r>
      <w:r w:rsidRPr="00495CB1">
        <w:rPr>
          <w:spacing w:val="-2"/>
        </w:rPr>
        <w:t xml:space="preserve"> </w:t>
      </w:r>
      <w:r w:rsidRPr="00495CB1">
        <w:t>городском</w:t>
      </w:r>
      <w:r w:rsidRPr="00495CB1">
        <w:rPr>
          <w:spacing w:val="-1"/>
        </w:rPr>
        <w:t xml:space="preserve"> </w:t>
      </w:r>
      <w:r w:rsidRPr="00495CB1">
        <w:t>поселении</w:t>
      </w:r>
      <w:r w:rsidRPr="00495CB1">
        <w:rPr>
          <w:spacing w:val="68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предоставлено.</w:t>
      </w:r>
    </w:p>
    <w:p w:rsidR="009A3251" w:rsidRPr="00495CB1" w:rsidRDefault="009A3251">
      <w:pPr>
        <w:pStyle w:val="Heading2"/>
        <w:numPr>
          <w:ilvl w:val="1"/>
          <w:numId w:val="7"/>
        </w:numPr>
        <w:tabs>
          <w:tab w:val="left" w:pos="614"/>
        </w:tabs>
        <w:spacing w:before="3" w:line="360" w:lineRule="auto"/>
        <w:ind w:left="114" w:right="483" w:firstLine="0"/>
      </w:pPr>
      <w:bookmarkStart w:id="102" w:name="_Toc162189781"/>
      <w:r w:rsidRPr="00495CB1">
        <w:t>Описание текущей ситуации, связанной с ранее принятыми в соответствии</w:t>
      </w:r>
      <w:r w:rsidRPr="00495CB1">
        <w:rPr>
          <w:spacing w:val="1"/>
        </w:rPr>
        <w:t xml:space="preserve"> </w:t>
      </w:r>
      <w:r w:rsidRPr="00495CB1">
        <w:t>с законодательством Российской Федерации об электроэнергетике решениями</w:t>
      </w:r>
      <w:r w:rsidRPr="00495CB1">
        <w:rPr>
          <w:spacing w:val="1"/>
        </w:rPr>
        <w:t xml:space="preserve"> </w:t>
      </w:r>
      <w:r w:rsidRPr="00495CB1">
        <w:t>об отнесении генерирующих объектов к генерирующим объектам, мощность</w:t>
      </w:r>
      <w:r w:rsidRPr="00495CB1">
        <w:rPr>
          <w:spacing w:val="1"/>
        </w:rPr>
        <w:t xml:space="preserve"> </w:t>
      </w:r>
      <w:r w:rsidRPr="00495CB1">
        <w:t>которых поставляется в вынужденном режиме в целях обеспечения надежного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2"/>
        </w:rPr>
        <w:t xml:space="preserve"> </w:t>
      </w:r>
      <w:r w:rsidRPr="00495CB1">
        <w:t>потребителей</w:t>
      </w:r>
      <w:bookmarkEnd w:id="102"/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b/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33" style="width:502.05pt;height:.8pt;mso-position-horizontal-relative:char;mso-position-vertical-relative:line" coordsize="10041,16">
            <v:line id="_x0000_s1234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b/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4" w:right="482" w:firstLine="708"/>
        <w:jc w:val="both"/>
      </w:pPr>
      <w:r w:rsidRPr="00495CB1">
        <w:t>Электрические</w:t>
      </w:r>
      <w:r w:rsidRPr="00495CB1">
        <w:rPr>
          <w:spacing w:val="1"/>
        </w:rPr>
        <w:t xml:space="preserve"> </w:t>
      </w:r>
      <w:r w:rsidRPr="00495CB1">
        <w:t>станций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отдельные</w:t>
      </w:r>
      <w:r w:rsidRPr="00495CB1">
        <w:rPr>
          <w:spacing w:val="1"/>
        </w:rPr>
        <w:t xml:space="preserve"> </w:t>
      </w:r>
      <w:r w:rsidRPr="00495CB1">
        <w:t>энергоустановки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производству</w:t>
      </w:r>
      <w:r w:rsidRPr="00495CB1">
        <w:rPr>
          <w:spacing w:val="1"/>
        </w:rPr>
        <w:t xml:space="preserve"> </w:t>
      </w:r>
      <w:r w:rsidRPr="00495CB1">
        <w:t>электрической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(энергоблоков)</w:t>
      </w:r>
      <w:r w:rsidRPr="00495CB1">
        <w:rPr>
          <w:spacing w:val="1"/>
        </w:rPr>
        <w:t xml:space="preserve"> </w:t>
      </w:r>
      <w:r w:rsidRPr="00495CB1">
        <w:t>(далее</w:t>
      </w:r>
      <w:r w:rsidRPr="00495CB1">
        <w:rPr>
          <w:spacing w:val="1"/>
        </w:rPr>
        <w:t xml:space="preserve"> 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генерирующие</w:t>
      </w:r>
      <w:r w:rsidRPr="00495CB1">
        <w:rPr>
          <w:spacing w:val="1"/>
        </w:rPr>
        <w:t xml:space="preserve"> </w:t>
      </w:r>
      <w:r w:rsidRPr="00495CB1">
        <w:t>объекты),</w:t>
      </w:r>
      <w:r w:rsidRPr="00495CB1">
        <w:rPr>
          <w:spacing w:val="1"/>
        </w:rPr>
        <w:t xml:space="preserve"> </w:t>
      </w:r>
      <w:r w:rsidRPr="00495CB1">
        <w:t>функционирующие на основе использования возобновляемых источников энергии в</w:t>
      </w:r>
      <w:r w:rsidRPr="00495CB1">
        <w:rPr>
          <w:spacing w:val="1"/>
        </w:rPr>
        <w:t xml:space="preserve"> </w:t>
      </w:r>
      <w:r w:rsidRPr="00495CB1">
        <w:t>Старовичугском</w:t>
      </w:r>
      <w:r w:rsidRPr="00495CB1">
        <w:rPr>
          <w:spacing w:val="-3"/>
        </w:rPr>
        <w:t xml:space="preserve"> </w:t>
      </w:r>
      <w:r w:rsidRPr="00495CB1">
        <w:t>городском</w:t>
      </w:r>
      <w:r w:rsidRPr="00495CB1">
        <w:rPr>
          <w:spacing w:val="-1"/>
        </w:rPr>
        <w:t xml:space="preserve"> </w:t>
      </w:r>
      <w:r w:rsidRPr="00495CB1">
        <w:t>поселении  отсутствуют.</w:t>
      </w:r>
    </w:p>
    <w:p w:rsidR="009A3251" w:rsidRPr="00495CB1" w:rsidRDefault="009A3251">
      <w:pPr>
        <w:pStyle w:val="Heading2"/>
        <w:numPr>
          <w:ilvl w:val="1"/>
          <w:numId w:val="7"/>
        </w:numPr>
        <w:tabs>
          <w:tab w:val="left" w:pos="689"/>
        </w:tabs>
        <w:spacing w:before="4" w:line="360" w:lineRule="auto"/>
        <w:ind w:right="483" w:firstLine="0"/>
      </w:pPr>
      <w:bookmarkStart w:id="103" w:name="_Toc162189782"/>
      <w:r w:rsidRPr="00495CB1">
        <w:t>Анализ</w:t>
      </w:r>
      <w:r w:rsidRPr="00495CB1">
        <w:rPr>
          <w:spacing w:val="1"/>
        </w:rPr>
        <w:t xml:space="preserve"> </w:t>
      </w:r>
      <w:r w:rsidRPr="00495CB1">
        <w:t>надежности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качества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случаев</w:t>
      </w:r>
      <w:r w:rsidRPr="00495CB1">
        <w:rPr>
          <w:spacing w:val="1"/>
        </w:rPr>
        <w:t xml:space="preserve"> </w:t>
      </w:r>
      <w:r w:rsidRPr="00495CB1">
        <w:t>отнесения</w:t>
      </w:r>
      <w:r w:rsidRPr="00495CB1">
        <w:rPr>
          <w:spacing w:val="1"/>
        </w:rPr>
        <w:t xml:space="preserve"> </w:t>
      </w:r>
      <w:r w:rsidRPr="00495CB1">
        <w:t>генерирующего объекта к объектам, вывод которых из эксплуатации может</w:t>
      </w:r>
      <w:r w:rsidRPr="00495CB1">
        <w:rPr>
          <w:spacing w:val="1"/>
        </w:rPr>
        <w:t xml:space="preserve"> </w:t>
      </w:r>
      <w:r w:rsidRPr="00495CB1">
        <w:t>привести</w:t>
      </w:r>
      <w:r w:rsidRPr="00495CB1">
        <w:rPr>
          <w:spacing w:val="-1"/>
        </w:rPr>
        <w:t xml:space="preserve"> </w:t>
      </w:r>
      <w:r w:rsidRPr="00495CB1">
        <w:t>к нарушению</w:t>
      </w:r>
      <w:r w:rsidRPr="00495CB1">
        <w:rPr>
          <w:spacing w:val="-1"/>
        </w:rPr>
        <w:t xml:space="preserve"> </w:t>
      </w:r>
      <w:r w:rsidRPr="00495CB1">
        <w:t>надежности</w:t>
      </w:r>
      <w:r w:rsidRPr="00495CB1">
        <w:rPr>
          <w:spacing w:val="2"/>
        </w:rPr>
        <w:t xml:space="preserve"> </w:t>
      </w:r>
      <w:r w:rsidRPr="00495CB1">
        <w:t>теплоснабжения</w:t>
      </w:r>
      <w:bookmarkEnd w:id="103"/>
    </w:p>
    <w:p w:rsidR="009A3251" w:rsidRPr="00495CB1" w:rsidRDefault="009A3251" w:rsidP="00DB6E03">
      <w:pPr>
        <w:pStyle w:val="BodyText"/>
        <w:spacing w:line="360" w:lineRule="auto"/>
        <w:ind w:left="114" w:right="745" w:firstLine="708"/>
        <w:jc w:val="both"/>
      </w:pPr>
      <w:r w:rsidRPr="00495CB1">
        <w:t>Генерирующие объекты на территории Старовичугского городского</w:t>
      </w:r>
      <w:r w:rsidRPr="00495CB1">
        <w:rPr>
          <w:spacing w:val="-67"/>
        </w:rPr>
        <w:t xml:space="preserve"> </w:t>
      </w:r>
      <w:r w:rsidRPr="00495CB1">
        <w:t>поселения</w:t>
      </w:r>
      <w:r w:rsidRPr="00495CB1">
        <w:rPr>
          <w:spacing w:val="68"/>
        </w:rPr>
        <w:t xml:space="preserve"> </w:t>
      </w:r>
      <w:r w:rsidRPr="00495CB1">
        <w:t>отсутствуют.</w:t>
      </w:r>
    </w:p>
    <w:p w:rsidR="009A3251" w:rsidRPr="00495CB1" w:rsidRDefault="009A3251">
      <w:pPr>
        <w:pStyle w:val="Heading2"/>
        <w:spacing w:before="160" w:line="360" w:lineRule="auto"/>
        <w:ind w:right="481"/>
      </w:pPr>
      <w:bookmarkStart w:id="104" w:name="_Toc162189783"/>
      <w:r w:rsidRPr="00495CB1">
        <w:t>7.4.</w:t>
      </w:r>
      <w:r w:rsidRPr="00495CB1">
        <w:rPr>
          <w:spacing w:val="1"/>
        </w:rPr>
        <w:t xml:space="preserve"> </w:t>
      </w: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предлагаемых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строительства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функционирующих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режиме</w:t>
      </w:r>
      <w:r w:rsidRPr="00495CB1">
        <w:rPr>
          <w:spacing w:val="1"/>
        </w:rPr>
        <w:t xml:space="preserve"> </w:t>
      </w:r>
      <w:r w:rsidRPr="00495CB1">
        <w:t>комбинированной</w:t>
      </w:r>
      <w:r w:rsidRPr="00495CB1">
        <w:rPr>
          <w:spacing w:val="1"/>
        </w:rPr>
        <w:t xml:space="preserve"> </w:t>
      </w:r>
      <w:r w:rsidRPr="00495CB1">
        <w:t>выработки</w:t>
      </w:r>
      <w:r w:rsidRPr="00495CB1">
        <w:rPr>
          <w:spacing w:val="-67"/>
        </w:rPr>
        <w:t xml:space="preserve"> </w:t>
      </w:r>
      <w:r w:rsidRPr="00495CB1">
        <w:t>электрической и тепловой энергии, для обеспечения перспективных тепловых</w:t>
      </w:r>
      <w:r w:rsidRPr="00495CB1">
        <w:rPr>
          <w:spacing w:val="1"/>
        </w:rPr>
        <w:t xml:space="preserve"> </w:t>
      </w:r>
      <w:r w:rsidRPr="00495CB1">
        <w:t>нагрузок</w:t>
      </w:r>
      <w:bookmarkEnd w:id="104"/>
    </w:p>
    <w:p w:rsidR="009A3251" w:rsidRPr="00495CB1" w:rsidRDefault="009A3251">
      <w:pPr>
        <w:pStyle w:val="BodyText"/>
        <w:spacing w:line="360" w:lineRule="auto"/>
        <w:ind w:left="114" w:right="829" w:firstLine="708"/>
        <w:jc w:val="both"/>
      </w:pPr>
      <w:r w:rsidRPr="00495CB1">
        <w:t>Строительство источников тепловой энергии, функционирующих в режиме</w:t>
      </w:r>
      <w:r w:rsidRPr="00495CB1">
        <w:rPr>
          <w:spacing w:val="1"/>
        </w:rPr>
        <w:t xml:space="preserve"> </w:t>
      </w:r>
      <w:r w:rsidRPr="00495CB1">
        <w:t>комбинированной выработки электрической и тепловой энергии, для обеспечения</w:t>
      </w:r>
      <w:r w:rsidRPr="00495CB1">
        <w:rPr>
          <w:spacing w:val="-67"/>
        </w:rPr>
        <w:t xml:space="preserve"> </w:t>
      </w:r>
      <w:r w:rsidRPr="00495CB1">
        <w:t>перспективных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нагрузок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планируется.</w:t>
      </w:r>
    </w:p>
    <w:p w:rsidR="009A3251" w:rsidRPr="00495CB1" w:rsidRDefault="009A3251">
      <w:pPr>
        <w:pStyle w:val="Heading2"/>
        <w:numPr>
          <w:ilvl w:val="1"/>
          <w:numId w:val="5"/>
        </w:numPr>
        <w:tabs>
          <w:tab w:val="left" w:pos="653"/>
        </w:tabs>
        <w:spacing w:before="160" w:line="360" w:lineRule="auto"/>
        <w:ind w:right="482" w:firstLine="0"/>
      </w:pPr>
      <w:bookmarkStart w:id="105" w:name="_Toc162189784"/>
      <w:r w:rsidRPr="00495CB1">
        <w:t>Обоснование предложений по переоборудованию котельных в источники</w:t>
      </w:r>
      <w:r w:rsidRPr="00495CB1">
        <w:rPr>
          <w:spacing w:val="1"/>
        </w:rPr>
        <w:t xml:space="preserve"> </w:t>
      </w:r>
      <w:r w:rsidRPr="00495CB1">
        <w:t>тепловой энергии, функционирующие в режиме комбинированной выработки</w:t>
      </w:r>
      <w:r w:rsidRPr="00495CB1">
        <w:rPr>
          <w:spacing w:val="1"/>
        </w:rPr>
        <w:t xml:space="preserve"> </w:t>
      </w:r>
      <w:r w:rsidRPr="00495CB1">
        <w:t>электрической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выработкой</w:t>
      </w:r>
      <w:r w:rsidRPr="00495CB1">
        <w:rPr>
          <w:spacing w:val="1"/>
        </w:rPr>
        <w:t xml:space="preserve"> </w:t>
      </w:r>
      <w:r w:rsidRPr="00495CB1">
        <w:t>электроэнергии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собственные</w:t>
      </w:r>
      <w:r w:rsidRPr="00495CB1">
        <w:rPr>
          <w:spacing w:val="1"/>
        </w:rPr>
        <w:t xml:space="preserve"> </w:t>
      </w:r>
      <w:r w:rsidRPr="00495CB1">
        <w:t>нужды</w:t>
      </w:r>
      <w:r w:rsidRPr="00495CB1">
        <w:rPr>
          <w:spacing w:val="1"/>
        </w:rPr>
        <w:t xml:space="preserve"> </w:t>
      </w:r>
      <w:r w:rsidRPr="00495CB1">
        <w:t>теплоснабжающей</w:t>
      </w:r>
      <w:r w:rsidRPr="00495CB1">
        <w:rPr>
          <w:spacing w:val="1"/>
        </w:rPr>
        <w:t xml:space="preserve"> </w:t>
      </w:r>
      <w:r w:rsidRPr="00495CB1">
        <w:t>организации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отношении источника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4"/>
        </w:rPr>
        <w:t xml:space="preserve"> </w:t>
      </w:r>
      <w:r w:rsidRPr="00495CB1">
        <w:t>энергии,</w:t>
      </w:r>
      <w:r w:rsidRPr="00495CB1">
        <w:rPr>
          <w:spacing w:val="-3"/>
        </w:rPr>
        <w:t xml:space="preserve"> </w:t>
      </w:r>
      <w:r w:rsidRPr="00495CB1">
        <w:t>на</w:t>
      </w:r>
      <w:r w:rsidRPr="00495CB1">
        <w:rPr>
          <w:spacing w:val="-4"/>
        </w:rPr>
        <w:t xml:space="preserve"> </w:t>
      </w:r>
      <w:r w:rsidRPr="00495CB1">
        <w:t>базе</w:t>
      </w:r>
      <w:r w:rsidRPr="00495CB1">
        <w:rPr>
          <w:spacing w:val="-3"/>
        </w:rPr>
        <w:t xml:space="preserve"> </w:t>
      </w:r>
      <w:r w:rsidRPr="00495CB1">
        <w:t>существующих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3"/>
        </w:rPr>
        <w:t xml:space="preserve"> </w:t>
      </w:r>
      <w:r w:rsidRPr="00495CB1">
        <w:t>перспективных</w:t>
      </w:r>
      <w:r w:rsidRPr="00495CB1">
        <w:rPr>
          <w:spacing w:val="-2"/>
        </w:rPr>
        <w:t xml:space="preserve"> </w:t>
      </w:r>
      <w:r w:rsidRPr="00495CB1">
        <w:t>тепловых</w:t>
      </w:r>
      <w:r w:rsidRPr="00495CB1">
        <w:rPr>
          <w:spacing w:val="-3"/>
        </w:rPr>
        <w:t xml:space="preserve"> </w:t>
      </w:r>
      <w:r w:rsidRPr="00495CB1">
        <w:t>нагрузок</w:t>
      </w:r>
      <w:bookmarkEnd w:id="105"/>
    </w:p>
    <w:p w:rsidR="009A3251" w:rsidRPr="00495CB1" w:rsidRDefault="009A3251">
      <w:pPr>
        <w:pStyle w:val="BodyText"/>
        <w:spacing w:line="360" w:lineRule="auto"/>
        <w:ind w:left="113" w:right="482" w:firstLine="707"/>
        <w:jc w:val="both"/>
      </w:pPr>
      <w:r w:rsidRPr="00495CB1">
        <w:t>Переоборудование</w:t>
      </w:r>
      <w:r w:rsidRPr="00495CB1">
        <w:rPr>
          <w:spacing w:val="1"/>
        </w:rPr>
        <w:t xml:space="preserve"> </w:t>
      </w:r>
      <w:r w:rsidRPr="00495CB1">
        <w:t>действующих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источник</w:t>
      </w:r>
      <w:r w:rsidRPr="00495CB1">
        <w:rPr>
          <w:spacing w:val="-67"/>
        </w:rPr>
        <w:t xml:space="preserve"> </w:t>
      </w:r>
      <w:r w:rsidRPr="00394ED2">
        <w:t>функционирующий в режиме комбинированной выработки электрической и тепловой</w:t>
      </w:r>
      <w:r w:rsidRPr="00495CB1">
        <w:rPr>
          <w:spacing w:val="1"/>
          <w:w w:val="95"/>
        </w:rPr>
        <w:t xml:space="preserve"> </w:t>
      </w:r>
      <w:r w:rsidRPr="00495CB1">
        <w:t>энергии,</w:t>
      </w:r>
      <w:r w:rsidRPr="00495CB1">
        <w:rPr>
          <w:spacing w:val="-2"/>
        </w:rPr>
        <w:t xml:space="preserve"> </w:t>
      </w:r>
      <w:r w:rsidRPr="00495CB1">
        <w:t>для</w:t>
      </w:r>
      <w:r w:rsidRPr="00495CB1">
        <w:rPr>
          <w:spacing w:val="-2"/>
        </w:rPr>
        <w:t xml:space="preserve"> </w:t>
      </w:r>
      <w:r w:rsidRPr="00495CB1">
        <w:t>обеспечения</w:t>
      </w:r>
      <w:r w:rsidRPr="00495CB1">
        <w:rPr>
          <w:spacing w:val="-2"/>
        </w:rPr>
        <w:t xml:space="preserve"> </w:t>
      </w:r>
      <w:r w:rsidRPr="00495CB1">
        <w:t>перспективных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2"/>
        </w:rPr>
        <w:t xml:space="preserve"> </w:t>
      </w:r>
      <w:r w:rsidRPr="00495CB1">
        <w:t>нагрузок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планируется.</w:t>
      </w:r>
    </w:p>
    <w:p w:rsidR="009A3251" w:rsidRPr="00495CB1" w:rsidRDefault="009A3251">
      <w:pPr>
        <w:pStyle w:val="Heading2"/>
        <w:numPr>
          <w:ilvl w:val="1"/>
          <w:numId w:val="5"/>
        </w:numPr>
        <w:tabs>
          <w:tab w:val="left" w:pos="640"/>
        </w:tabs>
        <w:spacing w:line="360" w:lineRule="auto"/>
        <w:ind w:right="482" w:hanging="1"/>
      </w:pPr>
      <w:bookmarkStart w:id="106" w:name="_Toc162189785"/>
      <w:r w:rsidRPr="00495CB1">
        <w:t>Обоснование предлагаемых для реконструкции котельных с увеличением</w:t>
      </w:r>
      <w:r w:rsidRPr="00495CB1">
        <w:rPr>
          <w:spacing w:val="1"/>
        </w:rPr>
        <w:t xml:space="preserve"> </w:t>
      </w:r>
      <w:r w:rsidRPr="00495CB1">
        <w:t>зоны</w:t>
      </w:r>
      <w:r w:rsidRPr="00495CB1">
        <w:rPr>
          <w:spacing w:val="1"/>
        </w:rPr>
        <w:t xml:space="preserve"> </w:t>
      </w:r>
      <w:r w:rsidRPr="00495CB1">
        <w:t>их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путем</w:t>
      </w:r>
      <w:r w:rsidRPr="00495CB1">
        <w:rPr>
          <w:spacing w:val="1"/>
        </w:rPr>
        <w:t xml:space="preserve"> </w:t>
      </w:r>
      <w:r w:rsidRPr="00495CB1">
        <w:t>включения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нее</w:t>
      </w:r>
      <w:r w:rsidRPr="00495CB1">
        <w:rPr>
          <w:spacing w:val="1"/>
        </w:rPr>
        <w:t xml:space="preserve"> </w:t>
      </w:r>
      <w:r w:rsidRPr="00495CB1">
        <w:t>зон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существующих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bookmarkEnd w:id="106"/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36" style="width:502.05pt;height:.8pt;mso-position-horizontal-relative:char;mso-position-vertical-relative:line" coordsize="10041,16">
            <v:line id="_x0000_s1237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b/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4" w:right="481" w:firstLine="707"/>
        <w:jc w:val="both"/>
      </w:pPr>
      <w:r w:rsidRPr="00495CB1">
        <w:t>Увеличение зон</w:t>
      </w:r>
      <w:r w:rsidRPr="00495CB1">
        <w:rPr>
          <w:spacing w:val="1"/>
        </w:rPr>
        <w:t xml:space="preserve"> </w:t>
      </w:r>
      <w:r w:rsidRPr="00495CB1">
        <w:t>действия котельных</w:t>
      </w:r>
      <w:r w:rsidRPr="00495CB1">
        <w:rPr>
          <w:spacing w:val="1"/>
        </w:rPr>
        <w:t xml:space="preserve"> </w:t>
      </w:r>
      <w:r w:rsidRPr="00495CB1">
        <w:t>за счет</w:t>
      </w:r>
      <w:r w:rsidRPr="00495CB1">
        <w:rPr>
          <w:spacing w:val="1"/>
        </w:rPr>
        <w:t xml:space="preserve"> </w:t>
      </w:r>
      <w:r w:rsidRPr="00495CB1">
        <w:t>реконструкции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планируется.</w:t>
      </w:r>
    </w:p>
    <w:p w:rsidR="009A3251" w:rsidRPr="00495CB1" w:rsidRDefault="009A3251">
      <w:pPr>
        <w:pStyle w:val="BodyText"/>
        <w:spacing w:before="4"/>
        <w:rPr>
          <w:sz w:val="42"/>
        </w:rPr>
      </w:pPr>
    </w:p>
    <w:p w:rsidR="009A3251" w:rsidRPr="00495CB1" w:rsidRDefault="009A3251">
      <w:pPr>
        <w:pStyle w:val="Heading2"/>
        <w:numPr>
          <w:ilvl w:val="1"/>
          <w:numId w:val="5"/>
        </w:numPr>
        <w:tabs>
          <w:tab w:val="left" w:pos="740"/>
        </w:tabs>
        <w:spacing w:before="1" w:line="360" w:lineRule="auto"/>
        <w:ind w:right="482" w:firstLine="0"/>
      </w:pPr>
      <w:bookmarkStart w:id="107" w:name="_Toc162189786"/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предлагаемых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перевода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пиковый</w:t>
      </w:r>
      <w:r w:rsidRPr="00495CB1">
        <w:rPr>
          <w:spacing w:val="1"/>
        </w:rPr>
        <w:t xml:space="preserve"> </w:t>
      </w:r>
      <w:r w:rsidRPr="00495CB1">
        <w:t>режим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котельных по отношению к источникам тепловой энергии, функционирующим</w:t>
      </w:r>
      <w:r w:rsidRPr="00495CB1">
        <w:rPr>
          <w:spacing w:val="-67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режиме</w:t>
      </w:r>
      <w:r w:rsidRPr="00495CB1">
        <w:rPr>
          <w:spacing w:val="-2"/>
        </w:rPr>
        <w:t xml:space="preserve"> </w:t>
      </w:r>
      <w:r w:rsidRPr="00495CB1">
        <w:t>комбинированной</w:t>
      </w:r>
      <w:r w:rsidRPr="00495CB1">
        <w:rPr>
          <w:spacing w:val="-2"/>
        </w:rPr>
        <w:t xml:space="preserve"> </w:t>
      </w:r>
      <w:r w:rsidRPr="00495CB1">
        <w:t>выработки</w:t>
      </w:r>
      <w:r w:rsidRPr="00495CB1">
        <w:rPr>
          <w:spacing w:val="-2"/>
        </w:rPr>
        <w:t xml:space="preserve"> </w:t>
      </w:r>
      <w:r w:rsidRPr="00495CB1">
        <w:t>электрической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bookmarkEnd w:id="107"/>
    </w:p>
    <w:p w:rsidR="009A3251" w:rsidRPr="00495CB1" w:rsidRDefault="009A3251">
      <w:pPr>
        <w:pStyle w:val="BodyText"/>
        <w:spacing w:line="318" w:lineRule="exact"/>
        <w:ind w:left="821"/>
        <w:jc w:val="both"/>
      </w:pPr>
      <w:r w:rsidRPr="00495CB1">
        <w:t>Перевод</w:t>
      </w:r>
      <w:r w:rsidRPr="00495CB1">
        <w:rPr>
          <w:spacing w:val="-1"/>
        </w:rPr>
        <w:t xml:space="preserve"> </w:t>
      </w:r>
      <w:r w:rsidRPr="00495CB1">
        <w:t>котельных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пиковый</w:t>
      </w:r>
      <w:r w:rsidRPr="00495CB1">
        <w:rPr>
          <w:spacing w:val="-2"/>
        </w:rPr>
        <w:t xml:space="preserve"> </w:t>
      </w:r>
      <w:r w:rsidRPr="00495CB1">
        <w:t>режим</w:t>
      </w:r>
      <w:r w:rsidRPr="00495CB1">
        <w:rPr>
          <w:spacing w:val="-2"/>
        </w:rPr>
        <w:t xml:space="preserve"> </w:t>
      </w:r>
      <w:r w:rsidRPr="00495CB1">
        <w:t>работы</w:t>
      </w:r>
      <w:r w:rsidRPr="00495CB1">
        <w:rPr>
          <w:spacing w:val="-3"/>
        </w:rPr>
        <w:t xml:space="preserve"> </w:t>
      </w:r>
      <w:r w:rsidRPr="00495CB1">
        <w:t>не</w:t>
      </w:r>
      <w:r w:rsidRPr="00495CB1">
        <w:rPr>
          <w:spacing w:val="-2"/>
        </w:rPr>
        <w:t xml:space="preserve"> </w:t>
      </w:r>
      <w:r w:rsidRPr="00495CB1">
        <w:t>планируется.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3"/>
        <w:rPr>
          <w:sz w:val="26"/>
        </w:rPr>
      </w:pPr>
    </w:p>
    <w:p w:rsidR="009A3251" w:rsidRPr="00495CB1" w:rsidRDefault="009A3251">
      <w:pPr>
        <w:pStyle w:val="Heading2"/>
        <w:numPr>
          <w:ilvl w:val="1"/>
          <w:numId w:val="5"/>
        </w:numPr>
        <w:tabs>
          <w:tab w:val="left" w:pos="705"/>
        </w:tabs>
        <w:spacing w:line="360" w:lineRule="auto"/>
        <w:ind w:right="483" w:hanging="1"/>
      </w:pPr>
      <w:bookmarkStart w:id="108" w:name="_Toc162189787"/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предложений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расширению</w:t>
      </w:r>
      <w:r w:rsidRPr="00495CB1">
        <w:rPr>
          <w:spacing w:val="1"/>
        </w:rPr>
        <w:t xml:space="preserve"> </w:t>
      </w:r>
      <w:r w:rsidRPr="00495CB1">
        <w:t>зон</w:t>
      </w:r>
      <w:r w:rsidRPr="00495CB1">
        <w:rPr>
          <w:spacing w:val="1"/>
        </w:rPr>
        <w:t xml:space="preserve"> </w:t>
      </w:r>
      <w:r w:rsidRPr="00495CB1">
        <w:t>действия</w:t>
      </w:r>
      <w:r w:rsidRPr="00495CB1">
        <w:rPr>
          <w:spacing w:val="1"/>
        </w:rPr>
        <w:t xml:space="preserve"> </w:t>
      </w:r>
      <w:r w:rsidRPr="00495CB1">
        <w:t>действующих</w:t>
      </w:r>
      <w:r w:rsidRPr="00495CB1">
        <w:rPr>
          <w:spacing w:val="1"/>
        </w:rPr>
        <w:t xml:space="preserve"> </w:t>
      </w:r>
      <w:r w:rsidRPr="00495CB1">
        <w:t>источников тепловой энергии, функционирующих в режиме комбинированной</w:t>
      </w:r>
      <w:r w:rsidRPr="00495CB1">
        <w:rPr>
          <w:spacing w:val="1"/>
        </w:rPr>
        <w:t xml:space="preserve"> </w:t>
      </w:r>
      <w:r w:rsidRPr="00495CB1">
        <w:t>выработки</w:t>
      </w:r>
      <w:r w:rsidRPr="00495CB1">
        <w:rPr>
          <w:spacing w:val="-2"/>
        </w:rPr>
        <w:t xml:space="preserve"> </w:t>
      </w:r>
      <w:r w:rsidRPr="00495CB1">
        <w:t>электрической</w:t>
      </w:r>
      <w:r w:rsidRPr="00495CB1">
        <w:rPr>
          <w:spacing w:val="1"/>
        </w:rPr>
        <w:t xml:space="preserve"> </w:t>
      </w:r>
      <w:r w:rsidRPr="00495CB1">
        <w:t>и тепловой</w:t>
      </w:r>
      <w:r w:rsidRPr="00495CB1">
        <w:rPr>
          <w:spacing w:val="-1"/>
        </w:rPr>
        <w:t xml:space="preserve"> </w:t>
      </w:r>
      <w:r w:rsidRPr="00495CB1">
        <w:t>энергии</w:t>
      </w:r>
      <w:bookmarkEnd w:id="108"/>
    </w:p>
    <w:p w:rsidR="009A3251" w:rsidRPr="00495CB1" w:rsidRDefault="009A3251" w:rsidP="000D1700">
      <w:pPr>
        <w:pStyle w:val="BodyText"/>
        <w:spacing w:line="360" w:lineRule="auto"/>
        <w:ind w:left="113" w:right="462" w:firstLine="738"/>
        <w:jc w:val="both"/>
      </w:pPr>
      <w:r w:rsidRPr="00495CB1">
        <w:t>Предложения по расширению зон действия действующих источников тепловой энергии отсутствуют.</w:t>
      </w:r>
    </w:p>
    <w:p w:rsidR="009A3251" w:rsidRPr="00495CB1" w:rsidRDefault="009A3251">
      <w:pPr>
        <w:pStyle w:val="BodyText"/>
        <w:spacing w:before="4"/>
        <w:rPr>
          <w:sz w:val="26"/>
        </w:rPr>
      </w:pPr>
    </w:p>
    <w:p w:rsidR="009A3251" w:rsidRPr="00495CB1" w:rsidRDefault="009A3251">
      <w:pPr>
        <w:pStyle w:val="Heading2"/>
        <w:numPr>
          <w:ilvl w:val="1"/>
          <w:numId w:val="5"/>
        </w:numPr>
        <w:tabs>
          <w:tab w:val="left" w:pos="723"/>
        </w:tabs>
        <w:spacing w:line="360" w:lineRule="auto"/>
        <w:ind w:right="482" w:firstLine="0"/>
      </w:pPr>
      <w:bookmarkStart w:id="109" w:name="_Toc162189788"/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предлагаемых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вывода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резерв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(или)</w:t>
      </w:r>
      <w:r w:rsidRPr="00495CB1">
        <w:rPr>
          <w:spacing w:val="1"/>
        </w:rPr>
        <w:t xml:space="preserve"> </w:t>
      </w:r>
      <w:r w:rsidRPr="00495CB1">
        <w:t>вывода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эксплуатации котельных при передаче тепловых нагрузок на другие источники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bookmarkEnd w:id="109"/>
    </w:p>
    <w:p w:rsidR="009A3251" w:rsidRPr="00495CB1" w:rsidRDefault="009A3251" w:rsidP="000D1700">
      <w:pPr>
        <w:pStyle w:val="BodyText"/>
        <w:spacing w:line="360" w:lineRule="auto"/>
        <w:ind w:left="113" w:right="462" w:firstLine="738"/>
        <w:jc w:val="both"/>
      </w:pPr>
      <w:r w:rsidRPr="00495CB1">
        <w:t>Обоснования</w:t>
      </w:r>
      <w:r>
        <w:t>,</w:t>
      </w:r>
      <w:r w:rsidRPr="00495CB1">
        <w:rPr>
          <w:spacing w:val="-3"/>
        </w:rPr>
        <w:t xml:space="preserve"> </w:t>
      </w:r>
      <w:r>
        <w:rPr>
          <w:spacing w:val="-3"/>
        </w:rPr>
        <w:t>предлагаемые</w:t>
      </w:r>
      <w:r w:rsidRPr="00394ED2">
        <w:rPr>
          <w:spacing w:val="-3"/>
        </w:rPr>
        <w:t xml:space="preserve"> для вывода в резерв и (или) вывода из эксплуатации котельных при передаче тепловых нагрузок на другие источники тепловой энергии </w:t>
      </w:r>
      <w:r w:rsidRPr="00495CB1">
        <w:t>отсутствуют.</w:t>
      </w:r>
    </w:p>
    <w:p w:rsidR="009A3251" w:rsidRPr="00495CB1" w:rsidRDefault="009A3251">
      <w:pPr>
        <w:pStyle w:val="Heading2"/>
        <w:numPr>
          <w:ilvl w:val="1"/>
          <w:numId w:val="5"/>
        </w:numPr>
        <w:tabs>
          <w:tab w:val="left" w:pos="874"/>
        </w:tabs>
        <w:spacing w:before="164" w:line="360" w:lineRule="auto"/>
        <w:ind w:right="481" w:firstLine="0"/>
      </w:pPr>
      <w:bookmarkStart w:id="110" w:name="_Toc162189789"/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организации</w:t>
      </w:r>
      <w:r w:rsidRPr="00495CB1">
        <w:rPr>
          <w:spacing w:val="1"/>
        </w:rPr>
        <w:t xml:space="preserve"> </w:t>
      </w:r>
      <w:r w:rsidRPr="00495CB1">
        <w:t>индивидуального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зонах</w:t>
      </w:r>
      <w:r w:rsidRPr="00495CB1">
        <w:rPr>
          <w:spacing w:val="1"/>
        </w:rPr>
        <w:t xml:space="preserve"> </w:t>
      </w:r>
      <w:r w:rsidRPr="00495CB1">
        <w:t>застройки</w:t>
      </w:r>
      <w:r w:rsidRPr="00495CB1">
        <w:rPr>
          <w:spacing w:val="1"/>
        </w:rPr>
        <w:t xml:space="preserve"> </w:t>
      </w:r>
      <w:r w:rsidRPr="00495CB1">
        <w:t>поселения,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округа,</w:t>
      </w:r>
      <w:r w:rsidRPr="00495CB1">
        <w:rPr>
          <w:spacing w:val="1"/>
        </w:rPr>
        <w:t xml:space="preserve"> </w:t>
      </w:r>
      <w:r w:rsidRPr="00495CB1">
        <w:t>города</w:t>
      </w:r>
      <w:r w:rsidRPr="00495CB1">
        <w:rPr>
          <w:spacing w:val="1"/>
        </w:rPr>
        <w:t xml:space="preserve"> </w:t>
      </w:r>
      <w:r w:rsidRPr="00495CB1">
        <w:t>федерального</w:t>
      </w:r>
      <w:r w:rsidRPr="00495CB1">
        <w:rPr>
          <w:spacing w:val="1"/>
        </w:rPr>
        <w:t xml:space="preserve"> </w:t>
      </w:r>
      <w:r w:rsidRPr="00495CB1">
        <w:t>значения</w:t>
      </w:r>
      <w:r w:rsidRPr="00495CB1">
        <w:rPr>
          <w:spacing w:val="1"/>
        </w:rPr>
        <w:t xml:space="preserve"> </w:t>
      </w:r>
      <w:r w:rsidRPr="00495CB1">
        <w:t>малоэтажными</w:t>
      </w:r>
      <w:r w:rsidRPr="00495CB1">
        <w:rPr>
          <w:spacing w:val="-1"/>
        </w:rPr>
        <w:t xml:space="preserve"> </w:t>
      </w:r>
      <w:r w:rsidRPr="00495CB1">
        <w:t>жилыми</w:t>
      </w:r>
      <w:r w:rsidRPr="00495CB1">
        <w:rPr>
          <w:spacing w:val="-2"/>
        </w:rPr>
        <w:t xml:space="preserve"> </w:t>
      </w:r>
      <w:r w:rsidRPr="00495CB1">
        <w:t>зданиями</w:t>
      </w:r>
      <w:bookmarkEnd w:id="110"/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Индивидуальное теплоснабжение в зонах застройки поселения малоэтажными</w:t>
      </w:r>
      <w:r w:rsidRPr="00495CB1">
        <w:rPr>
          <w:spacing w:val="1"/>
        </w:rPr>
        <w:t xml:space="preserve"> </w:t>
      </w:r>
      <w:r w:rsidRPr="00495CB1">
        <w:t>жилыми</w:t>
      </w:r>
      <w:r w:rsidRPr="00495CB1">
        <w:rPr>
          <w:spacing w:val="1"/>
        </w:rPr>
        <w:t xml:space="preserve"> </w:t>
      </w:r>
      <w:r w:rsidRPr="00495CB1">
        <w:t>зданиями</w:t>
      </w:r>
      <w:r w:rsidRPr="00495CB1">
        <w:rPr>
          <w:spacing w:val="1"/>
        </w:rPr>
        <w:t xml:space="preserve"> </w:t>
      </w:r>
      <w:r w:rsidRPr="00495CB1">
        <w:t>организовано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зонах,</w:t>
      </w:r>
      <w:r w:rsidRPr="00495CB1">
        <w:rPr>
          <w:spacing w:val="1"/>
        </w:rPr>
        <w:t xml:space="preserve"> </w:t>
      </w:r>
      <w:r w:rsidRPr="00495CB1">
        <w:t>где</w:t>
      </w:r>
      <w:r w:rsidRPr="00495CB1">
        <w:rPr>
          <w:spacing w:val="1"/>
        </w:rPr>
        <w:t xml:space="preserve"> </w:t>
      </w:r>
      <w:r w:rsidRPr="00495CB1">
        <w:t>реализованы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планируются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реализации проекты по газификации частного сектора, нет СЦТ. Централизованное</w:t>
      </w:r>
      <w:r w:rsidRPr="00495CB1">
        <w:rPr>
          <w:spacing w:val="1"/>
        </w:rPr>
        <w:t xml:space="preserve"> </w:t>
      </w:r>
      <w:r w:rsidRPr="00495CB1">
        <w:t>теплоснабжение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зонах</w:t>
      </w:r>
      <w:r w:rsidRPr="00495CB1">
        <w:rPr>
          <w:spacing w:val="1"/>
        </w:rPr>
        <w:t xml:space="preserve"> </w:t>
      </w:r>
      <w:r w:rsidRPr="00495CB1">
        <w:t>нерентабельно,</w:t>
      </w:r>
      <w:r w:rsidRPr="00495CB1">
        <w:rPr>
          <w:spacing w:val="1"/>
        </w:rPr>
        <w:t xml:space="preserve"> </w:t>
      </w:r>
      <w:r w:rsidRPr="00495CB1">
        <w:t>из-за</w:t>
      </w:r>
      <w:r w:rsidRPr="00495CB1">
        <w:rPr>
          <w:spacing w:val="1"/>
        </w:rPr>
        <w:t xml:space="preserve"> </w:t>
      </w:r>
      <w:r w:rsidRPr="00495CB1">
        <w:t>высоких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потерь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-67"/>
        </w:rPr>
        <w:t xml:space="preserve"> </w:t>
      </w:r>
      <w:r w:rsidRPr="00495CB1">
        <w:t>транспортировку</w:t>
      </w:r>
      <w:r w:rsidRPr="00495CB1">
        <w:rPr>
          <w:spacing w:val="1"/>
        </w:rPr>
        <w:t xml:space="preserve"> </w:t>
      </w:r>
      <w:r w:rsidRPr="00495CB1">
        <w:t>небольшой</w:t>
      </w:r>
      <w:r w:rsidRPr="00495CB1">
        <w:rPr>
          <w:spacing w:val="1"/>
        </w:rPr>
        <w:t xml:space="preserve"> </w:t>
      </w:r>
      <w:r w:rsidRPr="00495CB1">
        <w:t>присоединенной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нагрузке</w:t>
      </w:r>
      <w:r w:rsidRPr="00495CB1">
        <w:rPr>
          <w:spacing w:val="1"/>
        </w:rPr>
        <w:t xml:space="preserve"> </w:t>
      </w:r>
      <w:r w:rsidRPr="00495CB1">
        <w:t>малоэтажной</w:t>
      </w:r>
      <w:r w:rsidRPr="00495CB1">
        <w:rPr>
          <w:spacing w:val="1"/>
        </w:rPr>
        <w:t xml:space="preserve"> </w:t>
      </w:r>
      <w:r w:rsidRPr="00495CB1">
        <w:t>застройки наблюдается значительная протяженность квартальных тепловых сетей,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-1"/>
        </w:rPr>
        <w:t xml:space="preserve"> </w:t>
      </w:r>
      <w:r w:rsidRPr="00495CB1">
        <w:t>характеризуется</w:t>
      </w:r>
      <w:r w:rsidRPr="00495CB1">
        <w:rPr>
          <w:spacing w:val="-1"/>
        </w:rPr>
        <w:t xml:space="preserve"> </w:t>
      </w:r>
      <w:r w:rsidRPr="00495CB1">
        <w:t>высокими тепловыми потерями.</w:t>
      </w:r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Теплоснабжение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планируемых</w:t>
      </w:r>
      <w:r w:rsidRPr="00495CB1">
        <w:rPr>
          <w:spacing w:val="1"/>
        </w:rPr>
        <w:t xml:space="preserve"> </w:t>
      </w:r>
      <w:r w:rsidRPr="00495CB1">
        <w:t>зонах</w:t>
      </w:r>
      <w:r w:rsidRPr="00495CB1">
        <w:rPr>
          <w:spacing w:val="1"/>
        </w:rPr>
        <w:t xml:space="preserve"> </w:t>
      </w:r>
      <w:r w:rsidRPr="00495CB1">
        <w:t>индивидуальной</w:t>
      </w:r>
      <w:r w:rsidRPr="00495CB1">
        <w:rPr>
          <w:spacing w:val="-67"/>
        </w:rPr>
        <w:t xml:space="preserve"> </w:t>
      </w:r>
      <w:r w:rsidRPr="00495CB1">
        <w:t>застройки</w:t>
      </w:r>
      <w:r w:rsidRPr="00495CB1">
        <w:rPr>
          <w:spacing w:val="-7"/>
        </w:rPr>
        <w:t xml:space="preserve"> </w:t>
      </w:r>
      <w:r w:rsidRPr="00495CB1">
        <w:t>предлагается</w:t>
      </w:r>
      <w:r w:rsidRPr="00495CB1">
        <w:rPr>
          <w:spacing w:val="-6"/>
        </w:rPr>
        <w:t xml:space="preserve"> </w:t>
      </w:r>
      <w:r w:rsidRPr="00495CB1">
        <w:t>от</w:t>
      </w:r>
      <w:r w:rsidRPr="00495CB1">
        <w:rPr>
          <w:spacing w:val="-7"/>
        </w:rPr>
        <w:t xml:space="preserve"> </w:t>
      </w:r>
      <w:r w:rsidRPr="00495CB1">
        <w:t>собственных</w:t>
      </w:r>
      <w:r w:rsidRPr="00495CB1">
        <w:rPr>
          <w:spacing w:val="-8"/>
        </w:rPr>
        <w:t xml:space="preserve"> </w:t>
      </w:r>
      <w:r w:rsidRPr="00495CB1">
        <w:t>источников</w:t>
      </w:r>
      <w:r w:rsidRPr="00495CB1">
        <w:rPr>
          <w:spacing w:val="-8"/>
        </w:rPr>
        <w:t xml:space="preserve"> </w:t>
      </w:r>
      <w:r w:rsidRPr="00495CB1">
        <w:t>тепла.</w:t>
      </w:r>
      <w:r w:rsidRPr="00495CB1">
        <w:rPr>
          <w:spacing w:val="-8"/>
        </w:rPr>
        <w:t xml:space="preserve"> </w:t>
      </w:r>
      <w:r w:rsidRPr="00495CB1">
        <w:t>Основанием</w:t>
      </w:r>
      <w:r w:rsidRPr="00495CB1">
        <w:rPr>
          <w:spacing w:val="-8"/>
        </w:rPr>
        <w:t xml:space="preserve"> </w:t>
      </w:r>
      <w:r w:rsidRPr="00495CB1">
        <w:t>для</w:t>
      </w:r>
      <w:r w:rsidRPr="00495CB1">
        <w:rPr>
          <w:spacing w:val="-8"/>
        </w:rPr>
        <w:t xml:space="preserve"> </w:t>
      </w:r>
      <w:r w:rsidRPr="00495CB1">
        <w:t>принятия</w:t>
      </w:r>
    </w:p>
    <w:p w:rsidR="009A3251" w:rsidRPr="00495CB1" w:rsidRDefault="009A3251" w:rsidP="00394ED2">
      <w:pPr>
        <w:pStyle w:val="BodyText"/>
        <w:spacing w:line="360" w:lineRule="auto"/>
        <w:ind w:left="113" w:right="483"/>
        <w:jc w:val="both"/>
      </w:pPr>
      <w:r w:rsidRPr="00495CB1">
        <w:t>такого решения является удаленность планируемых районов застройки указанных</w:t>
      </w:r>
      <w:r w:rsidRPr="00495CB1">
        <w:rPr>
          <w:spacing w:val="1"/>
        </w:rPr>
        <w:t xml:space="preserve"> </w:t>
      </w:r>
      <w:r w:rsidRPr="00495CB1">
        <w:t>типов централизованного теплоснабжения и низкая плотность тепловой нагрузки в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зонах,</w:t>
      </w:r>
      <w:r w:rsidRPr="00495CB1">
        <w:rPr>
          <w:spacing w:val="1"/>
        </w:rPr>
        <w:t xml:space="preserve"> </w:t>
      </w:r>
      <w:r w:rsidRPr="00495CB1">
        <w:t>что</w:t>
      </w:r>
      <w:r w:rsidRPr="00495CB1">
        <w:rPr>
          <w:spacing w:val="1"/>
        </w:rPr>
        <w:t xml:space="preserve"> </w:t>
      </w:r>
      <w:r w:rsidRPr="00495CB1">
        <w:t>приводит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существенному</w:t>
      </w:r>
      <w:r w:rsidRPr="00495CB1">
        <w:rPr>
          <w:spacing w:val="1"/>
        </w:rPr>
        <w:t xml:space="preserve"> </w:t>
      </w:r>
      <w:r w:rsidRPr="00495CB1">
        <w:t>увеличению</w:t>
      </w:r>
      <w:r w:rsidRPr="00495CB1">
        <w:rPr>
          <w:spacing w:val="1"/>
        </w:rPr>
        <w:t xml:space="preserve"> </w:t>
      </w:r>
      <w:r w:rsidRPr="00495CB1">
        <w:t>затрат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снижению</w:t>
      </w:r>
      <w:r w:rsidRPr="00495CB1">
        <w:rPr>
          <w:spacing w:val="1"/>
        </w:rPr>
        <w:t xml:space="preserve"> </w:t>
      </w:r>
      <w:r w:rsidRPr="00495CB1">
        <w:t>эффективности</w:t>
      </w:r>
      <w:r w:rsidRPr="00495CB1">
        <w:rPr>
          <w:spacing w:val="-1"/>
        </w:rPr>
        <w:t xml:space="preserve"> </w:t>
      </w:r>
      <w:r w:rsidRPr="00495CB1">
        <w:t>централизованного теплоснабжения.</w:t>
      </w:r>
    </w:p>
    <w:p w:rsidR="009A3251" w:rsidRPr="00495CB1" w:rsidRDefault="009A3251">
      <w:pPr>
        <w:pStyle w:val="BodyText"/>
        <w:spacing w:before="3"/>
        <w:rPr>
          <w:sz w:val="42"/>
        </w:rPr>
      </w:pPr>
    </w:p>
    <w:p w:rsidR="009A3251" w:rsidRPr="00495CB1" w:rsidRDefault="009A3251">
      <w:pPr>
        <w:pStyle w:val="Heading2"/>
        <w:numPr>
          <w:ilvl w:val="1"/>
          <w:numId w:val="5"/>
        </w:numPr>
        <w:tabs>
          <w:tab w:val="left" w:pos="900"/>
        </w:tabs>
        <w:spacing w:line="360" w:lineRule="auto"/>
        <w:ind w:right="482" w:firstLine="0"/>
      </w:pPr>
      <w:bookmarkStart w:id="111" w:name="_Toc162189790"/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перспективных</w:t>
      </w:r>
      <w:r w:rsidRPr="00495CB1">
        <w:rPr>
          <w:spacing w:val="1"/>
        </w:rPr>
        <w:t xml:space="preserve"> </w:t>
      </w:r>
      <w:r w:rsidRPr="00495CB1">
        <w:t>балансов</w:t>
      </w:r>
      <w:r w:rsidRPr="00495CB1">
        <w:rPr>
          <w:spacing w:val="1"/>
        </w:rPr>
        <w:t xml:space="preserve"> </w:t>
      </w:r>
      <w:r w:rsidRPr="00495CB1">
        <w:t>производства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потребления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теплоносителя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присоединенной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нагрузки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каждой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поселения,</w:t>
      </w:r>
      <w:r w:rsidRPr="00495CB1">
        <w:rPr>
          <w:spacing w:val="-2"/>
        </w:rPr>
        <w:t xml:space="preserve"> </w:t>
      </w:r>
      <w:r w:rsidRPr="00495CB1">
        <w:t>городского округа,</w:t>
      </w:r>
      <w:r w:rsidRPr="00495CB1">
        <w:rPr>
          <w:spacing w:val="-1"/>
        </w:rPr>
        <w:t xml:space="preserve"> </w:t>
      </w:r>
      <w:r w:rsidRPr="00495CB1">
        <w:t>города</w:t>
      </w:r>
      <w:r w:rsidRPr="00495CB1">
        <w:rPr>
          <w:spacing w:val="-1"/>
        </w:rPr>
        <w:t xml:space="preserve"> </w:t>
      </w:r>
      <w:r w:rsidRPr="00495CB1">
        <w:t>федерального значения</w:t>
      </w:r>
      <w:bookmarkEnd w:id="111"/>
    </w:p>
    <w:p w:rsidR="009A3251" w:rsidRPr="00495CB1" w:rsidRDefault="009A3251" w:rsidP="000D1700">
      <w:pPr>
        <w:pStyle w:val="BodyText"/>
        <w:spacing w:line="360" w:lineRule="auto"/>
        <w:ind w:left="113" w:right="481" w:firstLine="738"/>
        <w:jc w:val="both"/>
      </w:pPr>
      <w:r w:rsidRPr="00394ED2">
        <w:t>Перераспределение объемов тепловой нагрузки между тепловыми источниками</w:t>
      </w:r>
      <w:r w:rsidRPr="00495CB1">
        <w:rPr>
          <w:spacing w:val="1"/>
          <w:w w:val="95"/>
        </w:rPr>
        <w:t xml:space="preserve"> </w:t>
      </w:r>
      <w:r w:rsidRPr="00495CB1">
        <w:t>невозможно</w:t>
      </w:r>
      <w:r w:rsidRPr="00495CB1">
        <w:rPr>
          <w:spacing w:val="1"/>
        </w:rPr>
        <w:t xml:space="preserve"> </w:t>
      </w:r>
      <w:r w:rsidRPr="00495CB1">
        <w:t>из-за</w:t>
      </w:r>
      <w:r w:rsidRPr="00495CB1">
        <w:rPr>
          <w:spacing w:val="1"/>
        </w:rPr>
        <w:t xml:space="preserve"> </w:t>
      </w:r>
      <w:r w:rsidRPr="00495CB1">
        <w:t>отсутствия</w:t>
      </w:r>
      <w:r w:rsidRPr="00495CB1">
        <w:rPr>
          <w:spacing w:val="1"/>
        </w:rPr>
        <w:t xml:space="preserve"> </w:t>
      </w:r>
      <w:r w:rsidRPr="00495CB1">
        <w:t>единой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трубопроводов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(гидравлической</w:t>
      </w:r>
      <w:r w:rsidRPr="00495CB1">
        <w:rPr>
          <w:spacing w:val="-1"/>
        </w:rPr>
        <w:t xml:space="preserve"> </w:t>
      </w:r>
      <w:r w:rsidRPr="00495CB1">
        <w:t>связи).</w:t>
      </w:r>
    </w:p>
    <w:p w:rsidR="009A3251" w:rsidRPr="00495CB1" w:rsidRDefault="009A3251" w:rsidP="000D1700">
      <w:pPr>
        <w:pStyle w:val="BodyText"/>
        <w:spacing w:line="360" w:lineRule="auto"/>
        <w:ind w:left="113" w:right="483" w:firstLine="738"/>
        <w:jc w:val="both"/>
      </w:pP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перспективных</w:t>
      </w:r>
      <w:r w:rsidRPr="00495CB1">
        <w:rPr>
          <w:spacing w:val="1"/>
        </w:rPr>
        <w:t xml:space="preserve"> </w:t>
      </w:r>
      <w:r w:rsidRPr="00495CB1">
        <w:t>балансов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мощности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 энергии и присоединенной тепловой нагрузки, а так же ее распределение</w:t>
      </w:r>
      <w:r w:rsidRPr="00495CB1">
        <w:rPr>
          <w:spacing w:val="1"/>
        </w:rPr>
        <w:t xml:space="preserve"> </w:t>
      </w:r>
      <w:r w:rsidRPr="00495CB1">
        <w:t>между</w:t>
      </w:r>
      <w:r w:rsidRPr="00495CB1">
        <w:rPr>
          <w:spacing w:val="-2"/>
        </w:rPr>
        <w:t xml:space="preserve"> </w:t>
      </w:r>
      <w:r w:rsidRPr="00495CB1">
        <w:t>источниками представлено в Главе</w:t>
      </w:r>
      <w:r w:rsidRPr="00495CB1">
        <w:rPr>
          <w:spacing w:val="-1"/>
        </w:rPr>
        <w:t xml:space="preserve"> </w:t>
      </w:r>
      <w:r w:rsidRPr="00495CB1">
        <w:t>4.</w:t>
      </w:r>
    </w:p>
    <w:p w:rsidR="009A3251" w:rsidRPr="00495CB1" w:rsidRDefault="009A3251">
      <w:pPr>
        <w:pStyle w:val="Heading2"/>
        <w:numPr>
          <w:ilvl w:val="1"/>
          <w:numId w:val="5"/>
        </w:numPr>
        <w:tabs>
          <w:tab w:val="left" w:pos="802"/>
        </w:tabs>
        <w:spacing w:before="1" w:line="360" w:lineRule="auto"/>
        <w:ind w:right="482" w:hanging="1"/>
      </w:pPr>
      <w:bookmarkStart w:id="112" w:name="_Toc162189791"/>
      <w:r w:rsidRPr="00495CB1">
        <w:t>Анализ целесообразности ввода новых и реконструкции существующих</w:t>
      </w:r>
      <w:r w:rsidRPr="00495CB1">
        <w:rPr>
          <w:spacing w:val="1"/>
        </w:rPr>
        <w:t xml:space="preserve"> </w:t>
      </w:r>
      <w:r w:rsidRPr="00495CB1">
        <w:t>источников тепловой энергии с использованием возобновляемых источников</w:t>
      </w:r>
      <w:r w:rsidRPr="00495CB1">
        <w:rPr>
          <w:spacing w:val="1"/>
        </w:rPr>
        <w:t xml:space="preserve"> </w:t>
      </w:r>
      <w:r w:rsidRPr="00495CB1">
        <w:t>энергии,</w:t>
      </w:r>
      <w:r w:rsidRPr="00495CB1">
        <w:rPr>
          <w:spacing w:val="-1"/>
        </w:rPr>
        <w:t xml:space="preserve"> </w:t>
      </w:r>
      <w:r w:rsidRPr="00495CB1">
        <w:t>а также местных</w:t>
      </w:r>
      <w:r w:rsidRPr="00495CB1">
        <w:rPr>
          <w:spacing w:val="1"/>
        </w:rPr>
        <w:t xml:space="preserve"> </w:t>
      </w:r>
      <w:r w:rsidRPr="00495CB1">
        <w:t>видов</w:t>
      </w:r>
      <w:r w:rsidRPr="00495CB1">
        <w:rPr>
          <w:spacing w:val="-1"/>
        </w:rPr>
        <w:t xml:space="preserve"> </w:t>
      </w:r>
      <w:r w:rsidRPr="00495CB1">
        <w:t>топлива</w:t>
      </w:r>
      <w:bookmarkEnd w:id="112"/>
    </w:p>
    <w:p w:rsidR="009A3251" w:rsidRPr="00495CB1" w:rsidRDefault="009A3251" w:rsidP="000D1700">
      <w:pPr>
        <w:pStyle w:val="BodyText"/>
        <w:spacing w:line="319" w:lineRule="exact"/>
        <w:ind w:left="113" w:firstLine="738"/>
        <w:jc w:val="both"/>
      </w:pPr>
      <w:r w:rsidRPr="00495CB1">
        <w:t>Ввод</w:t>
      </w:r>
      <w:r w:rsidRPr="00495CB1">
        <w:rPr>
          <w:spacing w:val="-3"/>
        </w:rPr>
        <w:t xml:space="preserve"> новых </w:t>
      </w:r>
      <w:r w:rsidRPr="00495CB1">
        <w:t>источников теплоснабжения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планируется.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Heading2"/>
        <w:numPr>
          <w:ilvl w:val="1"/>
          <w:numId w:val="5"/>
        </w:numPr>
        <w:tabs>
          <w:tab w:val="left" w:pos="744"/>
        </w:tabs>
        <w:ind w:left="743" w:hanging="631"/>
        <w:jc w:val="left"/>
      </w:pPr>
      <w:bookmarkStart w:id="113" w:name="_Toc162189792"/>
      <w:r w:rsidRPr="00495CB1">
        <w:t>Результаты</w:t>
      </w:r>
      <w:r w:rsidRPr="00495CB1">
        <w:rPr>
          <w:spacing w:val="-4"/>
        </w:rPr>
        <w:t xml:space="preserve"> </w:t>
      </w:r>
      <w:r w:rsidRPr="00495CB1">
        <w:t>расчетов</w:t>
      </w:r>
      <w:r w:rsidRPr="00495CB1">
        <w:rPr>
          <w:spacing w:val="-5"/>
        </w:rPr>
        <w:t xml:space="preserve"> </w:t>
      </w:r>
      <w:r w:rsidRPr="00495CB1">
        <w:t>радиуса</w:t>
      </w:r>
      <w:r w:rsidRPr="00495CB1">
        <w:rPr>
          <w:spacing w:val="-4"/>
        </w:rPr>
        <w:t xml:space="preserve"> </w:t>
      </w:r>
      <w:r w:rsidRPr="00495CB1">
        <w:t>эффективного</w:t>
      </w:r>
      <w:r w:rsidRPr="00495CB1">
        <w:rPr>
          <w:spacing w:val="-4"/>
        </w:rPr>
        <w:t xml:space="preserve"> </w:t>
      </w:r>
      <w:r w:rsidRPr="00495CB1">
        <w:t>теплоснабжения</w:t>
      </w:r>
      <w:bookmarkEnd w:id="113"/>
    </w:p>
    <w:p w:rsidR="009A3251" w:rsidRPr="00495CB1" w:rsidRDefault="009A3251">
      <w:pPr>
        <w:pStyle w:val="BodyText"/>
        <w:tabs>
          <w:tab w:val="left" w:pos="1467"/>
          <w:tab w:val="left" w:pos="3394"/>
          <w:tab w:val="left" w:pos="5590"/>
          <w:tab w:val="left" w:pos="6442"/>
          <w:tab w:val="left" w:pos="7749"/>
          <w:tab w:val="left" w:pos="9220"/>
        </w:tabs>
        <w:spacing w:before="158" w:line="360" w:lineRule="auto"/>
        <w:ind w:left="113" w:right="481" w:firstLine="284"/>
      </w:pPr>
      <w:r w:rsidRPr="00495CB1">
        <w:t>Радиус</w:t>
      </w:r>
      <w:r w:rsidRPr="00495CB1">
        <w:tab/>
        <w:t>эффективного</w:t>
      </w:r>
      <w:r w:rsidRPr="00495CB1">
        <w:tab/>
        <w:t>теплоснабжения</w:t>
      </w:r>
      <w:r w:rsidRPr="00495CB1">
        <w:tab/>
        <w:t>(зона</w:t>
      </w:r>
      <w:r w:rsidRPr="00495CB1">
        <w:tab/>
        <w:t>действия</w:t>
      </w:r>
      <w:r w:rsidRPr="00495CB1">
        <w:tab/>
        <w:t>источника</w:t>
      </w:r>
      <w:r w:rsidRPr="00495CB1">
        <w:tab/>
        <w:t>тепловой</w:t>
      </w:r>
      <w:r w:rsidRPr="00495CB1">
        <w:rPr>
          <w:spacing w:val="-67"/>
        </w:rPr>
        <w:t xml:space="preserve"> </w:t>
      </w:r>
      <w:r w:rsidRPr="00495CB1">
        <w:t>энергии)</w:t>
      </w:r>
      <w:r w:rsidRPr="00495CB1">
        <w:rPr>
          <w:spacing w:val="41"/>
        </w:rPr>
        <w:t xml:space="preserve"> </w:t>
      </w:r>
      <w:r w:rsidRPr="00495CB1">
        <w:t>в</w:t>
      </w:r>
      <w:r w:rsidRPr="00495CB1">
        <w:rPr>
          <w:spacing w:val="41"/>
        </w:rPr>
        <w:t xml:space="preserve"> </w:t>
      </w:r>
      <w:r w:rsidRPr="00495CB1">
        <w:t>каждой</w:t>
      </w:r>
      <w:r w:rsidRPr="00495CB1">
        <w:rPr>
          <w:spacing w:val="42"/>
        </w:rPr>
        <w:t xml:space="preserve"> </w:t>
      </w:r>
      <w:r w:rsidRPr="00495CB1">
        <w:t>из</w:t>
      </w:r>
      <w:r w:rsidRPr="00495CB1">
        <w:rPr>
          <w:spacing w:val="40"/>
        </w:rPr>
        <w:t xml:space="preserve"> </w:t>
      </w:r>
      <w:r w:rsidRPr="00495CB1">
        <w:t>систем</w:t>
      </w:r>
      <w:r w:rsidRPr="00495CB1">
        <w:rPr>
          <w:spacing w:val="40"/>
        </w:rPr>
        <w:t xml:space="preserve"> </w:t>
      </w:r>
      <w:r w:rsidRPr="00495CB1">
        <w:t>теплоснабжения,</w:t>
      </w:r>
      <w:r w:rsidRPr="00495CB1">
        <w:rPr>
          <w:spacing w:val="41"/>
        </w:rPr>
        <w:t xml:space="preserve"> </w:t>
      </w:r>
      <w:r w:rsidRPr="00495CB1">
        <w:t>позволяет</w:t>
      </w:r>
      <w:r w:rsidRPr="00495CB1">
        <w:rPr>
          <w:spacing w:val="41"/>
        </w:rPr>
        <w:t xml:space="preserve"> </w:t>
      </w:r>
      <w:r w:rsidRPr="00495CB1">
        <w:t>определить</w:t>
      </w:r>
      <w:r w:rsidRPr="00495CB1">
        <w:rPr>
          <w:spacing w:val="41"/>
        </w:rPr>
        <w:t xml:space="preserve"> </w:t>
      </w:r>
      <w:r w:rsidRPr="00495CB1">
        <w:t>условия,</w:t>
      </w:r>
      <w:r w:rsidRPr="00495CB1">
        <w:rPr>
          <w:spacing w:val="41"/>
        </w:rPr>
        <w:t xml:space="preserve"> </w:t>
      </w:r>
      <w:r w:rsidRPr="00495CB1">
        <w:t>при</w:t>
      </w:r>
      <w:r w:rsidRPr="00495CB1">
        <w:rPr>
          <w:spacing w:val="-67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подключение</w:t>
      </w:r>
      <w:r w:rsidRPr="00495CB1">
        <w:rPr>
          <w:spacing w:val="1"/>
        </w:rPr>
        <w:t xml:space="preserve"> </w:t>
      </w:r>
      <w:r w:rsidRPr="00495CB1">
        <w:t>теплопотребляющих</w:t>
      </w:r>
      <w:r w:rsidRPr="00495CB1">
        <w:rPr>
          <w:spacing w:val="1"/>
        </w:rPr>
        <w:t xml:space="preserve"> </w:t>
      </w:r>
      <w:r w:rsidRPr="00495CB1">
        <w:t>установок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системе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нецелесообразно вследствие увеличения совокупных расходов в указанной системе.</w:t>
      </w:r>
      <w:r w:rsidRPr="00495CB1">
        <w:rPr>
          <w:spacing w:val="1"/>
        </w:rPr>
        <w:t xml:space="preserve"> </w:t>
      </w:r>
      <w:r w:rsidRPr="00495CB1">
        <w:t>Зоны</w:t>
      </w:r>
      <w:r w:rsidRPr="00495CB1">
        <w:rPr>
          <w:spacing w:val="-1"/>
        </w:rPr>
        <w:t xml:space="preserve"> </w:t>
      </w:r>
      <w:r w:rsidRPr="00495CB1">
        <w:t>действия</w:t>
      </w:r>
      <w:r w:rsidRPr="00495CB1">
        <w:rPr>
          <w:spacing w:val="-2"/>
        </w:rPr>
        <w:t xml:space="preserve"> </w:t>
      </w:r>
      <w:r w:rsidRPr="00495CB1">
        <w:t>эффективного</w:t>
      </w:r>
      <w:r w:rsidRPr="00495CB1">
        <w:rPr>
          <w:spacing w:val="-1"/>
        </w:rPr>
        <w:t xml:space="preserve"> </w:t>
      </w:r>
      <w:r w:rsidRPr="00495CB1">
        <w:t>радиуса</w:t>
      </w:r>
      <w:r>
        <w:t xml:space="preserve"> теплоснабжения</w:t>
      </w:r>
      <w:r w:rsidRPr="00495CB1">
        <w:t xml:space="preserve"> приведены</w:t>
      </w:r>
      <w:r w:rsidRPr="00495CB1">
        <w:rPr>
          <w:spacing w:val="-1"/>
        </w:rPr>
        <w:t xml:space="preserve"> </w:t>
      </w:r>
      <w:r>
        <w:t>в таблицах</w:t>
      </w:r>
      <w:r w:rsidRPr="00495CB1">
        <w:t xml:space="preserve"> 34-35.</w:t>
      </w:r>
    </w:p>
    <w:p w:rsidR="009A3251" w:rsidRDefault="009A3251">
      <w:pPr>
        <w:pStyle w:val="BodyText"/>
        <w:ind w:right="482"/>
        <w:jc w:val="right"/>
        <w:rPr>
          <w:sz w:val="24"/>
        </w:rPr>
      </w:pPr>
    </w:p>
    <w:p w:rsidR="009A3251" w:rsidRDefault="009A3251">
      <w:pPr>
        <w:pStyle w:val="BodyText"/>
        <w:ind w:right="482"/>
        <w:jc w:val="right"/>
        <w:rPr>
          <w:sz w:val="24"/>
        </w:rPr>
      </w:pPr>
    </w:p>
    <w:p w:rsidR="009A3251" w:rsidRDefault="009A3251">
      <w:pPr>
        <w:pStyle w:val="BodyText"/>
        <w:ind w:right="482"/>
        <w:jc w:val="right"/>
        <w:rPr>
          <w:sz w:val="24"/>
        </w:rPr>
      </w:pPr>
    </w:p>
    <w:p w:rsidR="009A3251" w:rsidRPr="00495CB1" w:rsidRDefault="009A3251">
      <w:pPr>
        <w:pStyle w:val="BodyText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34</w:t>
      </w:r>
    </w:p>
    <w:p w:rsidR="009A3251" w:rsidRPr="00495CB1" w:rsidRDefault="009A3251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6"/>
        <w:gridCol w:w="1848"/>
        <w:gridCol w:w="1352"/>
        <w:gridCol w:w="1569"/>
      </w:tblGrid>
      <w:tr w:rsidR="009A3251" w:rsidRPr="00495CB1">
        <w:trPr>
          <w:trHeight w:val="551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34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Адрес</w:t>
            </w:r>
            <w:r w:rsidRPr="00495CB1">
              <w:rPr>
                <w:spacing w:val="-7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потребителя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73" w:lineRule="exact"/>
              <w:ind w:left="405" w:right="396"/>
              <w:rPr>
                <w:sz w:val="24"/>
              </w:rPr>
            </w:pPr>
            <w:r w:rsidRPr="00495CB1">
              <w:rPr>
                <w:sz w:val="24"/>
              </w:rPr>
              <w:t>Нагрузка,</w:t>
            </w:r>
          </w:p>
          <w:p w:rsidR="009A3251" w:rsidRPr="00495CB1" w:rsidRDefault="009A3251">
            <w:pPr>
              <w:pStyle w:val="TableParagraph"/>
              <w:spacing w:line="259" w:lineRule="exact"/>
              <w:ind w:left="405" w:right="396"/>
              <w:rPr>
                <w:sz w:val="24"/>
              </w:rPr>
            </w:pPr>
            <w:r w:rsidRPr="00495CB1">
              <w:rPr>
                <w:sz w:val="24"/>
              </w:rPr>
              <w:t>Гкал/ч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34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L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i,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км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34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К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зд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1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2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40"/>
              <w:ind w:left="11"/>
              <w:rPr>
                <w:sz w:val="20"/>
              </w:rPr>
            </w:pPr>
            <w:r w:rsidRPr="00495CB1">
              <w:rPr>
                <w:sz w:val="20"/>
              </w:rPr>
              <w:t>3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40"/>
              <w:ind w:left="8"/>
              <w:rPr>
                <w:sz w:val="20"/>
              </w:rPr>
            </w:pPr>
            <w:r w:rsidRPr="00495CB1">
              <w:rPr>
                <w:sz w:val="20"/>
              </w:rPr>
              <w:t>4</w:t>
            </w:r>
          </w:p>
        </w:tc>
      </w:tr>
      <w:tr w:rsidR="009A3251" w:rsidRPr="00495CB1">
        <w:trPr>
          <w:trHeight w:val="315"/>
        </w:trPr>
        <w:tc>
          <w:tcPr>
            <w:tcW w:w="10195" w:type="dxa"/>
            <w:gridSpan w:val="4"/>
          </w:tcPr>
          <w:p w:rsidR="009A3251" w:rsidRPr="00495CB1" w:rsidRDefault="009A3251">
            <w:pPr>
              <w:pStyle w:val="TableParagraph"/>
              <w:spacing w:before="17"/>
              <w:ind w:left="4332" w:right="4321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95CB1">
              <w:rPr>
                <w:sz w:val="24"/>
              </w:rPr>
              <w:t>отельная</w:t>
            </w:r>
            <w:r w:rsidRPr="00495C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Pr="00495CB1">
              <w:rPr>
                <w:sz w:val="24"/>
              </w:rPr>
              <w:t>1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Клубная,1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3"/>
              <w:rPr>
                <w:sz w:val="24"/>
              </w:rPr>
            </w:pPr>
            <w:r w:rsidRPr="00495CB1">
              <w:rPr>
                <w:sz w:val="24"/>
              </w:rPr>
              <w:t>0,019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0,52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8"/>
              <w:rPr>
                <w:sz w:val="24"/>
              </w:rPr>
            </w:pPr>
            <w:r w:rsidRPr="00495CB1">
              <w:rPr>
                <w:sz w:val="24"/>
              </w:rPr>
              <w:t>0,00988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Клубная,15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3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5" w:right="315"/>
              <w:rPr>
                <w:sz w:val="24"/>
              </w:rPr>
            </w:pPr>
            <w:r w:rsidRPr="00495CB1">
              <w:rPr>
                <w:sz w:val="24"/>
              </w:rPr>
              <w:t>0,9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8"/>
              <w:rPr>
                <w:sz w:val="24"/>
              </w:rPr>
            </w:pPr>
            <w:r w:rsidRPr="00495CB1">
              <w:rPr>
                <w:sz w:val="24"/>
              </w:rPr>
              <w:t>0,054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Клубная,15а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0,931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0,00931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Клубная,9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3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0,722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8"/>
              <w:rPr>
                <w:sz w:val="24"/>
              </w:rPr>
            </w:pPr>
            <w:r w:rsidRPr="00495CB1">
              <w:rPr>
                <w:sz w:val="24"/>
              </w:rPr>
              <w:t>0,05776</w:t>
            </w:r>
          </w:p>
        </w:tc>
      </w:tr>
      <w:tr w:rsidR="009A3251" w:rsidRPr="00495CB1">
        <w:trPr>
          <w:trHeight w:val="313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69"/>
              <w:rPr>
                <w:sz w:val="24"/>
              </w:rPr>
            </w:pPr>
            <w:r w:rsidRPr="00495CB1">
              <w:rPr>
                <w:sz w:val="24"/>
              </w:rPr>
              <w:t>Клубная,Клуб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0,84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0,1428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Клубная,почта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0,8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0,136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Клубная,Спортзал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0,07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0,931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0,06517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Комсомольская,11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0,627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0,02508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Комсомольская,12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0,627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0,02508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Комсомольская,5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0,48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0,0096</w:t>
            </w:r>
          </w:p>
        </w:tc>
      </w:tr>
      <w:tr w:rsidR="009A3251" w:rsidRPr="00495CB1">
        <w:trPr>
          <w:trHeight w:val="313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Комсомольская,6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0,0052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Комсомольская,8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Комсомольская,9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0,432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0,01728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Комсомольская,Больница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0,28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0,722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0,20216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68"/>
              <w:rPr>
                <w:sz w:val="24"/>
              </w:rPr>
            </w:pPr>
            <w:r w:rsidRPr="00495CB1">
              <w:rPr>
                <w:sz w:val="24"/>
              </w:rPr>
              <w:t>Комсомольская,гараж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0,68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0,0136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69"/>
              <w:rPr>
                <w:sz w:val="24"/>
              </w:rPr>
            </w:pPr>
            <w:r w:rsidRPr="00495CB1">
              <w:rPr>
                <w:sz w:val="24"/>
              </w:rPr>
              <w:t>Комсомольская,кухня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0,004</w:t>
            </w:r>
          </w:p>
        </w:tc>
      </w:tr>
      <w:tr w:rsidR="009A3251" w:rsidRPr="00495CB1">
        <w:trPr>
          <w:trHeight w:val="314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Комсомольская,пищеблок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0,779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0,01558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Комсомольская,Поликлиника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0,0528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Комсомольская,флюр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0,02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0,0144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Кооперативная,1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0,09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0,0396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Кооперативная,2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0,551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0,04408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Кооперативная,3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0,45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0,0135</w:t>
            </w:r>
          </w:p>
        </w:tc>
      </w:tr>
      <w:tr w:rsidR="009A3251" w:rsidRPr="00495CB1">
        <w:trPr>
          <w:trHeight w:val="313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Кооперативная,4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0,589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0,01767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Кооперативная,6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0,627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0,03135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Кооперативная,8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0,0192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Кооперативная,гараж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0,34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0,0034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Кооперативная,Учеб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корпус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0,12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0,34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0,0408</w:t>
            </w:r>
          </w:p>
        </w:tc>
      </w:tr>
      <w:tr w:rsidR="009A3251" w:rsidRPr="00495CB1">
        <w:trPr>
          <w:trHeight w:val="314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Писарева,1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0,86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0,0516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Писарева,2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0,779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0,03895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Писарева,3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0,74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0,0222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Писарева,4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0,032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Писарева,5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0,66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0,0264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Писарева,баня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0,504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0,08064</w:t>
            </w:r>
          </w:p>
        </w:tc>
      </w:tr>
      <w:tr w:rsidR="009A3251" w:rsidRPr="00495CB1">
        <w:trPr>
          <w:trHeight w:val="313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0,306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0,0459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Советская,10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0,03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0,21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0,0063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Советская,11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0,13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0,513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0,06669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Советская,12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0,26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0,104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Советская,13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0,23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0,342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0,07866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Советская,2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0,234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0,0351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Советская,3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left="404" w:right="396"/>
              <w:rPr>
                <w:sz w:val="24"/>
              </w:rPr>
            </w:pPr>
            <w:r w:rsidRPr="00495CB1">
              <w:rPr>
                <w:sz w:val="24"/>
              </w:rPr>
              <w:t>0,17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0,246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0,04182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Советская,4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0,15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0,153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0,02295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Советская,5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0,342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0,01368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Советская,7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0,29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0,187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0,05423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Советская,8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0,29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0,351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0,10179</w:t>
            </w:r>
          </w:p>
        </w:tc>
      </w:tr>
      <w:tr w:rsidR="009A3251" w:rsidRPr="00495CB1">
        <w:trPr>
          <w:trHeight w:val="313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Советская,9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0,57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0,228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Советская,Дом</w:t>
            </w:r>
            <w:r w:rsidRPr="00495CB1">
              <w:rPr>
                <w:spacing w:val="-6"/>
                <w:sz w:val="24"/>
              </w:rPr>
              <w:t xml:space="preserve"> </w:t>
            </w:r>
            <w:r w:rsidRPr="00495CB1">
              <w:rPr>
                <w:sz w:val="24"/>
              </w:rPr>
              <w:t>быта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0,05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0,27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0,0135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69"/>
              <w:rPr>
                <w:sz w:val="24"/>
              </w:rPr>
            </w:pPr>
            <w:r w:rsidRPr="00495CB1">
              <w:rPr>
                <w:sz w:val="24"/>
              </w:rPr>
              <w:t>Советская,Фабрика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1,31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0,095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0,12445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68"/>
              <w:rPr>
                <w:sz w:val="24"/>
              </w:rPr>
            </w:pPr>
            <w:r w:rsidRPr="00495CB1">
              <w:rPr>
                <w:sz w:val="24"/>
              </w:rPr>
              <w:t>Советская,Школа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0,31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0,1364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Советская,Школа,гараж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0,0042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68"/>
              <w:rPr>
                <w:sz w:val="24"/>
              </w:rPr>
            </w:pPr>
            <w:r w:rsidRPr="00495CB1">
              <w:rPr>
                <w:sz w:val="24"/>
              </w:rPr>
              <w:t>Чапаева,5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5" w:right="315"/>
              <w:rPr>
                <w:sz w:val="24"/>
              </w:rPr>
            </w:pPr>
            <w:r w:rsidRPr="00495CB1">
              <w:rPr>
                <w:sz w:val="24"/>
              </w:rPr>
              <w:t>0,46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0,0046</w:t>
            </w:r>
          </w:p>
        </w:tc>
      </w:tr>
      <w:tr w:rsidR="009A3251" w:rsidRPr="00495CB1">
        <w:trPr>
          <w:trHeight w:val="313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Чапаева,5а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0,475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0,00475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Шкирятова,1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2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0,16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3" w:right="315"/>
              <w:rPr>
                <w:sz w:val="24"/>
              </w:rPr>
            </w:pPr>
            <w:r w:rsidRPr="00495CB1">
              <w:rPr>
                <w:sz w:val="24"/>
              </w:rPr>
              <w:t>0,38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7" w:right="299"/>
              <w:rPr>
                <w:sz w:val="24"/>
              </w:rPr>
            </w:pPr>
            <w:r w:rsidRPr="00495CB1">
              <w:rPr>
                <w:sz w:val="24"/>
              </w:rPr>
              <w:t>0,0608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69"/>
              <w:rPr>
                <w:sz w:val="24"/>
              </w:rPr>
            </w:pPr>
            <w:r w:rsidRPr="00495CB1">
              <w:rPr>
                <w:sz w:val="24"/>
              </w:rPr>
              <w:t>Школьная,6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left="405" w:right="395"/>
              <w:rPr>
                <w:sz w:val="24"/>
              </w:rPr>
            </w:pPr>
            <w:r w:rsidRPr="00495CB1">
              <w:rPr>
                <w:sz w:val="24"/>
              </w:rPr>
              <w:t>0,1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0,046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69"/>
              <w:rPr>
                <w:sz w:val="24"/>
              </w:rPr>
            </w:pPr>
            <w:r w:rsidRPr="00495CB1">
              <w:rPr>
                <w:sz w:val="24"/>
              </w:rPr>
              <w:t>Школьная,7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0,475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0,0285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71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Родничок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0,11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0,044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Школьная,Д/с</w:t>
            </w:r>
            <w:r w:rsidRPr="00495CB1">
              <w:rPr>
                <w:spacing w:val="-5"/>
                <w:sz w:val="24"/>
              </w:rPr>
              <w:t xml:space="preserve"> </w:t>
            </w:r>
            <w:r w:rsidRPr="00495CB1">
              <w:rPr>
                <w:sz w:val="24"/>
              </w:rPr>
              <w:t>Солнышко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0,342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0,02052</w:t>
            </w:r>
          </w:p>
        </w:tc>
      </w:tr>
      <w:tr w:rsidR="009A3251" w:rsidRPr="00495CB1">
        <w:trPr>
          <w:trHeight w:val="314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5"/>
              <w:ind w:left="1079" w:right="1069"/>
              <w:rPr>
                <w:sz w:val="24"/>
              </w:rPr>
            </w:pPr>
            <w:r w:rsidRPr="00495CB1">
              <w:rPr>
                <w:sz w:val="24"/>
              </w:rPr>
              <w:t>Школьная,магаз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5"/>
              <w:ind w:right="64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0,148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5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0,4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5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0,0592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9" w:right="1068"/>
              <w:rPr>
                <w:sz w:val="24"/>
              </w:rPr>
            </w:pPr>
            <w:r w:rsidRPr="00495CB1">
              <w:rPr>
                <w:sz w:val="24"/>
              </w:rPr>
              <w:t>Школьная,мастер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70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0,04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0,328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0,01312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7"/>
              <w:ind w:left="1078" w:right="1071"/>
              <w:rPr>
                <w:sz w:val="24"/>
              </w:rPr>
            </w:pPr>
            <w:r w:rsidRPr="00495CB1">
              <w:rPr>
                <w:sz w:val="24"/>
              </w:rPr>
              <w:t>Школьная,СЭС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17"/>
              <w:ind w:right="641"/>
              <w:jc w:val="right"/>
              <w:rPr>
                <w:sz w:val="24"/>
              </w:rPr>
            </w:pPr>
            <w:r w:rsidRPr="00495CB1">
              <w:rPr>
                <w:sz w:val="24"/>
              </w:rPr>
              <w:t>0,003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7"/>
              <w:ind w:left="324" w:right="315"/>
              <w:rPr>
                <w:sz w:val="24"/>
              </w:rPr>
            </w:pPr>
            <w:r w:rsidRPr="00495CB1">
              <w:rPr>
                <w:sz w:val="24"/>
              </w:rPr>
              <w:t>0,52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7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0,00156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9"/>
              <w:ind w:left="1079" w:right="1070"/>
              <w:rPr>
                <w:b/>
                <w:sz w:val="24"/>
              </w:rPr>
            </w:pPr>
            <w:r w:rsidRPr="00495CB1">
              <w:rPr>
                <w:b/>
                <w:sz w:val="24"/>
              </w:rPr>
              <w:t>Радиус</w:t>
            </w:r>
            <w:r w:rsidRPr="00495CB1">
              <w:rPr>
                <w:b/>
                <w:spacing w:val="-9"/>
                <w:sz w:val="24"/>
              </w:rPr>
              <w:t xml:space="preserve"> </w:t>
            </w:r>
            <w:r w:rsidRPr="00495CB1">
              <w:rPr>
                <w:b/>
                <w:sz w:val="24"/>
              </w:rPr>
              <w:t>теплоснабжения</w:t>
            </w:r>
          </w:p>
        </w:tc>
        <w:tc>
          <w:tcPr>
            <w:tcW w:w="4769" w:type="dxa"/>
            <w:gridSpan w:val="3"/>
          </w:tcPr>
          <w:p w:rsidR="009A3251" w:rsidRPr="00495CB1" w:rsidRDefault="009A3251">
            <w:pPr>
              <w:pStyle w:val="TableParagraph"/>
              <w:spacing w:before="19"/>
              <w:ind w:left="1982" w:right="1972"/>
              <w:rPr>
                <w:b/>
                <w:sz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495CB1">
                <w:rPr>
                  <w:b/>
                  <w:sz w:val="24"/>
                </w:rPr>
                <w:t>394,6 м</w:t>
              </w:r>
            </w:smartTag>
          </w:p>
        </w:tc>
      </w:tr>
    </w:tbl>
    <w:p w:rsidR="009A3251" w:rsidRPr="00495CB1" w:rsidRDefault="009A3251">
      <w:pPr>
        <w:pStyle w:val="BodyText"/>
        <w:spacing w:line="319" w:lineRule="exact"/>
        <w:ind w:right="481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35</w:t>
      </w:r>
    </w:p>
    <w:p w:rsidR="009A3251" w:rsidRPr="00495CB1" w:rsidRDefault="009A3251">
      <w:pPr>
        <w:pStyle w:val="BodyText"/>
        <w:spacing w:before="5"/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6"/>
        <w:gridCol w:w="1848"/>
        <w:gridCol w:w="1352"/>
        <w:gridCol w:w="1569"/>
      </w:tblGrid>
      <w:tr w:rsidR="009A3251" w:rsidRPr="00495CB1">
        <w:trPr>
          <w:trHeight w:val="551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34"/>
              <w:ind w:left="1079" w:right="1070"/>
              <w:rPr>
                <w:sz w:val="24"/>
              </w:rPr>
            </w:pPr>
            <w:r w:rsidRPr="00495CB1">
              <w:rPr>
                <w:sz w:val="24"/>
              </w:rPr>
              <w:t>Адрес</w:t>
            </w:r>
            <w:r w:rsidRPr="00495CB1">
              <w:rPr>
                <w:spacing w:val="-7"/>
                <w:sz w:val="24"/>
              </w:rPr>
              <w:t xml:space="preserve"> </w:t>
            </w:r>
            <w:r w:rsidRPr="00495CB1">
              <w:rPr>
                <w:sz w:val="24"/>
              </w:rPr>
              <w:t>потребителя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74" w:lineRule="exact"/>
              <w:ind w:left="589" w:right="397" w:hanging="165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Нагрузка,</w:t>
            </w:r>
            <w:r w:rsidRPr="00495CB1">
              <w:rPr>
                <w:spacing w:val="-57"/>
                <w:sz w:val="24"/>
              </w:rPr>
              <w:t xml:space="preserve"> </w:t>
            </w:r>
            <w:r w:rsidRPr="00495CB1">
              <w:rPr>
                <w:sz w:val="24"/>
              </w:rPr>
              <w:t>Гкал/ч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134"/>
              <w:ind w:left="326" w:right="315"/>
              <w:rPr>
                <w:sz w:val="24"/>
              </w:rPr>
            </w:pPr>
            <w:r w:rsidRPr="00495CB1">
              <w:rPr>
                <w:sz w:val="24"/>
              </w:rPr>
              <w:t>L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i,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км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134"/>
              <w:ind w:left="308" w:right="299"/>
              <w:rPr>
                <w:sz w:val="24"/>
              </w:rPr>
            </w:pPr>
            <w:r w:rsidRPr="00495CB1">
              <w:rPr>
                <w:sz w:val="24"/>
              </w:rPr>
              <w:t>К</w:t>
            </w:r>
            <w:r w:rsidRPr="00495CB1">
              <w:rPr>
                <w:spacing w:val="-1"/>
                <w:sz w:val="24"/>
              </w:rPr>
              <w:t xml:space="preserve"> </w:t>
            </w:r>
            <w:r w:rsidRPr="00495CB1">
              <w:rPr>
                <w:sz w:val="24"/>
              </w:rPr>
              <w:t>зд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1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before="40"/>
              <w:ind w:left="9"/>
              <w:rPr>
                <w:sz w:val="20"/>
              </w:rPr>
            </w:pPr>
            <w:r w:rsidRPr="00495CB1">
              <w:rPr>
                <w:sz w:val="20"/>
              </w:rPr>
              <w:t>2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before="40"/>
              <w:ind w:left="11"/>
              <w:rPr>
                <w:sz w:val="20"/>
              </w:rPr>
            </w:pPr>
            <w:r w:rsidRPr="00495CB1">
              <w:rPr>
                <w:sz w:val="20"/>
              </w:rPr>
              <w:t>3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before="40"/>
              <w:ind w:left="8"/>
              <w:rPr>
                <w:sz w:val="20"/>
              </w:rPr>
            </w:pPr>
            <w:r w:rsidRPr="00495CB1">
              <w:rPr>
                <w:sz w:val="20"/>
              </w:rPr>
              <w:t>4</w:t>
            </w:r>
          </w:p>
        </w:tc>
      </w:tr>
      <w:tr w:rsidR="009A3251" w:rsidRPr="00495CB1">
        <w:trPr>
          <w:trHeight w:val="315"/>
        </w:trPr>
        <w:tc>
          <w:tcPr>
            <w:tcW w:w="10195" w:type="dxa"/>
            <w:gridSpan w:val="4"/>
          </w:tcPr>
          <w:p w:rsidR="009A3251" w:rsidRPr="00495CB1" w:rsidRDefault="009A3251">
            <w:pPr>
              <w:pStyle w:val="TableParagraph"/>
              <w:spacing w:before="17"/>
              <w:ind w:left="4332" w:right="4321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495CB1">
              <w:rPr>
                <w:sz w:val="24"/>
              </w:rPr>
              <w:t>отельная</w:t>
            </w:r>
            <w:r w:rsidRPr="00495C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Pr="00495CB1">
              <w:rPr>
                <w:sz w:val="24"/>
              </w:rPr>
              <w:t>3</w:t>
            </w:r>
          </w:p>
        </w:tc>
      </w:tr>
      <w:tr w:rsidR="009A3251" w:rsidRPr="00495CB1">
        <w:trPr>
          <w:trHeight w:val="308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9" w:right="106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Северная,10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5" w:right="394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6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0,221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0,01768</w:t>
            </w:r>
          </w:p>
        </w:tc>
      </w:tr>
      <w:tr w:rsidR="009A3251" w:rsidRPr="00495CB1">
        <w:trPr>
          <w:trHeight w:val="308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Северная,13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0,058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0,135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0,00783</w:t>
            </w:r>
          </w:p>
        </w:tc>
      </w:tr>
      <w:tr w:rsidR="009A3251" w:rsidRPr="00495CB1">
        <w:trPr>
          <w:trHeight w:val="307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Северная,14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0,068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0,155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0,01054</w:t>
            </w:r>
          </w:p>
        </w:tc>
      </w:tr>
      <w:tr w:rsidR="009A3251" w:rsidRPr="00495CB1">
        <w:trPr>
          <w:trHeight w:val="307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Северная,15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0,246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0,00148</w:t>
            </w:r>
          </w:p>
        </w:tc>
      </w:tr>
      <w:tr w:rsidR="009A3251" w:rsidRPr="00495CB1">
        <w:trPr>
          <w:trHeight w:val="308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Северная,16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3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0,27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8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0,00162</w:t>
            </w:r>
          </w:p>
        </w:tc>
      </w:tr>
      <w:tr w:rsidR="009A3251" w:rsidRPr="00495CB1">
        <w:trPr>
          <w:trHeight w:val="307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Северная,17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0,036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0,306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0,01102</w:t>
            </w:r>
          </w:p>
        </w:tc>
      </w:tr>
      <w:tr w:rsidR="009A3251" w:rsidRPr="00495CB1">
        <w:trPr>
          <w:trHeight w:val="308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Северная,18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5" w:right="39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5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0,369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8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0,02952</w:t>
            </w:r>
          </w:p>
        </w:tc>
      </w:tr>
      <w:tr w:rsidR="009A3251" w:rsidRPr="00495CB1">
        <w:trPr>
          <w:trHeight w:val="307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Северная,19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0,205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0,246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0,05043</w:t>
            </w:r>
          </w:p>
        </w:tc>
      </w:tr>
      <w:tr w:rsidR="009A3251" w:rsidRPr="00495CB1">
        <w:trPr>
          <w:trHeight w:val="308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Северная,2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0,224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0,306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0,06854</w:t>
            </w:r>
          </w:p>
        </w:tc>
      </w:tr>
      <w:tr w:rsidR="009A3251" w:rsidRPr="00495CB1">
        <w:trPr>
          <w:trHeight w:val="307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Северная,3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0,038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3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0,27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0,01026</w:t>
            </w:r>
          </w:p>
        </w:tc>
      </w:tr>
      <w:tr w:rsidR="009A3251" w:rsidRPr="00495CB1">
        <w:trPr>
          <w:trHeight w:val="308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9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Северная,32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0,338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7" w:right="299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0,00034</w:t>
            </w:r>
          </w:p>
        </w:tc>
      </w:tr>
      <w:tr w:rsidR="009A3251" w:rsidRPr="00495CB1">
        <w:trPr>
          <w:trHeight w:val="307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Северная,4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3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0,38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0,00608</w:t>
            </w:r>
          </w:p>
        </w:tc>
      </w:tr>
      <w:tr w:rsidR="009A3251" w:rsidRPr="00495CB1">
        <w:trPr>
          <w:trHeight w:val="308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Северная,5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0,016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0,187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0,00299</w:t>
            </w:r>
          </w:p>
        </w:tc>
      </w:tr>
      <w:tr w:rsidR="009A3251" w:rsidRPr="00495CB1">
        <w:trPr>
          <w:trHeight w:val="308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Северная,7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4" w:right="396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0,007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4" w:right="31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0,055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8" w:right="298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0,00039</w:t>
            </w:r>
          </w:p>
        </w:tc>
      </w:tr>
      <w:tr w:rsidR="009A3251" w:rsidRPr="00495CB1">
        <w:trPr>
          <w:trHeight w:val="308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line="288" w:lineRule="exact"/>
              <w:ind w:left="1078" w:right="1071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Северная,Детсад</w:t>
            </w:r>
          </w:p>
        </w:tc>
        <w:tc>
          <w:tcPr>
            <w:tcW w:w="1848" w:type="dxa"/>
          </w:tcPr>
          <w:p w:rsidR="009A3251" w:rsidRPr="00495CB1" w:rsidRDefault="009A3251">
            <w:pPr>
              <w:pStyle w:val="TableParagraph"/>
              <w:spacing w:line="288" w:lineRule="exact"/>
              <w:ind w:left="405" w:right="39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</w:t>
            </w:r>
          </w:p>
        </w:tc>
        <w:tc>
          <w:tcPr>
            <w:tcW w:w="1352" w:type="dxa"/>
          </w:tcPr>
          <w:p w:rsidR="009A3251" w:rsidRPr="00495CB1" w:rsidRDefault="009A3251">
            <w:pPr>
              <w:pStyle w:val="TableParagraph"/>
              <w:spacing w:line="288" w:lineRule="exact"/>
              <w:ind w:left="326" w:right="314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0,133</w:t>
            </w:r>
          </w:p>
        </w:tc>
        <w:tc>
          <w:tcPr>
            <w:tcW w:w="1569" w:type="dxa"/>
          </w:tcPr>
          <w:p w:rsidR="009A3251" w:rsidRPr="00495CB1" w:rsidRDefault="009A3251">
            <w:pPr>
              <w:pStyle w:val="TableParagraph"/>
              <w:spacing w:line="288" w:lineRule="exact"/>
              <w:ind w:left="308" w:right="297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0,0133</w:t>
            </w:r>
          </w:p>
        </w:tc>
      </w:tr>
      <w:tr w:rsidR="009A3251" w:rsidRPr="00495CB1">
        <w:trPr>
          <w:trHeight w:val="315"/>
        </w:trPr>
        <w:tc>
          <w:tcPr>
            <w:tcW w:w="5426" w:type="dxa"/>
          </w:tcPr>
          <w:p w:rsidR="009A3251" w:rsidRPr="00495CB1" w:rsidRDefault="009A3251">
            <w:pPr>
              <w:pStyle w:val="TableParagraph"/>
              <w:spacing w:before="19"/>
              <w:ind w:left="1079" w:right="1070"/>
              <w:rPr>
                <w:b/>
                <w:sz w:val="24"/>
                <w:szCs w:val="24"/>
              </w:rPr>
            </w:pPr>
            <w:r w:rsidRPr="00495CB1">
              <w:rPr>
                <w:b/>
                <w:sz w:val="24"/>
                <w:szCs w:val="24"/>
              </w:rPr>
              <w:t>Радиус</w:t>
            </w:r>
            <w:r w:rsidRPr="00495CB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95CB1">
              <w:rPr>
                <w:b/>
                <w:sz w:val="24"/>
                <w:szCs w:val="24"/>
              </w:rPr>
              <w:t>теплоснабжения</w:t>
            </w:r>
          </w:p>
        </w:tc>
        <w:tc>
          <w:tcPr>
            <w:tcW w:w="4769" w:type="dxa"/>
            <w:gridSpan w:val="3"/>
          </w:tcPr>
          <w:p w:rsidR="009A3251" w:rsidRPr="00495CB1" w:rsidRDefault="009A3251">
            <w:pPr>
              <w:pStyle w:val="TableParagraph"/>
              <w:spacing w:before="19"/>
              <w:ind w:left="1982" w:right="1972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495CB1">
                <w:rPr>
                  <w:b/>
                  <w:sz w:val="24"/>
                  <w:szCs w:val="24"/>
                </w:rPr>
                <w:t>246,6 м</w:t>
              </w:r>
            </w:smartTag>
          </w:p>
        </w:tc>
      </w:tr>
    </w:tbl>
    <w:p w:rsidR="009A3251" w:rsidRPr="00495CB1" w:rsidRDefault="009A3251">
      <w:pPr>
        <w:rPr>
          <w:sz w:val="24"/>
        </w:rPr>
        <w:sectPr w:rsidR="009A3251" w:rsidRPr="00495CB1">
          <w:headerReference w:type="default" r:id="rId80"/>
          <w:footerReference w:type="default" r:id="rId81"/>
          <w:pgSz w:w="11910" w:h="16840"/>
          <w:pgMar w:top="980" w:right="80" w:bottom="1280" w:left="1020" w:header="434" w:footer="1094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39" style="width:496.1pt;height:.8pt;mso-position-horizontal-relative:char;mso-position-vertical-relative:line" coordsize="9922,16">
            <v:line id="_x0000_s1240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16"/>
        </w:rPr>
      </w:pPr>
    </w:p>
    <w:p w:rsidR="009A3251" w:rsidRPr="00495CB1" w:rsidRDefault="009A3251">
      <w:pPr>
        <w:pStyle w:val="Heading2"/>
        <w:spacing w:before="88"/>
        <w:ind w:left="114"/>
      </w:pPr>
      <w:bookmarkStart w:id="114" w:name="_TOC_250012"/>
      <w:bookmarkStart w:id="115" w:name="_Toc162189793"/>
      <w:r w:rsidRPr="00495CB1">
        <w:t>Глава</w:t>
      </w:r>
      <w:r w:rsidRPr="00495CB1">
        <w:rPr>
          <w:spacing w:val="-2"/>
        </w:rPr>
        <w:t xml:space="preserve"> </w:t>
      </w:r>
      <w:r w:rsidRPr="00495CB1">
        <w:t>8.</w:t>
      </w:r>
      <w:r w:rsidRPr="00495CB1">
        <w:rPr>
          <w:spacing w:val="-2"/>
        </w:rPr>
        <w:t xml:space="preserve"> </w:t>
      </w:r>
      <w:r w:rsidRPr="00495CB1">
        <w:t>Предложения</w:t>
      </w:r>
      <w:r w:rsidRPr="00495CB1">
        <w:rPr>
          <w:spacing w:val="-3"/>
        </w:rPr>
        <w:t xml:space="preserve"> </w:t>
      </w:r>
      <w:r w:rsidRPr="00495CB1">
        <w:t>по строительству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реконструкции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bookmarkEnd w:id="114"/>
      <w:r w:rsidRPr="00495CB1">
        <w:t>сетей</w:t>
      </w:r>
      <w:bookmarkEnd w:id="115"/>
    </w:p>
    <w:p w:rsidR="009A3251" w:rsidRPr="00495CB1" w:rsidRDefault="009A3251">
      <w:pPr>
        <w:spacing w:before="160" w:line="360" w:lineRule="auto"/>
        <w:ind w:left="113" w:right="483"/>
        <w:jc w:val="both"/>
        <w:rPr>
          <w:b/>
          <w:sz w:val="28"/>
        </w:rPr>
      </w:pPr>
      <w:r w:rsidRPr="00495CB1">
        <w:rPr>
          <w:b/>
          <w:sz w:val="28"/>
        </w:rPr>
        <w:t>8.1.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Предложений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реконструкции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строительству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сетей,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обеспечивающих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перераспределение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нагрузки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из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зон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дефицитом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зоны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избытком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мощности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(использование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существующих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резервов)</w:t>
      </w:r>
    </w:p>
    <w:p w:rsidR="009A3251" w:rsidRPr="00495CB1" w:rsidRDefault="009A3251" w:rsidP="00394ED2">
      <w:pPr>
        <w:pStyle w:val="BodyText"/>
        <w:tabs>
          <w:tab w:val="left" w:pos="10348"/>
        </w:tabs>
        <w:spacing w:line="360" w:lineRule="auto"/>
        <w:ind w:left="113" w:right="82" w:firstLine="707"/>
        <w:jc w:val="both"/>
      </w:pPr>
      <w:r w:rsidRPr="00495CB1">
        <w:t>Схемой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предусмотрено</w:t>
      </w:r>
      <w:r w:rsidRPr="00495CB1">
        <w:rPr>
          <w:spacing w:val="1"/>
        </w:rPr>
        <w:t xml:space="preserve"> </w:t>
      </w:r>
      <w:r w:rsidRPr="00495CB1">
        <w:t>перераспределения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нагрузки</w:t>
      </w:r>
      <w:r w:rsidRPr="00495CB1">
        <w:rPr>
          <w:spacing w:val="-1"/>
        </w:rPr>
        <w:t xml:space="preserve"> </w:t>
      </w:r>
      <w:r w:rsidRPr="00495CB1">
        <w:t>между</w:t>
      </w:r>
      <w:r w:rsidRPr="00495CB1">
        <w:rPr>
          <w:spacing w:val="-1"/>
        </w:rPr>
        <w:t xml:space="preserve"> </w:t>
      </w:r>
      <w:r w:rsidRPr="00495CB1">
        <w:t>источниками тепловой</w:t>
      </w:r>
      <w:r w:rsidRPr="00495CB1">
        <w:rPr>
          <w:spacing w:val="-1"/>
        </w:rPr>
        <w:t xml:space="preserve"> </w:t>
      </w:r>
      <w:r w:rsidRPr="00495CB1">
        <w:t>энергии.</w:t>
      </w:r>
    </w:p>
    <w:p w:rsidR="009A3251" w:rsidRPr="00495CB1" w:rsidRDefault="009A3251" w:rsidP="00234619">
      <w:pPr>
        <w:pStyle w:val="Heading2"/>
        <w:numPr>
          <w:ilvl w:val="1"/>
          <w:numId w:val="27"/>
        </w:numPr>
        <w:tabs>
          <w:tab w:val="left" w:pos="818"/>
        </w:tabs>
        <w:spacing w:before="160" w:line="360" w:lineRule="auto"/>
        <w:ind w:right="483"/>
      </w:pPr>
      <w:bookmarkStart w:id="116" w:name="_Toc162189794"/>
      <w:r w:rsidRPr="00495CB1">
        <w:t>Предложения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строительству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обеспечения</w:t>
      </w:r>
      <w:r w:rsidRPr="00495CB1">
        <w:rPr>
          <w:spacing w:val="-67"/>
        </w:rPr>
        <w:t xml:space="preserve"> </w:t>
      </w:r>
      <w:r w:rsidRPr="00495CB1">
        <w:rPr>
          <w:spacing w:val="-1"/>
        </w:rPr>
        <w:t>перспективных</w:t>
      </w:r>
      <w:r w:rsidRPr="00495CB1">
        <w:rPr>
          <w:spacing w:val="-15"/>
        </w:rPr>
        <w:t xml:space="preserve"> </w:t>
      </w:r>
      <w:r w:rsidRPr="00495CB1">
        <w:t>приростов</w:t>
      </w:r>
      <w:r w:rsidRPr="00495CB1">
        <w:rPr>
          <w:spacing w:val="-14"/>
        </w:rPr>
        <w:t xml:space="preserve"> </w:t>
      </w:r>
      <w:r w:rsidRPr="00495CB1">
        <w:t>тепловой</w:t>
      </w:r>
      <w:r w:rsidRPr="00495CB1">
        <w:rPr>
          <w:spacing w:val="-16"/>
        </w:rPr>
        <w:t xml:space="preserve"> </w:t>
      </w:r>
      <w:r w:rsidRPr="00495CB1">
        <w:t>нагрузки</w:t>
      </w:r>
      <w:r w:rsidRPr="00495CB1">
        <w:rPr>
          <w:spacing w:val="-14"/>
        </w:rPr>
        <w:t xml:space="preserve"> </w:t>
      </w:r>
      <w:r w:rsidRPr="00495CB1">
        <w:t>под</w:t>
      </w:r>
      <w:r w:rsidRPr="00495CB1">
        <w:rPr>
          <w:spacing w:val="-16"/>
        </w:rPr>
        <w:t xml:space="preserve"> </w:t>
      </w:r>
      <w:r w:rsidRPr="00495CB1">
        <w:t>жилищную,</w:t>
      </w:r>
      <w:r w:rsidRPr="00495CB1">
        <w:rPr>
          <w:spacing w:val="-16"/>
        </w:rPr>
        <w:t xml:space="preserve"> </w:t>
      </w:r>
      <w:r w:rsidRPr="00495CB1">
        <w:t>комплексную</w:t>
      </w:r>
      <w:r w:rsidRPr="00495CB1">
        <w:rPr>
          <w:spacing w:val="-14"/>
        </w:rPr>
        <w:t xml:space="preserve"> </w:t>
      </w:r>
      <w:r w:rsidRPr="00495CB1">
        <w:t>или</w:t>
      </w:r>
      <w:r w:rsidRPr="00495CB1">
        <w:rPr>
          <w:spacing w:val="-68"/>
        </w:rPr>
        <w:t xml:space="preserve"> </w:t>
      </w:r>
      <w:r w:rsidRPr="00495CB1">
        <w:t>производственную</w:t>
      </w:r>
      <w:r w:rsidRPr="00495CB1">
        <w:rPr>
          <w:spacing w:val="1"/>
        </w:rPr>
        <w:t xml:space="preserve"> </w:t>
      </w:r>
      <w:r w:rsidRPr="00495CB1">
        <w:t>застройку</w:t>
      </w:r>
      <w:r w:rsidRPr="00495CB1">
        <w:rPr>
          <w:spacing w:val="1"/>
        </w:rPr>
        <w:t xml:space="preserve"> </w:t>
      </w:r>
      <w:r w:rsidRPr="00495CB1">
        <w:t>во</w:t>
      </w:r>
      <w:r w:rsidRPr="00495CB1">
        <w:rPr>
          <w:spacing w:val="1"/>
        </w:rPr>
        <w:t xml:space="preserve"> </w:t>
      </w:r>
      <w:r w:rsidRPr="00495CB1">
        <w:t>вновь</w:t>
      </w:r>
      <w:r w:rsidRPr="00495CB1">
        <w:rPr>
          <w:spacing w:val="1"/>
        </w:rPr>
        <w:t xml:space="preserve"> </w:t>
      </w:r>
      <w:r w:rsidRPr="00495CB1">
        <w:t>осваиваемых</w:t>
      </w:r>
      <w:r w:rsidRPr="00495CB1">
        <w:rPr>
          <w:spacing w:val="1"/>
        </w:rPr>
        <w:t xml:space="preserve"> </w:t>
      </w:r>
      <w:r w:rsidRPr="00495CB1">
        <w:t>районах</w:t>
      </w:r>
      <w:r w:rsidRPr="00495CB1">
        <w:rPr>
          <w:spacing w:val="1"/>
        </w:rPr>
        <w:t xml:space="preserve"> </w:t>
      </w:r>
      <w:r w:rsidRPr="00495CB1">
        <w:t>поселения,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-1"/>
        </w:rPr>
        <w:t xml:space="preserve"> </w:t>
      </w:r>
      <w:r w:rsidRPr="00495CB1">
        <w:t>округа,</w:t>
      </w:r>
      <w:r w:rsidRPr="00495CB1">
        <w:rPr>
          <w:spacing w:val="-1"/>
        </w:rPr>
        <w:t xml:space="preserve"> </w:t>
      </w:r>
      <w:r w:rsidRPr="00495CB1">
        <w:t>города федерального значения</w:t>
      </w:r>
      <w:bookmarkEnd w:id="116"/>
    </w:p>
    <w:p w:rsidR="009A3251" w:rsidRPr="00495CB1" w:rsidRDefault="009A3251" w:rsidP="009F25A2">
      <w:pPr>
        <w:pStyle w:val="BodyText"/>
        <w:spacing w:line="360" w:lineRule="auto"/>
        <w:ind w:left="142" w:firstLine="709"/>
        <w:jc w:val="both"/>
      </w:pPr>
      <w:r w:rsidRPr="00495CB1">
        <w:t>Предложения</w:t>
      </w:r>
      <w:r w:rsidRPr="00495CB1">
        <w:rPr>
          <w:spacing w:val="-3"/>
        </w:rPr>
        <w:t xml:space="preserve">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</w:t>
      </w:r>
      <w:r w:rsidRPr="00495CB1">
        <w:t>отсутствуют.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3"/>
        <w:rPr>
          <w:sz w:val="26"/>
        </w:rPr>
      </w:pPr>
    </w:p>
    <w:p w:rsidR="009A3251" w:rsidRPr="00495CB1" w:rsidRDefault="009A3251" w:rsidP="00234619">
      <w:pPr>
        <w:pStyle w:val="Heading2"/>
        <w:numPr>
          <w:ilvl w:val="1"/>
          <w:numId w:val="27"/>
        </w:numPr>
        <w:tabs>
          <w:tab w:val="left" w:pos="629"/>
        </w:tabs>
        <w:spacing w:before="1" w:line="360" w:lineRule="auto"/>
        <w:ind w:right="481"/>
      </w:pPr>
      <w:bookmarkStart w:id="117" w:name="_Toc162189795"/>
      <w:r w:rsidRPr="00495CB1">
        <w:t>Предложения по строительству тепловых сетей, обеспечивающих условия,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наличии</w:t>
      </w:r>
      <w:r w:rsidRPr="00495CB1">
        <w:rPr>
          <w:spacing w:val="1"/>
        </w:rPr>
        <w:t xml:space="preserve"> </w:t>
      </w:r>
      <w:r w:rsidRPr="00495CB1">
        <w:t>которых</w:t>
      </w:r>
      <w:r w:rsidRPr="00495CB1">
        <w:rPr>
          <w:spacing w:val="1"/>
        </w:rPr>
        <w:t xml:space="preserve"> </w:t>
      </w:r>
      <w:r w:rsidRPr="00495CB1">
        <w:t>существует</w:t>
      </w:r>
      <w:r w:rsidRPr="00495CB1">
        <w:rPr>
          <w:spacing w:val="1"/>
        </w:rPr>
        <w:t xml:space="preserve"> </w:t>
      </w:r>
      <w:r w:rsidRPr="00495CB1">
        <w:t>возможность</w:t>
      </w:r>
      <w:r w:rsidRPr="00495CB1">
        <w:rPr>
          <w:spacing w:val="1"/>
        </w:rPr>
        <w:t xml:space="preserve"> </w:t>
      </w:r>
      <w:r w:rsidRPr="00495CB1">
        <w:t>поставок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потребителям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различных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сохранении</w:t>
      </w:r>
      <w:r w:rsidRPr="00495CB1">
        <w:rPr>
          <w:spacing w:val="1"/>
        </w:rPr>
        <w:t xml:space="preserve"> </w:t>
      </w:r>
      <w:r w:rsidRPr="00495CB1">
        <w:t>надежности теплоснабжения</w:t>
      </w:r>
      <w:bookmarkEnd w:id="117"/>
    </w:p>
    <w:p w:rsidR="009A3251" w:rsidRPr="00495CB1" w:rsidRDefault="009A3251" w:rsidP="009F25A2">
      <w:pPr>
        <w:pStyle w:val="BodyText"/>
        <w:spacing w:line="360" w:lineRule="auto"/>
        <w:ind w:left="142" w:firstLine="709"/>
        <w:jc w:val="both"/>
      </w:pPr>
      <w:r w:rsidRPr="00495CB1">
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энергии,</w:t>
      </w:r>
      <w:r w:rsidRPr="00495CB1">
        <w:rPr>
          <w:spacing w:val="-3"/>
        </w:rPr>
        <w:t xml:space="preserve"> </w:t>
      </w:r>
      <w:r w:rsidRPr="00495CB1">
        <w:t>отсутствуют.</w:t>
      </w:r>
    </w:p>
    <w:p w:rsidR="009A3251" w:rsidRPr="00495CB1" w:rsidRDefault="009A3251">
      <w:pPr>
        <w:pStyle w:val="BodyText"/>
        <w:spacing w:before="3"/>
        <w:rPr>
          <w:sz w:val="26"/>
        </w:rPr>
      </w:pPr>
    </w:p>
    <w:p w:rsidR="009A3251" w:rsidRPr="00495CB1" w:rsidRDefault="009A3251" w:rsidP="00234619">
      <w:pPr>
        <w:pStyle w:val="Heading2"/>
        <w:numPr>
          <w:ilvl w:val="1"/>
          <w:numId w:val="27"/>
        </w:numPr>
        <w:tabs>
          <w:tab w:val="left" w:pos="675"/>
        </w:tabs>
        <w:spacing w:line="360" w:lineRule="auto"/>
        <w:ind w:right="482" w:firstLine="0"/>
      </w:pPr>
      <w:bookmarkStart w:id="118" w:name="_Toc162189796"/>
      <w:r w:rsidRPr="00495CB1">
        <w:t>Предложения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строительству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реконструкции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-67"/>
        </w:rPr>
        <w:t xml:space="preserve"> </w:t>
      </w:r>
      <w:r w:rsidRPr="00495CB1">
        <w:t>повышения</w:t>
      </w:r>
      <w:r w:rsidRPr="00495CB1">
        <w:rPr>
          <w:spacing w:val="-13"/>
        </w:rPr>
        <w:t xml:space="preserve"> </w:t>
      </w:r>
      <w:r w:rsidRPr="00495CB1">
        <w:t>эффективности</w:t>
      </w:r>
      <w:r w:rsidRPr="00495CB1">
        <w:rPr>
          <w:spacing w:val="-12"/>
        </w:rPr>
        <w:t xml:space="preserve"> </w:t>
      </w:r>
      <w:r w:rsidRPr="00495CB1">
        <w:t>функционирования</w:t>
      </w:r>
      <w:r w:rsidRPr="00495CB1">
        <w:rPr>
          <w:spacing w:val="-11"/>
        </w:rPr>
        <w:t xml:space="preserve"> </w:t>
      </w:r>
      <w:r w:rsidRPr="00495CB1">
        <w:t>системы</w:t>
      </w:r>
      <w:r w:rsidRPr="00495CB1">
        <w:rPr>
          <w:spacing w:val="-12"/>
        </w:rPr>
        <w:t xml:space="preserve"> </w:t>
      </w:r>
      <w:r w:rsidRPr="00495CB1">
        <w:t>теплоснабжения,</w:t>
      </w:r>
      <w:r w:rsidRPr="00495CB1">
        <w:rPr>
          <w:spacing w:val="-14"/>
        </w:rPr>
        <w:t xml:space="preserve"> </w:t>
      </w:r>
      <w:r w:rsidRPr="00495CB1">
        <w:t>в</w:t>
      </w:r>
      <w:r w:rsidRPr="00495CB1">
        <w:rPr>
          <w:spacing w:val="-11"/>
        </w:rPr>
        <w:t xml:space="preserve"> </w:t>
      </w:r>
      <w:r w:rsidRPr="00495CB1">
        <w:t>том</w:t>
      </w:r>
      <w:r w:rsidRPr="00495CB1">
        <w:rPr>
          <w:spacing w:val="-68"/>
        </w:rPr>
        <w:t xml:space="preserve"> </w:t>
      </w:r>
      <w:r w:rsidRPr="00495CB1">
        <w:t>числе за счет перевода котельных в пиковый режим работы или ликвидации</w:t>
      </w:r>
      <w:r w:rsidRPr="00495CB1">
        <w:rPr>
          <w:spacing w:val="1"/>
        </w:rPr>
        <w:t xml:space="preserve"> </w:t>
      </w:r>
      <w:r w:rsidRPr="00495CB1">
        <w:t>котельных</w:t>
      </w:r>
      <w:bookmarkEnd w:id="118"/>
    </w:p>
    <w:p w:rsidR="009A3251" w:rsidRPr="00495CB1" w:rsidRDefault="009A3251" w:rsidP="009F25A2">
      <w:pPr>
        <w:pStyle w:val="BodyText"/>
        <w:spacing w:line="360" w:lineRule="auto"/>
        <w:ind w:left="142" w:firstLine="709"/>
        <w:jc w:val="both"/>
      </w:pPr>
      <w:r w:rsidRPr="00495CB1">
        <w:t>Предложения</w:t>
      </w:r>
      <w:r w:rsidRPr="00495CB1">
        <w:rPr>
          <w:spacing w:val="-3"/>
        </w:rPr>
        <w:t xml:space="preserve"> </w:t>
      </w:r>
      <w:r w:rsidRPr="00394ED2">
        <w:rPr>
          <w:spacing w:val="-3"/>
        </w:rPr>
        <w:t xml:space="preserve">по строительству или реконструкции тепловых сетей для повышения эффективности функционирования системы теплоснабжения </w:t>
      </w:r>
      <w:r w:rsidRPr="00495CB1">
        <w:t>отсутствуют.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BodyText"/>
        <w:spacing w:before="4"/>
        <w:rPr>
          <w:sz w:val="26"/>
        </w:rPr>
      </w:pPr>
    </w:p>
    <w:p w:rsidR="009A3251" w:rsidRPr="00495CB1" w:rsidRDefault="009A3251" w:rsidP="00234619">
      <w:pPr>
        <w:pStyle w:val="Heading2"/>
        <w:numPr>
          <w:ilvl w:val="1"/>
          <w:numId w:val="27"/>
        </w:numPr>
        <w:tabs>
          <w:tab w:val="left" w:pos="818"/>
        </w:tabs>
        <w:spacing w:line="360" w:lineRule="auto"/>
        <w:ind w:right="483" w:firstLine="0"/>
      </w:pPr>
      <w:bookmarkStart w:id="119" w:name="_Toc162189797"/>
      <w:r w:rsidRPr="00495CB1">
        <w:t>Предложения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строительству</w:t>
      </w:r>
      <w:r w:rsidRPr="00495CB1">
        <w:rPr>
          <w:spacing w:val="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обеспечения</w:t>
      </w:r>
      <w:r w:rsidRPr="00495CB1">
        <w:rPr>
          <w:spacing w:val="-67"/>
        </w:rPr>
        <w:t xml:space="preserve"> </w:t>
      </w:r>
      <w:r w:rsidRPr="00495CB1">
        <w:t>нормативной</w:t>
      </w:r>
      <w:r w:rsidRPr="00495CB1">
        <w:rPr>
          <w:spacing w:val="-2"/>
        </w:rPr>
        <w:t xml:space="preserve"> </w:t>
      </w:r>
      <w:r w:rsidRPr="00495CB1">
        <w:t>надежности</w:t>
      </w:r>
      <w:r w:rsidRPr="00495CB1">
        <w:rPr>
          <w:spacing w:val="2"/>
        </w:rPr>
        <w:t xml:space="preserve"> </w:t>
      </w:r>
      <w:r w:rsidRPr="00495CB1">
        <w:t>теплоснабжения</w:t>
      </w:r>
      <w:bookmarkEnd w:id="119"/>
    </w:p>
    <w:p w:rsidR="009A3251" w:rsidRPr="00495CB1" w:rsidRDefault="009A3251" w:rsidP="009F25A2">
      <w:pPr>
        <w:pStyle w:val="BodyText"/>
        <w:spacing w:line="360" w:lineRule="auto"/>
        <w:ind w:left="113" w:firstLine="738"/>
        <w:jc w:val="both"/>
      </w:pPr>
      <w:r w:rsidRPr="00495CB1">
        <w:t>Предложения</w:t>
      </w:r>
      <w:r w:rsidRPr="00495CB1">
        <w:rPr>
          <w:spacing w:val="-3"/>
        </w:rPr>
        <w:t xml:space="preserve"> </w:t>
      </w:r>
      <w:r w:rsidRPr="00394ED2">
        <w:rPr>
          <w:spacing w:val="-3"/>
        </w:rPr>
        <w:t xml:space="preserve">по строительству тепловых сетей для обеспечения нормативной надежности теплоснабжения </w:t>
      </w:r>
      <w:r w:rsidRPr="00495CB1">
        <w:t>отсутствуют.</w:t>
      </w: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 w:rsidP="00394ED2">
      <w:pPr>
        <w:pStyle w:val="Heading2"/>
        <w:numPr>
          <w:ilvl w:val="1"/>
          <w:numId w:val="27"/>
        </w:numPr>
        <w:tabs>
          <w:tab w:val="left" w:pos="650"/>
        </w:tabs>
        <w:spacing w:before="88" w:line="357" w:lineRule="auto"/>
        <w:ind w:right="365" w:firstLine="0"/>
      </w:pPr>
      <w:bookmarkStart w:id="120" w:name="_Toc162189798"/>
      <w:r w:rsidRPr="00495CB1">
        <w:t>Предложений</w:t>
      </w:r>
      <w:r w:rsidRPr="00495CB1">
        <w:rPr>
          <w:spacing w:val="41"/>
        </w:rPr>
        <w:t xml:space="preserve"> </w:t>
      </w:r>
      <w:r w:rsidRPr="00495CB1">
        <w:t>по</w:t>
      </w:r>
      <w:r w:rsidRPr="00495CB1">
        <w:rPr>
          <w:spacing w:val="41"/>
        </w:rPr>
        <w:t xml:space="preserve"> </w:t>
      </w:r>
      <w:r w:rsidRPr="00495CB1">
        <w:t>реконструкции</w:t>
      </w:r>
      <w:r w:rsidRPr="00495CB1">
        <w:rPr>
          <w:spacing w:val="43"/>
        </w:rPr>
        <w:t xml:space="preserve"> </w:t>
      </w:r>
      <w:r w:rsidRPr="00495CB1">
        <w:t>тепловых</w:t>
      </w:r>
      <w:r w:rsidRPr="00495CB1">
        <w:rPr>
          <w:spacing w:val="42"/>
        </w:rPr>
        <w:t xml:space="preserve"> </w:t>
      </w:r>
      <w:r w:rsidRPr="00495CB1">
        <w:t>сетей</w:t>
      </w:r>
      <w:r w:rsidRPr="00495CB1">
        <w:rPr>
          <w:spacing w:val="43"/>
        </w:rPr>
        <w:t xml:space="preserve"> </w:t>
      </w:r>
      <w:r w:rsidRPr="00495CB1">
        <w:t>с</w:t>
      </w:r>
      <w:r w:rsidRPr="00495CB1">
        <w:rPr>
          <w:spacing w:val="41"/>
        </w:rPr>
        <w:t xml:space="preserve"> </w:t>
      </w:r>
      <w:r w:rsidRPr="00495CB1">
        <w:t>увеличением</w:t>
      </w:r>
      <w:r w:rsidRPr="00495CB1">
        <w:rPr>
          <w:spacing w:val="42"/>
        </w:rPr>
        <w:t xml:space="preserve"> </w:t>
      </w:r>
      <w:r w:rsidRPr="00495CB1">
        <w:t>диаметра</w:t>
      </w:r>
      <w:r w:rsidRPr="00495CB1">
        <w:rPr>
          <w:spacing w:val="-67"/>
        </w:rPr>
        <w:t xml:space="preserve"> </w:t>
      </w:r>
      <w:r w:rsidRPr="00495CB1">
        <w:t>трубопроводов для обеспечения перспективных приростов тепловой нагрузки</w:t>
      </w:r>
      <w:bookmarkEnd w:id="120"/>
      <w:r w:rsidRPr="00495CB1">
        <w:rPr>
          <w:spacing w:val="1"/>
        </w:rPr>
        <w:t xml:space="preserve"> </w:t>
      </w:r>
    </w:p>
    <w:p w:rsidR="009A3251" w:rsidRPr="00495CB1" w:rsidRDefault="009A3251" w:rsidP="009F25A2">
      <w:pPr>
        <w:spacing w:line="360" w:lineRule="auto"/>
        <w:ind w:firstLine="851"/>
        <w:jc w:val="both"/>
      </w:pPr>
      <w:r w:rsidRPr="00495CB1">
        <w:rPr>
          <w:sz w:val="28"/>
        </w:rPr>
        <w:t>Предложения по реконструкции тепловых сетей с увеличением диаметра трубопроводов для обеспечения перспективных приростов тепловой нагрузки, отсутствуют.</w:t>
      </w:r>
    </w:p>
    <w:p w:rsidR="009A3251" w:rsidRPr="00495CB1" w:rsidRDefault="009A3251">
      <w:pPr>
        <w:pStyle w:val="BodyText"/>
        <w:spacing w:before="9"/>
        <w:rPr>
          <w:sz w:val="42"/>
        </w:rPr>
      </w:pPr>
    </w:p>
    <w:p w:rsidR="009A3251" w:rsidRPr="00495CB1" w:rsidRDefault="009A3251" w:rsidP="00234619">
      <w:pPr>
        <w:pStyle w:val="ListParagraph"/>
        <w:numPr>
          <w:ilvl w:val="1"/>
          <w:numId w:val="27"/>
        </w:numPr>
        <w:tabs>
          <w:tab w:val="left" w:pos="591"/>
        </w:tabs>
        <w:spacing w:before="1" w:line="360" w:lineRule="auto"/>
        <w:ind w:right="484" w:firstLine="0"/>
        <w:rPr>
          <w:b/>
          <w:sz w:val="28"/>
        </w:rPr>
      </w:pPr>
      <w:r w:rsidRPr="00495CB1">
        <w:rPr>
          <w:b/>
          <w:sz w:val="28"/>
        </w:rPr>
        <w:t>Предложений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по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реконструкции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-14"/>
          <w:sz w:val="28"/>
        </w:rPr>
        <w:t xml:space="preserve"> </w:t>
      </w:r>
      <w:r w:rsidRPr="00495CB1">
        <w:rPr>
          <w:b/>
          <w:sz w:val="28"/>
        </w:rPr>
        <w:t>сетей,</w:t>
      </w:r>
      <w:r w:rsidRPr="00495CB1">
        <w:rPr>
          <w:b/>
          <w:spacing w:val="-16"/>
          <w:sz w:val="28"/>
        </w:rPr>
        <w:t xml:space="preserve"> </w:t>
      </w:r>
      <w:r w:rsidRPr="00495CB1">
        <w:rPr>
          <w:b/>
          <w:sz w:val="28"/>
        </w:rPr>
        <w:t>подлежащих</w:t>
      </w:r>
      <w:r w:rsidRPr="00495CB1">
        <w:rPr>
          <w:b/>
          <w:spacing w:val="-15"/>
          <w:sz w:val="28"/>
        </w:rPr>
        <w:t xml:space="preserve"> </w:t>
      </w:r>
      <w:r w:rsidRPr="00495CB1">
        <w:rPr>
          <w:b/>
          <w:sz w:val="28"/>
        </w:rPr>
        <w:t>замене</w:t>
      </w:r>
      <w:r w:rsidRPr="00495CB1">
        <w:rPr>
          <w:b/>
          <w:spacing w:val="-14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-16"/>
          <w:sz w:val="28"/>
        </w:rPr>
        <w:t xml:space="preserve"> </w:t>
      </w:r>
      <w:r w:rsidRPr="00495CB1">
        <w:rPr>
          <w:b/>
          <w:sz w:val="28"/>
        </w:rPr>
        <w:t>связи</w:t>
      </w:r>
      <w:r w:rsidRPr="00495CB1">
        <w:rPr>
          <w:b/>
          <w:spacing w:val="-68"/>
          <w:sz w:val="28"/>
        </w:rPr>
        <w:t xml:space="preserve"> </w:t>
      </w:r>
      <w:r w:rsidRPr="00495CB1">
        <w:rPr>
          <w:b/>
          <w:sz w:val="28"/>
        </w:rPr>
        <w:t>с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исчерпанием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эксплуатационного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ресурса</w:t>
      </w:r>
    </w:p>
    <w:p w:rsidR="009A3251" w:rsidRPr="00495CB1" w:rsidRDefault="009A3251" w:rsidP="009F25A2">
      <w:pPr>
        <w:pStyle w:val="BodyText"/>
        <w:spacing w:line="360" w:lineRule="auto"/>
        <w:ind w:left="113" w:right="482" w:firstLine="738"/>
        <w:jc w:val="both"/>
      </w:pPr>
      <w:r w:rsidRPr="00495CB1">
        <w:t>Согласно информации</w:t>
      </w:r>
      <w:r w:rsidRPr="00495CB1">
        <w:rPr>
          <w:spacing w:val="1"/>
        </w:rPr>
        <w:t xml:space="preserve"> </w:t>
      </w:r>
      <w:r w:rsidRPr="00495CB1">
        <w:t>документа «Программа комплексного развития систем</w:t>
      </w:r>
      <w:r w:rsidRPr="00495CB1">
        <w:rPr>
          <w:spacing w:val="1"/>
        </w:rPr>
        <w:t xml:space="preserve"> </w:t>
      </w:r>
      <w:r w:rsidRPr="00495CB1">
        <w:t>коммунальной инфраструктуры Вичугского МР Ивановской области на 2017 – 2025</w:t>
      </w:r>
      <w:r w:rsidRPr="00495CB1">
        <w:rPr>
          <w:spacing w:val="1"/>
        </w:rPr>
        <w:t xml:space="preserve"> </w:t>
      </w:r>
      <w:r w:rsidRPr="00495CB1">
        <w:t>годы»</w:t>
      </w:r>
      <w:r w:rsidRPr="00495CB1">
        <w:rPr>
          <w:spacing w:val="1"/>
        </w:rPr>
        <w:t xml:space="preserve"> </w:t>
      </w:r>
      <w:r w:rsidRPr="00495CB1">
        <w:t>степень</w:t>
      </w:r>
      <w:r w:rsidRPr="00495CB1">
        <w:rPr>
          <w:spacing w:val="1"/>
        </w:rPr>
        <w:t xml:space="preserve"> </w:t>
      </w:r>
      <w:r w:rsidRPr="00495CB1">
        <w:t>износа</w:t>
      </w:r>
      <w:r w:rsidRPr="00495CB1">
        <w:rPr>
          <w:spacing w:val="1"/>
        </w:rPr>
        <w:t xml:space="preserve"> </w:t>
      </w:r>
      <w:r w:rsidRPr="00495CB1">
        <w:t>объектов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 xml:space="preserve">составляет </w:t>
      </w:r>
      <w:r w:rsidRPr="00495CB1">
        <w:rPr>
          <w:spacing w:val="-67"/>
        </w:rPr>
        <w:t xml:space="preserve"> </w:t>
      </w:r>
      <w:r w:rsidRPr="00495CB1">
        <w:t>72%. Участки тепловых сетей, исчерпавших эксплуатационные ресурс необходимо</w:t>
      </w:r>
      <w:r w:rsidRPr="00495CB1">
        <w:rPr>
          <w:spacing w:val="1"/>
        </w:rPr>
        <w:t xml:space="preserve"> </w:t>
      </w:r>
      <w:r w:rsidRPr="00495CB1">
        <w:t>заменять в</w:t>
      </w:r>
      <w:r w:rsidRPr="00495CB1">
        <w:rPr>
          <w:spacing w:val="-1"/>
        </w:rPr>
        <w:t xml:space="preserve"> </w:t>
      </w:r>
      <w:r w:rsidRPr="00495CB1">
        <w:t>рамках текущих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капитальных</w:t>
      </w:r>
      <w:r w:rsidRPr="00495CB1">
        <w:rPr>
          <w:spacing w:val="-2"/>
        </w:rPr>
        <w:t xml:space="preserve"> </w:t>
      </w:r>
      <w:r w:rsidRPr="00495CB1">
        <w:t>ремонтов.</w:t>
      </w:r>
    </w:p>
    <w:p w:rsidR="009A3251" w:rsidRPr="00495CB1" w:rsidRDefault="009A3251">
      <w:pPr>
        <w:pStyle w:val="BodyText"/>
        <w:rPr>
          <w:sz w:val="42"/>
        </w:rPr>
      </w:pPr>
    </w:p>
    <w:p w:rsidR="009A3251" w:rsidRPr="00495CB1" w:rsidRDefault="009A3251" w:rsidP="00234619">
      <w:pPr>
        <w:pStyle w:val="Heading2"/>
        <w:numPr>
          <w:ilvl w:val="1"/>
          <w:numId w:val="27"/>
        </w:numPr>
        <w:tabs>
          <w:tab w:val="left" w:pos="604"/>
        </w:tabs>
        <w:ind w:left="603" w:hanging="491"/>
      </w:pPr>
      <w:bookmarkStart w:id="121" w:name="_Toc162189799"/>
      <w:r w:rsidRPr="00495CB1">
        <w:t>Предложений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строительству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реконструкции</w:t>
      </w:r>
      <w:r w:rsidRPr="00495CB1">
        <w:rPr>
          <w:spacing w:val="-1"/>
        </w:rPr>
        <w:t xml:space="preserve"> </w:t>
      </w:r>
      <w:r w:rsidRPr="00495CB1">
        <w:t>насосных станций</w:t>
      </w:r>
      <w:bookmarkEnd w:id="121"/>
    </w:p>
    <w:p w:rsidR="009A3251" w:rsidRPr="00495CB1" w:rsidRDefault="009A3251" w:rsidP="009F25A2">
      <w:pPr>
        <w:pStyle w:val="BodyText"/>
        <w:spacing w:before="157" w:line="360" w:lineRule="auto"/>
        <w:ind w:left="113" w:firstLine="738"/>
        <w:jc w:val="both"/>
      </w:pPr>
      <w:r w:rsidRPr="00495CB1">
        <w:t>Предложения</w:t>
      </w:r>
      <w:r w:rsidRPr="00495CB1">
        <w:rPr>
          <w:spacing w:val="-3"/>
        </w:rPr>
        <w:t xml:space="preserve"> по строительству и реконструкции насосных станций </w:t>
      </w:r>
      <w:r w:rsidRPr="00495CB1">
        <w:t>отсутствуют.</w:t>
      </w:r>
    </w:p>
    <w:p w:rsidR="009A3251" w:rsidRPr="00495CB1" w:rsidRDefault="009A3251">
      <w:pPr>
        <w:pStyle w:val="BodyText"/>
        <w:rPr>
          <w:sz w:val="30"/>
        </w:rPr>
      </w:pPr>
    </w:p>
    <w:p w:rsidR="009A3251" w:rsidRPr="00495CB1" w:rsidRDefault="009A3251">
      <w:pPr>
        <w:pStyle w:val="Heading2"/>
        <w:spacing w:line="360" w:lineRule="auto"/>
        <w:jc w:val="left"/>
      </w:pPr>
      <w:bookmarkStart w:id="122" w:name="_TOC_250011"/>
      <w:bookmarkStart w:id="123" w:name="_Toc162189800"/>
      <w:r w:rsidRPr="00495CB1">
        <w:t>Глава 9. Предложения по переводу открытых систем теплоснабжения (горячего</w:t>
      </w:r>
      <w:r w:rsidRPr="00495CB1">
        <w:rPr>
          <w:spacing w:val="-67"/>
        </w:rPr>
        <w:t xml:space="preserve"> </w:t>
      </w:r>
      <w:r w:rsidRPr="00495CB1">
        <w:t>водоснабжения)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закрытые</w:t>
      </w:r>
      <w:r w:rsidRPr="00495CB1">
        <w:rPr>
          <w:spacing w:val="-3"/>
        </w:rPr>
        <w:t xml:space="preserve"> </w:t>
      </w:r>
      <w:r w:rsidRPr="00495CB1">
        <w:t>системы</w:t>
      </w:r>
      <w:r w:rsidRPr="00495CB1">
        <w:rPr>
          <w:spacing w:val="-2"/>
        </w:rPr>
        <w:t xml:space="preserve"> </w:t>
      </w:r>
      <w:bookmarkEnd w:id="122"/>
      <w:r w:rsidRPr="00495CB1">
        <w:t>горячего водоснабжения</w:t>
      </w:r>
      <w:bookmarkEnd w:id="123"/>
    </w:p>
    <w:p w:rsidR="009A3251" w:rsidRPr="00495CB1" w:rsidRDefault="009A3251" w:rsidP="009F25A2">
      <w:pPr>
        <w:pStyle w:val="BodyText"/>
        <w:spacing w:line="360" w:lineRule="auto"/>
        <w:ind w:left="113" w:firstLine="738"/>
        <w:jc w:val="both"/>
      </w:pPr>
      <w:r w:rsidRPr="00495CB1">
        <w:t>Предложения</w:t>
      </w:r>
      <w:r w:rsidRPr="00495CB1">
        <w:rPr>
          <w:spacing w:val="-3"/>
        </w:rPr>
        <w:t xml:space="preserve"> по переводу открытых систем теплоснабжения (горячего водоснабжения) в закрытые системы горячего водоснабжения, </w:t>
      </w:r>
      <w:r w:rsidRPr="00495CB1">
        <w:t>отсутствуют.</w:t>
      </w:r>
    </w:p>
    <w:p w:rsidR="009A3251" w:rsidRPr="00495CB1" w:rsidRDefault="009A3251">
      <w:pPr>
        <w:spacing w:line="317" w:lineRule="exact"/>
        <w:sectPr w:rsidR="009A3251" w:rsidRPr="00495CB1">
          <w:headerReference w:type="default" r:id="rId82"/>
          <w:footerReference w:type="default" r:id="rId83"/>
          <w:pgSz w:w="11910" w:h="16840"/>
          <w:pgMar w:top="520" w:right="460" w:bottom="1500" w:left="1020" w:header="720" w:footer="720" w:gutter="0"/>
          <w:cols w:space="720"/>
          <w:noEndnote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41" style="width:496.1pt;height:.8pt;mso-position-horizontal-relative:char;mso-position-vertical-relative:line" coordsize="9922,16">
            <v:line id="_x0000_s1242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Heading2"/>
        <w:spacing w:before="211"/>
        <w:ind w:left="114"/>
      </w:pPr>
      <w:bookmarkStart w:id="124" w:name="_TOC_250010"/>
      <w:bookmarkStart w:id="125" w:name="_Toc162189801"/>
      <w:r w:rsidRPr="00495CB1">
        <w:t>Глава</w:t>
      </w:r>
      <w:r w:rsidRPr="00495CB1">
        <w:rPr>
          <w:spacing w:val="-2"/>
        </w:rPr>
        <w:t xml:space="preserve"> </w:t>
      </w:r>
      <w:r w:rsidRPr="00495CB1">
        <w:t>10.</w:t>
      </w:r>
      <w:r w:rsidRPr="00495CB1">
        <w:rPr>
          <w:spacing w:val="-2"/>
        </w:rPr>
        <w:t xml:space="preserve"> </w:t>
      </w:r>
      <w:r w:rsidRPr="00495CB1">
        <w:t>Перспективные</w:t>
      </w:r>
      <w:r w:rsidRPr="00495CB1">
        <w:rPr>
          <w:spacing w:val="-2"/>
        </w:rPr>
        <w:t xml:space="preserve"> </w:t>
      </w:r>
      <w:r w:rsidRPr="00495CB1">
        <w:t>топливные</w:t>
      </w:r>
      <w:r w:rsidRPr="00495CB1">
        <w:rPr>
          <w:spacing w:val="-3"/>
        </w:rPr>
        <w:t xml:space="preserve"> </w:t>
      </w:r>
      <w:bookmarkEnd w:id="124"/>
      <w:r w:rsidRPr="00495CB1">
        <w:t>балансы</w:t>
      </w:r>
      <w:bookmarkEnd w:id="125"/>
    </w:p>
    <w:p w:rsidR="009A3251" w:rsidRPr="00495CB1" w:rsidRDefault="009A3251">
      <w:pPr>
        <w:pStyle w:val="BodyText"/>
        <w:spacing w:before="158" w:line="360" w:lineRule="auto"/>
        <w:ind w:left="113" w:right="482" w:firstLine="708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источниках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основным</w:t>
      </w:r>
      <w:r w:rsidRPr="00495CB1">
        <w:rPr>
          <w:spacing w:val="1"/>
        </w:rPr>
        <w:t xml:space="preserve"> </w:t>
      </w:r>
      <w:r w:rsidRPr="00495CB1">
        <w:t>видом</w:t>
      </w:r>
      <w:r w:rsidRPr="00495CB1">
        <w:rPr>
          <w:spacing w:val="1"/>
        </w:rPr>
        <w:t xml:space="preserve"> </w:t>
      </w:r>
      <w:r w:rsidRPr="00495CB1">
        <w:t>топлива</w:t>
      </w:r>
      <w:r w:rsidRPr="00495CB1">
        <w:rPr>
          <w:spacing w:val="1"/>
        </w:rPr>
        <w:t xml:space="preserve"> </w:t>
      </w:r>
      <w:r w:rsidRPr="00495CB1">
        <w:t>является</w:t>
      </w:r>
      <w:r w:rsidRPr="00495CB1">
        <w:rPr>
          <w:spacing w:val="1"/>
        </w:rPr>
        <w:t xml:space="preserve"> </w:t>
      </w:r>
      <w:r w:rsidRPr="00495CB1">
        <w:t>природный</w:t>
      </w:r>
      <w:r w:rsidRPr="00495CB1">
        <w:rPr>
          <w:spacing w:val="1"/>
        </w:rPr>
        <w:t xml:space="preserve"> </w:t>
      </w:r>
      <w:r w:rsidRPr="00495CB1">
        <w:t>газ.</w:t>
      </w:r>
      <w:r w:rsidRPr="00495CB1">
        <w:rPr>
          <w:spacing w:val="1"/>
        </w:rPr>
        <w:t xml:space="preserve"> </w:t>
      </w:r>
      <w:r w:rsidRPr="00495CB1">
        <w:t>Возобновляемые</w:t>
      </w:r>
      <w:r w:rsidRPr="00495CB1">
        <w:rPr>
          <w:spacing w:val="1"/>
        </w:rPr>
        <w:t xml:space="preserve"> </w:t>
      </w:r>
      <w:r w:rsidRPr="00495CB1">
        <w:t>источники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-1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используются, местные</w:t>
      </w:r>
      <w:r w:rsidRPr="00495CB1">
        <w:rPr>
          <w:spacing w:val="-3"/>
        </w:rPr>
        <w:t xml:space="preserve"> </w:t>
      </w:r>
      <w:r w:rsidRPr="00495CB1">
        <w:t>виды топлива не</w:t>
      </w:r>
      <w:r w:rsidRPr="00495CB1">
        <w:rPr>
          <w:spacing w:val="-2"/>
        </w:rPr>
        <w:t xml:space="preserve"> </w:t>
      </w:r>
      <w:r w:rsidRPr="00495CB1">
        <w:t>используются.</w:t>
      </w:r>
    </w:p>
    <w:p w:rsidR="009A3251" w:rsidRPr="00495CB1" w:rsidRDefault="009A3251" w:rsidP="00394ED2">
      <w:pPr>
        <w:pStyle w:val="BodyText"/>
        <w:spacing w:line="360" w:lineRule="auto"/>
        <w:ind w:left="113" w:right="484" w:firstLine="73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таблице</w:t>
      </w:r>
      <w:r w:rsidRPr="00495CB1">
        <w:rPr>
          <w:spacing w:val="1"/>
        </w:rPr>
        <w:t xml:space="preserve"> </w:t>
      </w:r>
      <w:r w:rsidRPr="00495CB1">
        <w:t>37</w:t>
      </w:r>
      <w:r w:rsidRPr="00495CB1">
        <w:rPr>
          <w:spacing w:val="1"/>
        </w:rPr>
        <w:t xml:space="preserve"> </w:t>
      </w:r>
      <w:r w:rsidRPr="00495CB1">
        <w:t>приведен</w:t>
      </w:r>
      <w:r w:rsidRPr="00495CB1">
        <w:rPr>
          <w:spacing w:val="1"/>
        </w:rPr>
        <w:t xml:space="preserve"> </w:t>
      </w:r>
      <w:r w:rsidRPr="00495CB1">
        <w:t>годовой</w:t>
      </w:r>
      <w:r w:rsidRPr="00495CB1">
        <w:rPr>
          <w:spacing w:val="1"/>
        </w:rPr>
        <w:t xml:space="preserve"> </w:t>
      </w:r>
      <w:r w:rsidRPr="00495CB1">
        <w:t>расход</w:t>
      </w:r>
      <w:r w:rsidRPr="00495CB1">
        <w:rPr>
          <w:spacing w:val="1"/>
        </w:rPr>
        <w:t xml:space="preserve"> </w:t>
      </w:r>
      <w:r w:rsidRPr="00495CB1">
        <w:t>топлива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разрезе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1"/>
        </w:rPr>
        <w:t xml:space="preserve"> </w:t>
      </w:r>
      <w:r w:rsidRPr="00495CB1">
        <w:t>источника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энергии.</w:t>
      </w:r>
      <w:r>
        <w:t xml:space="preserve"> </w:t>
      </w:r>
    </w:p>
    <w:p w:rsidR="009A3251" w:rsidRPr="00495CB1" w:rsidRDefault="009A3251">
      <w:pPr>
        <w:pStyle w:val="BodyText"/>
        <w:ind w:right="481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37</w:t>
      </w:r>
    </w:p>
    <w:p w:rsidR="009A3251" w:rsidRPr="00495CB1" w:rsidRDefault="009A3251">
      <w:pPr>
        <w:pStyle w:val="BodyText"/>
        <w:spacing w:before="3"/>
        <w:rPr>
          <w:sz w:val="14"/>
        </w:rPr>
      </w:pPr>
    </w:p>
    <w:tbl>
      <w:tblPr>
        <w:tblW w:w="485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"/>
        <w:gridCol w:w="1837"/>
        <w:gridCol w:w="1188"/>
        <w:gridCol w:w="1041"/>
        <w:gridCol w:w="911"/>
        <w:gridCol w:w="911"/>
        <w:gridCol w:w="911"/>
        <w:gridCol w:w="911"/>
        <w:gridCol w:w="703"/>
        <w:gridCol w:w="709"/>
        <w:gridCol w:w="991"/>
      </w:tblGrid>
      <w:tr w:rsidR="009A3251" w:rsidRPr="00495CB1" w:rsidTr="0024109F">
        <w:trPr>
          <w:trHeight w:val="1264"/>
          <w:jc w:val="center"/>
        </w:trPr>
        <w:tc>
          <w:tcPr>
            <w:tcW w:w="182" w:type="pct"/>
            <w:vAlign w:val="center"/>
          </w:tcPr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</w:p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№</w:t>
            </w:r>
          </w:p>
        </w:tc>
        <w:tc>
          <w:tcPr>
            <w:tcW w:w="875" w:type="pct"/>
            <w:vAlign w:val="center"/>
          </w:tcPr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566" w:type="pct"/>
            <w:vAlign w:val="center"/>
          </w:tcPr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496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2024 (базовый год)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335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338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2030-2034</w:t>
            </w:r>
          </w:p>
        </w:tc>
        <w:tc>
          <w:tcPr>
            <w:tcW w:w="472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203</w:t>
            </w:r>
            <w:r>
              <w:rPr>
                <w:sz w:val="24"/>
              </w:rPr>
              <w:t>5-2039</w:t>
            </w:r>
          </w:p>
        </w:tc>
      </w:tr>
      <w:tr w:rsidR="009A3251" w:rsidRPr="00495CB1" w:rsidTr="0024109F">
        <w:trPr>
          <w:trHeight w:val="1264"/>
          <w:jc w:val="center"/>
        </w:trPr>
        <w:tc>
          <w:tcPr>
            <w:tcW w:w="182" w:type="pct"/>
            <w:vAlign w:val="center"/>
          </w:tcPr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1</w:t>
            </w:r>
          </w:p>
        </w:tc>
        <w:tc>
          <w:tcPr>
            <w:tcW w:w="875" w:type="pct"/>
            <w:vAlign w:val="center"/>
          </w:tcPr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ООО Галтекс котельная ул. Комсомольская</w:t>
            </w:r>
          </w:p>
        </w:tc>
        <w:tc>
          <w:tcPr>
            <w:tcW w:w="566" w:type="pct"/>
            <w:vAlign w:val="center"/>
          </w:tcPr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тыс. м.куб.</w:t>
            </w:r>
          </w:p>
        </w:tc>
        <w:tc>
          <w:tcPr>
            <w:tcW w:w="496" w:type="pct"/>
            <w:vAlign w:val="center"/>
          </w:tcPr>
          <w:p w:rsidR="009A3251" w:rsidRPr="00495CB1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6253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6253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6253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6253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6253</w:t>
            </w:r>
          </w:p>
        </w:tc>
        <w:tc>
          <w:tcPr>
            <w:tcW w:w="335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6253</w:t>
            </w:r>
          </w:p>
        </w:tc>
        <w:tc>
          <w:tcPr>
            <w:tcW w:w="338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6253</w:t>
            </w:r>
          </w:p>
        </w:tc>
        <w:tc>
          <w:tcPr>
            <w:tcW w:w="472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6253</w:t>
            </w:r>
          </w:p>
        </w:tc>
      </w:tr>
      <w:tr w:rsidR="009A3251" w:rsidRPr="00495CB1" w:rsidTr="0024109F">
        <w:trPr>
          <w:trHeight w:val="1264"/>
          <w:jc w:val="center"/>
        </w:trPr>
        <w:tc>
          <w:tcPr>
            <w:tcW w:w="182" w:type="pct"/>
            <w:vAlign w:val="center"/>
          </w:tcPr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2</w:t>
            </w:r>
          </w:p>
        </w:tc>
        <w:tc>
          <w:tcPr>
            <w:tcW w:w="875" w:type="pct"/>
            <w:vAlign w:val="center"/>
          </w:tcPr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ООО Галтекс котельная ул. Северная д.3а</w:t>
            </w:r>
          </w:p>
        </w:tc>
        <w:tc>
          <w:tcPr>
            <w:tcW w:w="566" w:type="pct"/>
            <w:vAlign w:val="center"/>
          </w:tcPr>
          <w:p w:rsidR="009A3251" w:rsidRPr="00495CB1" w:rsidRDefault="009A3251" w:rsidP="00715975">
            <w:pPr>
              <w:jc w:val="center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тыс. м.куб.</w:t>
            </w:r>
          </w:p>
        </w:tc>
        <w:tc>
          <w:tcPr>
            <w:tcW w:w="496" w:type="pct"/>
            <w:vAlign w:val="center"/>
          </w:tcPr>
          <w:p w:rsidR="009A3251" w:rsidRPr="00495CB1" w:rsidRDefault="009A3251" w:rsidP="009D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434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335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338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472" w:type="pct"/>
            <w:vAlign w:val="center"/>
          </w:tcPr>
          <w:p w:rsidR="009A3251" w:rsidRPr="00495CB1" w:rsidRDefault="009A3251" w:rsidP="000C3F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</w:tr>
    </w:tbl>
    <w:p w:rsidR="009A3251" w:rsidRPr="00495CB1" w:rsidRDefault="009A3251">
      <w:pPr>
        <w:rPr>
          <w:sz w:val="24"/>
        </w:rPr>
        <w:sectPr w:rsidR="009A3251" w:rsidRPr="00495CB1">
          <w:pgSz w:w="11910" w:h="16840"/>
          <w:pgMar w:top="680" w:right="80" w:bottom="126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43" style="width:502.05pt;height:.8pt;mso-position-horizontal-relative:char;mso-position-vertical-relative:line" coordsize="10041,16">
            <v:line id="_x0000_s1244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spacing w:before="88"/>
        <w:ind w:left="114"/>
      </w:pPr>
      <w:bookmarkStart w:id="126" w:name="_TOC_250009"/>
      <w:bookmarkStart w:id="127" w:name="_Toc162189802"/>
      <w:r w:rsidRPr="00495CB1">
        <w:t>Глава</w:t>
      </w:r>
      <w:r w:rsidRPr="00495CB1">
        <w:rPr>
          <w:spacing w:val="-3"/>
        </w:rPr>
        <w:t xml:space="preserve"> </w:t>
      </w:r>
      <w:r w:rsidRPr="00495CB1">
        <w:t>11.</w:t>
      </w:r>
      <w:r w:rsidRPr="00495CB1">
        <w:rPr>
          <w:spacing w:val="-3"/>
        </w:rPr>
        <w:t xml:space="preserve"> </w:t>
      </w:r>
      <w:r w:rsidRPr="00495CB1">
        <w:t>Оценка</w:t>
      </w:r>
      <w:r w:rsidRPr="00495CB1">
        <w:rPr>
          <w:spacing w:val="-1"/>
        </w:rPr>
        <w:t xml:space="preserve"> </w:t>
      </w:r>
      <w:r w:rsidRPr="00495CB1">
        <w:t>надежности</w:t>
      </w:r>
      <w:r w:rsidRPr="00495CB1">
        <w:rPr>
          <w:spacing w:val="-2"/>
        </w:rPr>
        <w:t xml:space="preserve"> </w:t>
      </w:r>
      <w:bookmarkEnd w:id="126"/>
      <w:r w:rsidRPr="00495CB1">
        <w:t>теплоснабжения</w:t>
      </w:r>
      <w:bookmarkEnd w:id="127"/>
    </w:p>
    <w:p w:rsidR="009A3251" w:rsidRPr="00495CB1" w:rsidRDefault="009A3251">
      <w:pPr>
        <w:spacing w:before="201" w:line="360" w:lineRule="auto"/>
        <w:ind w:left="113" w:right="484"/>
        <w:jc w:val="both"/>
        <w:rPr>
          <w:b/>
          <w:sz w:val="28"/>
        </w:rPr>
      </w:pPr>
      <w:r w:rsidRPr="00495CB1">
        <w:rPr>
          <w:b/>
          <w:sz w:val="28"/>
        </w:rPr>
        <w:t>11.1.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Описание показателей определяющих уровень надежности и качества при</w:t>
      </w:r>
      <w:r w:rsidRPr="00495CB1">
        <w:rPr>
          <w:b/>
          <w:spacing w:val="-67"/>
          <w:sz w:val="28"/>
        </w:rPr>
        <w:t xml:space="preserve"> </w:t>
      </w:r>
      <w:r w:rsidRPr="00495CB1">
        <w:rPr>
          <w:b/>
          <w:sz w:val="28"/>
        </w:rPr>
        <w:t>производстве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передаче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энергии</w:t>
      </w:r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СП</w:t>
      </w:r>
      <w:r w:rsidRPr="00495CB1">
        <w:rPr>
          <w:spacing w:val="1"/>
        </w:rPr>
        <w:t xml:space="preserve"> </w:t>
      </w:r>
      <w:r w:rsidRPr="00495CB1">
        <w:t>124.13330.2012 «Тепловые</w:t>
      </w:r>
      <w:r w:rsidRPr="00495CB1">
        <w:rPr>
          <w:spacing w:val="1"/>
        </w:rPr>
        <w:t xml:space="preserve"> </w:t>
      </w:r>
      <w:r w:rsidRPr="00495CB1">
        <w:t>сети»</w:t>
      </w:r>
      <w:r w:rsidRPr="00495CB1">
        <w:rPr>
          <w:spacing w:val="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надежности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должен</w:t>
      </w:r>
      <w:r w:rsidRPr="00495CB1">
        <w:rPr>
          <w:spacing w:val="1"/>
        </w:rPr>
        <w:t xml:space="preserve"> </w:t>
      </w:r>
      <w:r w:rsidRPr="00495CB1">
        <w:t>производиться</w:t>
      </w:r>
      <w:r w:rsidRPr="00495CB1">
        <w:rPr>
          <w:spacing w:val="1"/>
        </w:rPr>
        <w:t xml:space="preserve"> </w:t>
      </w:r>
      <w:r w:rsidRPr="00495CB1">
        <w:t>для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1"/>
        </w:rPr>
        <w:t xml:space="preserve"> </w:t>
      </w:r>
      <w:r w:rsidRPr="00495CB1">
        <w:t>потребителя,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этом</w:t>
      </w:r>
      <w:r w:rsidRPr="00495CB1">
        <w:rPr>
          <w:spacing w:val="1"/>
        </w:rPr>
        <w:t xml:space="preserve"> </w:t>
      </w:r>
      <w:r w:rsidRPr="00495CB1">
        <w:t>минимально</w:t>
      </w:r>
      <w:r w:rsidRPr="00495CB1">
        <w:rPr>
          <w:spacing w:val="1"/>
        </w:rPr>
        <w:t xml:space="preserve"> </w:t>
      </w:r>
      <w:r w:rsidRPr="00495CB1">
        <w:t>допустимые</w:t>
      </w:r>
      <w:r w:rsidRPr="00495CB1">
        <w:rPr>
          <w:spacing w:val="1"/>
        </w:rPr>
        <w:t xml:space="preserve"> </w:t>
      </w:r>
      <w:r w:rsidRPr="00495CB1">
        <w:t>показатели</w:t>
      </w:r>
      <w:r w:rsidRPr="00495CB1">
        <w:rPr>
          <w:spacing w:val="1"/>
        </w:rPr>
        <w:t xml:space="preserve"> </w:t>
      </w:r>
      <w:r w:rsidRPr="00495CB1">
        <w:t>вероятности</w:t>
      </w:r>
      <w:r w:rsidRPr="00495CB1">
        <w:rPr>
          <w:spacing w:val="1"/>
        </w:rPr>
        <w:t xml:space="preserve"> </w:t>
      </w:r>
      <w:r w:rsidRPr="00495CB1">
        <w:t>безотказной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следует</w:t>
      </w:r>
      <w:r w:rsidRPr="00495CB1">
        <w:rPr>
          <w:spacing w:val="1"/>
        </w:rPr>
        <w:t xml:space="preserve"> </w:t>
      </w:r>
      <w:r w:rsidRPr="00495CB1">
        <w:t>принимать</w:t>
      </w:r>
      <w:r w:rsidRPr="00495CB1">
        <w:rPr>
          <w:spacing w:val="-2"/>
        </w:rPr>
        <w:t xml:space="preserve"> </w:t>
      </w:r>
      <w:r w:rsidRPr="00495CB1">
        <w:t>для: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7"/>
        </w:tabs>
        <w:ind w:left="277"/>
        <w:rPr>
          <w:sz w:val="28"/>
        </w:rPr>
      </w:pPr>
      <w:r w:rsidRPr="00495CB1">
        <w:rPr>
          <w:sz w:val="28"/>
        </w:rPr>
        <w:t>источника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теплоты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Р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=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0,97;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7"/>
        </w:tabs>
        <w:spacing w:before="157"/>
        <w:ind w:left="276"/>
        <w:rPr>
          <w:sz w:val="28"/>
        </w:rPr>
      </w:pPr>
      <w:r w:rsidRPr="00495CB1">
        <w:rPr>
          <w:sz w:val="28"/>
        </w:rPr>
        <w:t>тепловых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сетей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Р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=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0,9;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277"/>
        </w:tabs>
        <w:spacing w:before="162"/>
        <w:ind w:left="276"/>
        <w:rPr>
          <w:sz w:val="28"/>
        </w:rPr>
      </w:pPr>
      <w:r w:rsidRPr="00495CB1">
        <w:rPr>
          <w:sz w:val="28"/>
        </w:rPr>
        <w:t>потребителя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теплоты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Р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=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0,99;</w:t>
      </w:r>
    </w:p>
    <w:p w:rsidR="009A3251" w:rsidRPr="00495CB1" w:rsidRDefault="009A3251">
      <w:pPr>
        <w:pStyle w:val="BodyText"/>
        <w:spacing w:before="160"/>
        <w:ind w:left="113"/>
        <w:jc w:val="both"/>
      </w:pPr>
      <w:r w:rsidRPr="00495CB1">
        <w:t>СЦТ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целом</w:t>
      </w:r>
      <w:r w:rsidRPr="00495CB1">
        <w:rPr>
          <w:spacing w:val="-1"/>
        </w:rPr>
        <w:t xml:space="preserve"> </w:t>
      </w:r>
      <w:r w:rsidRPr="00495CB1">
        <w:t>Р</w:t>
      </w:r>
      <w:r w:rsidRPr="00495CB1">
        <w:rPr>
          <w:spacing w:val="-1"/>
        </w:rPr>
        <w:t xml:space="preserve"> </w:t>
      </w:r>
      <w:r w:rsidRPr="00495CB1">
        <w:t>= 0,9·0,97·0,99</w:t>
      </w:r>
      <w:r w:rsidRPr="00495CB1">
        <w:rPr>
          <w:spacing w:val="-1"/>
        </w:rPr>
        <w:t xml:space="preserve"> </w:t>
      </w:r>
      <w:r w:rsidRPr="00495CB1">
        <w:t>= 0,86.</w:t>
      </w:r>
    </w:p>
    <w:p w:rsidR="009A3251" w:rsidRPr="00495CB1" w:rsidRDefault="009A3251">
      <w:pPr>
        <w:pStyle w:val="BodyText"/>
        <w:spacing w:before="162" w:line="360" w:lineRule="auto"/>
        <w:ind w:left="113" w:right="483" w:firstLine="708"/>
        <w:jc w:val="both"/>
      </w:pP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вероятности</w:t>
      </w:r>
      <w:r w:rsidRPr="00495CB1">
        <w:rPr>
          <w:spacing w:val="1"/>
        </w:rPr>
        <w:t xml:space="preserve"> </w:t>
      </w:r>
      <w:r w:rsidRPr="00495CB1">
        <w:t>безотказной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отношению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каждому</w:t>
      </w:r>
      <w:r w:rsidRPr="00495CB1">
        <w:rPr>
          <w:spacing w:val="1"/>
        </w:rPr>
        <w:t xml:space="preserve"> </w:t>
      </w:r>
      <w:r w:rsidRPr="00495CB1">
        <w:t>потребителю</w:t>
      </w:r>
      <w:r w:rsidRPr="00495CB1">
        <w:rPr>
          <w:spacing w:val="1"/>
        </w:rPr>
        <w:t xml:space="preserve"> </w:t>
      </w:r>
      <w:r w:rsidRPr="00495CB1">
        <w:t>рекомендуется</w:t>
      </w:r>
      <w:r w:rsidRPr="00495CB1">
        <w:rPr>
          <w:spacing w:val="1"/>
        </w:rPr>
        <w:t xml:space="preserve"> </w:t>
      </w:r>
      <w:r w:rsidRPr="00495CB1">
        <w:t>выполнять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применением</w:t>
      </w:r>
      <w:r w:rsidRPr="00495CB1">
        <w:rPr>
          <w:spacing w:val="1"/>
        </w:rPr>
        <w:t xml:space="preserve"> </w:t>
      </w:r>
      <w:r w:rsidRPr="00495CB1">
        <w:t>следующего</w:t>
      </w:r>
      <w:r w:rsidRPr="00495CB1">
        <w:rPr>
          <w:spacing w:val="-67"/>
        </w:rPr>
        <w:t xml:space="preserve"> </w:t>
      </w:r>
      <w:r w:rsidRPr="00495CB1">
        <w:t>алгоритма:</w:t>
      </w:r>
    </w:p>
    <w:p w:rsidR="009A3251" w:rsidRPr="00495CB1" w:rsidRDefault="009A3251">
      <w:pPr>
        <w:pStyle w:val="BodyText"/>
        <w:spacing w:line="360" w:lineRule="auto"/>
        <w:ind w:left="113" w:right="481" w:firstLine="708"/>
        <w:jc w:val="both"/>
      </w:pPr>
      <w:r w:rsidRPr="00495CB1">
        <w:t>Определение пути передачи теплоносителя от источника до потребителя, по</w:t>
      </w:r>
      <w:r w:rsidRPr="00495CB1">
        <w:rPr>
          <w:spacing w:val="1"/>
        </w:rPr>
        <w:t xml:space="preserve"> </w:t>
      </w:r>
      <w:r w:rsidRPr="00495CB1">
        <w:t>отношению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которому</w:t>
      </w:r>
      <w:r w:rsidRPr="00495CB1">
        <w:rPr>
          <w:spacing w:val="1"/>
        </w:rPr>
        <w:t xml:space="preserve"> </w:t>
      </w:r>
      <w:r w:rsidRPr="00495CB1">
        <w:t>выполняется</w:t>
      </w:r>
      <w:r w:rsidRPr="00495CB1">
        <w:rPr>
          <w:spacing w:val="1"/>
        </w:rPr>
        <w:t xml:space="preserve"> </w:t>
      </w:r>
      <w:r w:rsidRPr="00495CB1">
        <w:t>расчет</w:t>
      </w:r>
      <w:r w:rsidRPr="00495CB1">
        <w:rPr>
          <w:spacing w:val="1"/>
        </w:rPr>
        <w:t xml:space="preserve"> </w:t>
      </w:r>
      <w:r w:rsidRPr="00495CB1">
        <w:t>вероятности</w:t>
      </w:r>
      <w:r w:rsidRPr="00495CB1">
        <w:rPr>
          <w:spacing w:val="1"/>
        </w:rPr>
        <w:t xml:space="preserve"> </w:t>
      </w:r>
      <w:r w:rsidRPr="00495CB1">
        <w:t>безотказной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сети.</w:t>
      </w:r>
    </w:p>
    <w:p w:rsidR="009A3251" w:rsidRPr="00495CB1" w:rsidRDefault="009A3251">
      <w:pPr>
        <w:pStyle w:val="BodyText"/>
        <w:spacing w:line="360" w:lineRule="auto"/>
        <w:ind w:left="114" w:right="482" w:firstLine="707"/>
        <w:jc w:val="both"/>
      </w:pPr>
      <w:r w:rsidRPr="00495CB1">
        <w:t>На первом этапе расчета устанавливается перечень участков теплопроводов,</w:t>
      </w:r>
      <w:r w:rsidRPr="00495CB1">
        <w:rPr>
          <w:spacing w:val="1"/>
        </w:rPr>
        <w:t xml:space="preserve"> </w:t>
      </w:r>
      <w:r w:rsidRPr="00495CB1">
        <w:t>составляющих этот путь. Для каждого участка тепловой сети устанавливаются: год</w:t>
      </w:r>
      <w:r w:rsidRPr="00495CB1">
        <w:rPr>
          <w:spacing w:val="1"/>
        </w:rPr>
        <w:t xml:space="preserve"> </w:t>
      </w:r>
      <w:r w:rsidRPr="00495CB1">
        <w:t>его</w:t>
      </w:r>
      <w:r w:rsidRPr="00495CB1">
        <w:rPr>
          <w:spacing w:val="-1"/>
        </w:rPr>
        <w:t xml:space="preserve"> </w:t>
      </w:r>
      <w:r w:rsidRPr="00495CB1">
        <w:t>ввода в</w:t>
      </w:r>
      <w:r w:rsidRPr="00495CB1">
        <w:rPr>
          <w:spacing w:val="-1"/>
        </w:rPr>
        <w:t xml:space="preserve"> </w:t>
      </w:r>
      <w:r w:rsidRPr="00495CB1">
        <w:t>эксплуатацию,</w:t>
      </w:r>
      <w:r w:rsidRPr="00495CB1">
        <w:rPr>
          <w:spacing w:val="-1"/>
        </w:rPr>
        <w:t xml:space="preserve"> </w:t>
      </w:r>
      <w:r w:rsidRPr="00495CB1">
        <w:t>диаметр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протяженность.</w:t>
      </w:r>
    </w:p>
    <w:p w:rsidR="009A3251" w:rsidRPr="00495CB1" w:rsidRDefault="009A3251">
      <w:pPr>
        <w:pStyle w:val="BodyText"/>
        <w:spacing w:line="360" w:lineRule="auto"/>
        <w:ind w:left="113" w:right="483" w:firstLine="708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основе</w:t>
      </w:r>
      <w:r w:rsidRPr="00495CB1">
        <w:rPr>
          <w:spacing w:val="1"/>
        </w:rPr>
        <w:t xml:space="preserve"> </w:t>
      </w:r>
      <w:r w:rsidRPr="00495CB1">
        <w:t>обработки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отказам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восстановлениям</w:t>
      </w:r>
      <w:r w:rsidRPr="00495CB1">
        <w:rPr>
          <w:spacing w:val="1"/>
        </w:rPr>
        <w:t xml:space="preserve"> </w:t>
      </w:r>
      <w:r w:rsidRPr="00495CB1">
        <w:t>(времени,</w:t>
      </w:r>
      <w:r w:rsidRPr="00495CB1">
        <w:rPr>
          <w:spacing w:val="1"/>
        </w:rPr>
        <w:t xml:space="preserve"> </w:t>
      </w:r>
      <w:r w:rsidRPr="00495CB1">
        <w:t>затраченном на ремонт участка) всех участков тепловых сетей за несколько лет их</w:t>
      </w:r>
      <w:r w:rsidRPr="00495CB1">
        <w:rPr>
          <w:spacing w:val="1"/>
        </w:rPr>
        <w:t xml:space="preserve"> </w:t>
      </w:r>
      <w:r w:rsidRPr="00495CB1">
        <w:t>работы</w:t>
      </w:r>
      <w:r w:rsidRPr="00495CB1">
        <w:rPr>
          <w:spacing w:val="-1"/>
        </w:rPr>
        <w:t xml:space="preserve"> </w:t>
      </w:r>
      <w:r w:rsidRPr="00495CB1">
        <w:t>устанавливаются следующие зависимости:</w:t>
      </w:r>
    </w:p>
    <w:p w:rsidR="009A3251" w:rsidRPr="00495CB1" w:rsidRDefault="009A3251">
      <w:pPr>
        <w:pStyle w:val="BodyText"/>
        <w:spacing w:line="360" w:lineRule="auto"/>
        <w:ind w:left="113" w:right="482" w:hanging="1"/>
        <w:jc w:val="both"/>
      </w:pPr>
      <w:r w:rsidRPr="00495CB1">
        <w:t>ƛ</w:t>
      </w:r>
      <w:r w:rsidRPr="00495CB1">
        <w:rPr>
          <w:vertAlign w:val="subscript"/>
        </w:rPr>
        <w:t>0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средневзвешенная</w:t>
      </w:r>
      <w:r w:rsidRPr="00495CB1">
        <w:rPr>
          <w:spacing w:val="1"/>
        </w:rPr>
        <w:t xml:space="preserve"> </w:t>
      </w:r>
      <w:r w:rsidRPr="00495CB1">
        <w:t>частота</w:t>
      </w:r>
      <w:r w:rsidRPr="00495CB1">
        <w:rPr>
          <w:spacing w:val="1"/>
        </w:rPr>
        <w:t xml:space="preserve"> </w:t>
      </w:r>
      <w:r w:rsidRPr="00495CB1">
        <w:t>(интенсивность)</w:t>
      </w:r>
      <w:r w:rsidRPr="00495CB1">
        <w:rPr>
          <w:spacing w:val="1"/>
        </w:rPr>
        <w:t xml:space="preserve"> </w:t>
      </w:r>
      <w:r w:rsidRPr="00495CB1">
        <w:t>устойчивых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участков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конкретной</w:t>
      </w:r>
      <w:r w:rsidRPr="00495CB1">
        <w:rPr>
          <w:spacing w:val="-10"/>
        </w:rPr>
        <w:t xml:space="preserve"> </w:t>
      </w:r>
      <w:r w:rsidRPr="00495CB1">
        <w:t>системе</w:t>
      </w:r>
      <w:r w:rsidRPr="00495CB1">
        <w:rPr>
          <w:spacing w:val="-11"/>
        </w:rPr>
        <w:t xml:space="preserve"> </w:t>
      </w:r>
      <w:r w:rsidRPr="00495CB1">
        <w:t>теплоснабжения</w:t>
      </w:r>
      <w:r w:rsidRPr="00495CB1">
        <w:rPr>
          <w:spacing w:val="-9"/>
        </w:rPr>
        <w:t xml:space="preserve"> </w:t>
      </w:r>
      <w:r w:rsidRPr="00495CB1">
        <w:t>при</w:t>
      </w:r>
      <w:r w:rsidRPr="00495CB1">
        <w:rPr>
          <w:spacing w:val="-9"/>
        </w:rPr>
        <w:t xml:space="preserve"> </w:t>
      </w:r>
      <w:r w:rsidRPr="00495CB1">
        <w:t>продолжительности</w:t>
      </w:r>
      <w:r w:rsidRPr="00495CB1">
        <w:rPr>
          <w:spacing w:val="-9"/>
        </w:rPr>
        <w:t xml:space="preserve"> </w:t>
      </w:r>
      <w:r w:rsidRPr="00495CB1">
        <w:t>эксплуатации</w:t>
      </w:r>
      <w:r w:rsidRPr="00495CB1">
        <w:rPr>
          <w:spacing w:val="-9"/>
        </w:rPr>
        <w:t xml:space="preserve"> </w:t>
      </w:r>
      <w:r w:rsidRPr="00495CB1">
        <w:t>участков</w:t>
      </w:r>
      <w:r w:rsidRPr="00495CB1">
        <w:rPr>
          <w:spacing w:val="-68"/>
        </w:rPr>
        <w:t xml:space="preserve"> </w:t>
      </w:r>
      <w:r w:rsidRPr="00495CB1">
        <w:t>от</w:t>
      </w:r>
      <w:r w:rsidRPr="00495CB1">
        <w:rPr>
          <w:spacing w:val="-2"/>
        </w:rPr>
        <w:t xml:space="preserve"> </w:t>
      </w:r>
      <w:r w:rsidRPr="00495CB1">
        <w:t>3 до 17</w:t>
      </w:r>
      <w:r w:rsidRPr="00495CB1">
        <w:rPr>
          <w:spacing w:val="-1"/>
        </w:rPr>
        <w:t xml:space="preserve"> </w:t>
      </w:r>
      <w:r w:rsidRPr="00495CB1">
        <w:t>лет</w:t>
      </w:r>
      <w:r w:rsidRPr="00495CB1">
        <w:rPr>
          <w:spacing w:val="1"/>
        </w:rPr>
        <w:t xml:space="preserve"> </w:t>
      </w:r>
      <w:r w:rsidRPr="00495CB1">
        <w:t>(1/км/год);</w:t>
      </w:r>
    </w:p>
    <w:p w:rsidR="009A3251" w:rsidRPr="00495CB1" w:rsidRDefault="009A3251">
      <w:pPr>
        <w:pStyle w:val="BodyText"/>
        <w:spacing w:line="360" w:lineRule="auto"/>
        <w:ind w:left="114" w:right="483"/>
        <w:jc w:val="both"/>
      </w:pPr>
      <w:r w:rsidRPr="00495CB1">
        <w:t>средневзвешенная частота (интенсивность) отказов для участков тепловой сети с</w:t>
      </w:r>
      <w:r w:rsidRPr="00495CB1">
        <w:rPr>
          <w:spacing w:val="1"/>
        </w:rPr>
        <w:t xml:space="preserve"> </w:t>
      </w:r>
      <w:r w:rsidRPr="00495CB1">
        <w:t>продолжительностью</w:t>
      </w:r>
      <w:r w:rsidRPr="00495CB1">
        <w:rPr>
          <w:spacing w:val="-2"/>
        </w:rPr>
        <w:t xml:space="preserve"> </w:t>
      </w:r>
      <w:r w:rsidRPr="00495CB1">
        <w:t>эксплуатации</w:t>
      </w:r>
      <w:r w:rsidRPr="00495CB1">
        <w:rPr>
          <w:spacing w:val="-1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1 до 3 лет;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45" style="width:502.05pt;height:.8pt;mso-position-horizontal-relative:char;mso-position-vertical-relative:line" coordsize="10041,16">
            <v:line id="_x0000_s1246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3"/>
      </w:pPr>
      <w:r w:rsidRPr="00495CB1">
        <w:t>средневзвешенная</w:t>
      </w:r>
      <w:r w:rsidRPr="00495CB1">
        <w:rPr>
          <w:spacing w:val="57"/>
        </w:rPr>
        <w:t xml:space="preserve"> </w:t>
      </w:r>
      <w:r w:rsidRPr="00495CB1">
        <w:t>частота</w:t>
      </w:r>
      <w:r w:rsidRPr="00495CB1">
        <w:rPr>
          <w:spacing w:val="56"/>
        </w:rPr>
        <w:t xml:space="preserve"> </w:t>
      </w:r>
      <w:r w:rsidRPr="00495CB1">
        <w:t>(интенсивность)</w:t>
      </w:r>
      <w:r w:rsidRPr="00495CB1">
        <w:rPr>
          <w:spacing w:val="57"/>
        </w:rPr>
        <w:t xml:space="preserve"> </w:t>
      </w:r>
      <w:r w:rsidRPr="00495CB1">
        <w:t>отказов</w:t>
      </w:r>
      <w:r w:rsidRPr="00495CB1">
        <w:rPr>
          <w:spacing w:val="57"/>
        </w:rPr>
        <w:t xml:space="preserve"> </w:t>
      </w:r>
      <w:r w:rsidRPr="00495CB1">
        <w:t>для</w:t>
      </w:r>
      <w:r w:rsidRPr="00495CB1">
        <w:rPr>
          <w:spacing w:val="57"/>
        </w:rPr>
        <w:t xml:space="preserve"> </w:t>
      </w:r>
      <w:r w:rsidRPr="00495CB1">
        <w:t>участков</w:t>
      </w:r>
      <w:r w:rsidRPr="00495CB1">
        <w:rPr>
          <w:spacing w:val="57"/>
        </w:rPr>
        <w:t xml:space="preserve"> </w:t>
      </w:r>
      <w:r w:rsidRPr="00495CB1">
        <w:t>тепловой</w:t>
      </w:r>
      <w:r w:rsidRPr="00495CB1">
        <w:rPr>
          <w:spacing w:val="56"/>
        </w:rPr>
        <w:t xml:space="preserve"> </w:t>
      </w:r>
      <w:r w:rsidRPr="00495CB1">
        <w:t>сети</w:t>
      </w:r>
      <w:r w:rsidRPr="00495CB1">
        <w:rPr>
          <w:spacing w:val="61"/>
        </w:rPr>
        <w:t xml:space="preserve"> </w:t>
      </w:r>
      <w:r w:rsidRPr="00495CB1">
        <w:t>с</w:t>
      </w:r>
      <w:r w:rsidRPr="00495CB1">
        <w:rPr>
          <w:spacing w:val="-67"/>
        </w:rPr>
        <w:t xml:space="preserve"> </w:t>
      </w:r>
      <w:r w:rsidRPr="00495CB1">
        <w:t>продолжительностью</w:t>
      </w:r>
      <w:r w:rsidRPr="00495CB1">
        <w:rPr>
          <w:spacing w:val="-2"/>
        </w:rPr>
        <w:t xml:space="preserve"> </w:t>
      </w:r>
      <w:r w:rsidRPr="00495CB1">
        <w:t>эксплуатации</w:t>
      </w:r>
      <w:r w:rsidRPr="00495CB1">
        <w:rPr>
          <w:spacing w:val="-1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17 и</w:t>
      </w:r>
      <w:r w:rsidRPr="00495CB1">
        <w:rPr>
          <w:spacing w:val="-1"/>
        </w:rPr>
        <w:t xml:space="preserve"> </w:t>
      </w:r>
      <w:r w:rsidRPr="00495CB1">
        <w:t>более</w:t>
      </w:r>
      <w:r w:rsidRPr="00495CB1">
        <w:rPr>
          <w:spacing w:val="-2"/>
        </w:rPr>
        <w:t xml:space="preserve"> </w:t>
      </w:r>
      <w:r w:rsidRPr="00495CB1">
        <w:t>лет;</w:t>
      </w:r>
    </w:p>
    <w:p w:rsidR="009A3251" w:rsidRPr="00495CB1" w:rsidRDefault="009A3251">
      <w:pPr>
        <w:pStyle w:val="BodyText"/>
        <w:spacing w:line="360" w:lineRule="auto"/>
        <w:ind w:left="113"/>
      </w:pPr>
      <w:r w:rsidRPr="00495CB1">
        <w:t>средневзвешенная</w:t>
      </w:r>
      <w:r w:rsidRPr="00495CB1">
        <w:rPr>
          <w:spacing w:val="11"/>
        </w:rPr>
        <w:t xml:space="preserve"> </w:t>
      </w:r>
      <w:r w:rsidRPr="00495CB1">
        <w:t>продолжительность</w:t>
      </w:r>
      <w:r w:rsidRPr="00495CB1">
        <w:rPr>
          <w:spacing w:val="11"/>
        </w:rPr>
        <w:t xml:space="preserve"> </w:t>
      </w:r>
      <w:r w:rsidRPr="00495CB1">
        <w:t>ремонта</w:t>
      </w:r>
      <w:r w:rsidRPr="00495CB1">
        <w:rPr>
          <w:spacing w:val="12"/>
        </w:rPr>
        <w:t xml:space="preserve"> </w:t>
      </w:r>
      <w:r w:rsidRPr="00495CB1">
        <w:t>(восстановления)</w:t>
      </w:r>
      <w:r w:rsidRPr="00495CB1">
        <w:rPr>
          <w:spacing w:val="11"/>
        </w:rPr>
        <w:t xml:space="preserve"> </w:t>
      </w:r>
      <w:r w:rsidRPr="00495CB1">
        <w:t>участков</w:t>
      </w:r>
      <w:r w:rsidRPr="00495CB1">
        <w:rPr>
          <w:spacing w:val="10"/>
        </w:rPr>
        <w:t xml:space="preserve"> </w:t>
      </w:r>
      <w:r w:rsidRPr="00495CB1">
        <w:t>тепловой</w:t>
      </w:r>
      <w:r w:rsidRPr="00495CB1">
        <w:rPr>
          <w:spacing w:val="-67"/>
        </w:rPr>
        <w:t xml:space="preserve"> </w:t>
      </w:r>
      <w:r w:rsidRPr="00495CB1">
        <w:t>сети;</w:t>
      </w:r>
    </w:p>
    <w:p w:rsidR="009A3251" w:rsidRPr="00495CB1" w:rsidRDefault="009A3251">
      <w:pPr>
        <w:pStyle w:val="BodyText"/>
        <w:spacing w:line="360" w:lineRule="auto"/>
        <w:ind w:left="113" w:right="483"/>
      </w:pPr>
      <w:r w:rsidRPr="00495CB1">
        <w:t>средневзвешенная</w:t>
      </w:r>
      <w:r w:rsidRPr="00495CB1">
        <w:rPr>
          <w:spacing w:val="11"/>
        </w:rPr>
        <w:t xml:space="preserve"> </w:t>
      </w:r>
      <w:r w:rsidRPr="00495CB1">
        <w:t>продолжительность</w:t>
      </w:r>
      <w:r w:rsidRPr="00495CB1">
        <w:rPr>
          <w:spacing w:val="11"/>
        </w:rPr>
        <w:t xml:space="preserve"> </w:t>
      </w:r>
      <w:r w:rsidRPr="00495CB1">
        <w:t>ремонта</w:t>
      </w:r>
      <w:r w:rsidRPr="00495CB1">
        <w:rPr>
          <w:spacing w:val="12"/>
        </w:rPr>
        <w:t xml:space="preserve"> </w:t>
      </w:r>
      <w:r w:rsidRPr="00495CB1">
        <w:t>(восстановления)</w:t>
      </w:r>
      <w:r w:rsidRPr="00495CB1">
        <w:rPr>
          <w:spacing w:val="11"/>
        </w:rPr>
        <w:t xml:space="preserve"> </w:t>
      </w:r>
      <w:r w:rsidRPr="00495CB1">
        <w:t>участков</w:t>
      </w:r>
      <w:r w:rsidRPr="00495CB1">
        <w:rPr>
          <w:spacing w:val="10"/>
        </w:rPr>
        <w:t xml:space="preserve"> </w:t>
      </w:r>
      <w:r w:rsidRPr="00495CB1">
        <w:t>тепловой</w:t>
      </w:r>
      <w:r w:rsidRPr="00495CB1">
        <w:rPr>
          <w:spacing w:val="-67"/>
        </w:rPr>
        <w:t xml:space="preserve"> </w:t>
      </w:r>
      <w:r w:rsidRPr="00495CB1">
        <w:t>сети</w:t>
      </w:r>
      <w:r w:rsidRPr="00495CB1">
        <w:rPr>
          <w:spacing w:val="-2"/>
        </w:rPr>
        <w:t xml:space="preserve"> </w:t>
      </w:r>
      <w:r w:rsidRPr="00495CB1">
        <w:t>в зависимости от</w:t>
      </w:r>
      <w:r w:rsidRPr="00495CB1">
        <w:rPr>
          <w:spacing w:val="-1"/>
        </w:rPr>
        <w:t xml:space="preserve"> </w:t>
      </w:r>
      <w:r w:rsidRPr="00495CB1">
        <w:t>диаметра</w:t>
      </w:r>
      <w:r w:rsidRPr="00495CB1">
        <w:rPr>
          <w:spacing w:val="-2"/>
        </w:rPr>
        <w:t xml:space="preserve"> </w:t>
      </w:r>
      <w:r w:rsidRPr="00495CB1">
        <w:t>участка;</w:t>
      </w:r>
    </w:p>
    <w:p w:rsidR="009A3251" w:rsidRPr="00495CB1" w:rsidRDefault="009A3251">
      <w:pPr>
        <w:pStyle w:val="BodyText"/>
        <w:spacing w:line="360" w:lineRule="auto"/>
        <w:ind w:left="113" w:right="481" w:firstLine="708"/>
        <w:jc w:val="both"/>
      </w:pPr>
      <w:r w:rsidRPr="00495CB1">
        <w:t>Частота (интенсивность) отказов каждого участка тепловой сети измеряется с</w:t>
      </w:r>
      <w:r w:rsidRPr="00495CB1">
        <w:rPr>
          <w:spacing w:val="1"/>
        </w:rPr>
        <w:t xml:space="preserve"> </w:t>
      </w:r>
      <w:r w:rsidRPr="00495CB1">
        <w:t>помощью</w:t>
      </w:r>
      <w:r w:rsidRPr="00495CB1">
        <w:rPr>
          <w:spacing w:val="1"/>
        </w:rPr>
        <w:t xml:space="preserve"> </w:t>
      </w:r>
      <w:r w:rsidRPr="00495CB1">
        <w:t>показателя,</w:t>
      </w:r>
      <w:r w:rsidRPr="00495CB1">
        <w:rPr>
          <w:spacing w:val="1"/>
        </w:rPr>
        <w:t xml:space="preserve"> </w:t>
      </w:r>
      <w:r w:rsidRPr="00495CB1">
        <w:t>который</w:t>
      </w:r>
      <w:r w:rsidRPr="00495CB1">
        <w:rPr>
          <w:spacing w:val="1"/>
        </w:rPr>
        <w:t xml:space="preserve"> </w:t>
      </w:r>
      <w:r w:rsidRPr="00495CB1">
        <w:t>имеет</w:t>
      </w:r>
      <w:r w:rsidRPr="00495CB1">
        <w:rPr>
          <w:spacing w:val="1"/>
        </w:rPr>
        <w:t xml:space="preserve"> </w:t>
      </w:r>
      <w:r w:rsidRPr="00495CB1">
        <w:t>размерность</w:t>
      </w:r>
      <w:r w:rsidRPr="00495CB1">
        <w:rPr>
          <w:spacing w:val="1"/>
        </w:rPr>
        <w:t xml:space="preserve"> </w:t>
      </w:r>
      <w:r w:rsidRPr="00495CB1">
        <w:t>[1/км/год]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[1/км/час].</w:t>
      </w:r>
      <w:r w:rsidRPr="00495CB1">
        <w:rPr>
          <w:spacing w:val="1"/>
        </w:rPr>
        <w:t xml:space="preserve"> </w:t>
      </w:r>
      <w:r w:rsidRPr="00495CB1">
        <w:t>Интенсивность отказов всей тепловой сети (без резервирования) по отношению к</w:t>
      </w:r>
      <w:r w:rsidRPr="00495CB1">
        <w:rPr>
          <w:spacing w:val="1"/>
        </w:rPr>
        <w:t xml:space="preserve"> </w:t>
      </w:r>
      <w:r w:rsidRPr="00495CB1">
        <w:t>потребителю</w:t>
      </w:r>
      <w:r w:rsidRPr="00495CB1">
        <w:rPr>
          <w:spacing w:val="1"/>
        </w:rPr>
        <w:t xml:space="preserve"> </w:t>
      </w:r>
      <w:r w:rsidRPr="00495CB1">
        <w:t>представляется</w:t>
      </w:r>
      <w:r w:rsidRPr="00495CB1">
        <w:rPr>
          <w:spacing w:val="1"/>
        </w:rPr>
        <w:t xml:space="preserve"> </w:t>
      </w:r>
      <w:r w:rsidRPr="00495CB1">
        <w:t>как</w:t>
      </w:r>
      <w:r w:rsidRPr="00495CB1">
        <w:rPr>
          <w:spacing w:val="1"/>
        </w:rPr>
        <w:t xml:space="preserve"> </w:t>
      </w:r>
      <w:r w:rsidRPr="00495CB1">
        <w:t>последовательное</w:t>
      </w:r>
      <w:r w:rsidRPr="00495CB1">
        <w:rPr>
          <w:spacing w:val="1"/>
        </w:rPr>
        <w:t xml:space="preserve"> </w:t>
      </w:r>
      <w:r w:rsidRPr="00495CB1">
        <w:t>(в</w:t>
      </w:r>
      <w:r w:rsidRPr="00495CB1">
        <w:rPr>
          <w:spacing w:val="1"/>
        </w:rPr>
        <w:t xml:space="preserve"> </w:t>
      </w:r>
      <w:r w:rsidRPr="00495CB1">
        <w:t>смысле</w:t>
      </w:r>
      <w:r w:rsidRPr="00495CB1">
        <w:rPr>
          <w:spacing w:val="1"/>
        </w:rPr>
        <w:t xml:space="preserve"> </w:t>
      </w:r>
      <w:r w:rsidRPr="00495CB1">
        <w:t>надежности)</w:t>
      </w:r>
      <w:r w:rsidRPr="00495CB1">
        <w:rPr>
          <w:spacing w:val="1"/>
        </w:rPr>
        <w:t xml:space="preserve"> </w:t>
      </w:r>
      <w:r w:rsidRPr="00495CB1">
        <w:t>соединение элементов, при котором отказ одного из всей совокупности элементов</w:t>
      </w:r>
      <w:r w:rsidRPr="00495CB1">
        <w:rPr>
          <w:spacing w:val="1"/>
        </w:rPr>
        <w:t xml:space="preserve"> </w:t>
      </w:r>
      <w:r w:rsidRPr="00495CB1">
        <w:t>приводит к отказу всей системы в целом. Средняя вероятность безотказной работы</w:t>
      </w:r>
      <w:r w:rsidRPr="00495CB1">
        <w:rPr>
          <w:spacing w:val="1"/>
        </w:rPr>
        <w:t xml:space="preserve"> </w:t>
      </w:r>
      <w:r w:rsidRPr="00495CB1">
        <w:t>системы,</w:t>
      </w:r>
      <w:r w:rsidRPr="00495CB1">
        <w:rPr>
          <w:spacing w:val="1"/>
        </w:rPr>
        <w:t xml:space="preserve"> </w:t>
      </w:r>
      <w:r w:rsidRPr="00495CB1">
        <w:t>состоящей</w:t>
      </w:r>
      <w:r w:rsidRPr="00495CB1">
        <w:rPr>
          <w:spacing w:val="1"/>
        </w:rPr>
        <w:t xml:space="preserve"> </w:t>
      </w:r>
      <w:r w:rsidRPr="00495CB1">
        <w:t>из</w:t>
      </w:r>
      <w:r w:rsidRPr="00495CB1">
        <w:rPr>
          <w:spacing w:val="1"/>
        </w:rPr>
        <w:t xml:space="preserve"> </w:t>
      </w:r>
      <w:r w:rsidRPr="00495CB1">
        <w:t>последовательно</w:t>
      </w:r>
      <w:r w:rsidRPr="00495CB1">
        <w:rPr>
          <w:spacing w:val="1"/>
        </w:rPr>
        <w:t xml:space="preserve"> </w:t>
      </w:r>
      <w:r w:rsidRPr="00495CB1">
        <w:t>соединенных</w:t>
      </w:r>
      <w:r w:rsidRPr="00495CB1">
        <w:rPr>
          <w:spacing w:val="1"/>
        </w:rPr>
        <w:t xml:space="preserve"> </w:t>
      </w:r>
      <w:r w:rsidRPr="00495CB1">
        <w:t>элементов</w:t>
      </w:r>
      <w:r w:rsidRPr="00495CB1">
        <w:rPr>
          <w:spacing w:val="1"/>
        </w:rPr>
        <w:t xml:space="preserve"> </w:t>
      </w:r>
      <w:r w:rsidRPr="00495CB1">
        <w:t>будет</w:t>
      </w:r>
      <w:r w:rsidRPr="00495CB1">
        <w:rPr>
          <w:spacing w:val="1"/>
        </w:rPr>
        <w:t xml:space="preserve"> </w:t>
      </w:r>
      <w:r w:rsidRPr="00495CB1">
        <w:t>равна</w:t>
      </w:r>
      <w:r w:rsidRPr="00495CB1">
        <w:rPr>
          <w:spacing w:val="1"/>
        </w:rPr>
        <w:t xml:space="preserve"> </w:t>
      </w:r>
      <w:r w:rsidRPr="00495CB1">
        <w:t>произведению</w:t>
      </w:r>
      <w:r w:rsidRPr="00495CB1">
        <w:rPr>
          <w:spacing w:val="-1"/>
        </w:rPr>
        <w:t xml:space="preserve"> </w:t>
      </w:r>
      <w:r w:rsidRPr="00495CB1">
        <w:t>вероятностей</w:t>
      </w:r>
      <w:r w:rsidRPr="00495CB1">
        <w:rPr>
          <w:spacing w:val="1"/>
        </w:rPr>
        <w:t xml:space="preserve"> </w:t>
      </w:r>
      <w:r w:rsidRPr="00495CB1">
        <w:t>безотказной</w:t>
      </w:r>
      <w:r w:rsidRPr="00495CB1">
        <w:rPr>
          <w:spacing w:val="-1"/>
        </w:rPr>
        <w:t xml:space="preserve"> </w:t>
      </w:r>
      <w:r w:rsidRPr="00495CB1">
        <w:t>работы.</w:t>
      </w:r>
    </w:p>
    <w:p w:rsidR="009A3251" w:rsidRPr="00495CB1" w:rsidRDefault="009A3251">
      <w:pPr>
        <w:pStyle w:val="BodyText"/>
        <w:spacing w:before="1" w:line="360" w:lineRule="auto"/>
        <w:ind w:left="113" w:right="483" w:firstLine="708"/>
        <w:jc w:val="both"/>
      </w:pPr>
      <w:r w:rsidRPr="00495CB1">
        <w:t>Интенсивность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всего</w:t>
      </w:r>
      <w:r w:rsidRPr="00495CB1">
        <w:rPr>
          <w:spacing w:val="1"/>
        </w:rPr>
        <w:t xml:space="preserve"> </w:t>
      </w:r>
      <w:r w:rsidRPr="00495CB1">
        <w:t>последовательного</w:t>
      </w:r>
      <w:r w:rsidRPr="00495CB1">
        <w:rPr>
          <w:spacing w:val="1"/>
        </w:rPr>
        <w:t xml:space="preserve"> </w:t>
      </w:r>
      <w:r w:rsidRPr="00495CB1">
        <w:t>соединения</w:t>
      </w:r>
      <w:r w:rsidRPr="00495CB1">
        <w:rPr>
          <w:spacing w:val="1"/>
        </w:rPr>
        <w:t xml:space="preserve"> </w:t>
      </w:r>
      <w:r w:rsidRPr="00495CB1">
        <w:t>равна</w:t>
      </w:r>
      <w:r w:rsidRPr="00495CB1">
        <w:rPr>
          <w:spacing w:val="1"/>
        </w:rPr>
        <w:t xml:space="preserve"> </w:t>
      </w:r>
      <w:r w:rsidRPr="00495CB1">
        <w:t>сумме</w:t>
      </w:r>
      <w:r w:rsidRPr="00495CB1">
        <w:rPr>
          <w:spacing w:val="1"/>
        </w:rPr>
        <w:t xml:space="preserve"> </w:t>
      </w:r>
      <w:r w:rsidRPr="00495CB1">
        <w:t>интенсивностей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каждом</w:t>
      </w:r>
      <w:r w:rsidRPr="00495CB1">
        <w:rPr>
          <w:spacing w:val="1"/>
        </w:rPr>
        <w:t xml:space="preserve"> </w:t>
      </w:r>
      <w:r w:rsidRPr="00495CB1">
        <w:t>участке</w:t>
      </w:r>
      <w:r w:rsidRPr="00495CB1">
        <w:rPr>
          <w:spacing w:val="1"/>
        </w:rPr>
        <w:t xml:space="preserve"> </w:t>
      </w:r>
      <w:r w:rsidRPr="00495CB1">
        <w:t>ƛ</w:t>
      </w:r>
      <w:r w:rsidRPr="00495CB1">
        <w:rPr>
          <w:vertAlign w:val="subscript"/>
        </w:rPr>
        <w:t>с</w:t>
      </w:r>
      <w:r w:rsidRPr="00495CB1">
        <w:t>=L</w:t>
      </w:r>
      <w:r w:rsidRPr="00495CB1">
        <w:rPr>
          <w:vertAlign w:val="subscript"/>
        </w:rPr>
        <w:t>1</w:t>
      </w:r>
      <w:r w:rsidRPr="00495CB1">
        <w:t>ƛ</w:t>
      </w:r>
      <w:r w:rsidRPr="00495CB1">
        <w:rPr>
          <w:vertAlign w:val="subscript"/>
        </w:rPr>
        <w:t>1</w:t>
      </w:r>
      <w:r w:rsidRPr="00495CB1">
        <w:t>+L</w:t>
      </w:r>
      <w:r w:rsidRPr="00495CB1">
        <w:rPr>
          <w:vertAlign w:val="subscript"/>
        </w:rPr>
        <w:t>2</w:t>
      </w:r>
      <w:r w:rsidRPr="00495CB1">
        <w:t>ƛ</w:t>
      </w:r>
      <w:r w:rsidRPr="00495CB1">
        <w:rPr>
          <w:vertAlign w:val="subscript"/>
        </w:rPr>
        <w:t>2</w:t>
      </w:r>
      <w:r w:rsidRPr="00495CB1">
        <w:t>+…+L</w:t>
      </w:r>
      <w:r w:rsidRPr="00495CB1">
        <w:rPr>
          <w:vertAlign w:val="subscript"/>
        </w:rPr>
        <w:t>m</w:t>
      </w:r>
      <w:r w:rsidRPr="00495CB1">
        <w:t>ƛ</w:t>
      </w:r>
      <w:r w:rsidRPr="00495CB1">
        <w:rPr>
          <w:vertAlign w:val="subscript"/>
        </w:rPr>
        <w:t>m</w:t>
      </w:r>
      <w:r w:rsidRPr="00495CB1">
        <w:t>,</w:t>
      </w:r>
      <w:r w:rsidRPr="00495CB1">
        <w:rPr>
          <w:spacing w:val="1"/>
        </w:rPr>
        <w:t xml:space="preserve"> </w:t>
      </w:r>
      <w:r w:rsidRPr="00495CB1">
        <w:t>[1/час],</w:t>
      </w:r>
      <w:r w:rsidRPr="00495CB1">
        <w:rPr>
          <w:spacing w:val="1"/>
        </w:rPr>
        <w:t xml:space="preserve"> </w:t>
      </w:r>
      <w:r w:rsidRPr="00495CB1">
        <w:t>где</w:t>
      </w:r>
      <w:r w:rsidRPr="00495CB1">
        <w:rPr>
          <w:spacing w:val="1"/>
        </w:rPr>
        <w:t xml:space="preserve"> </w:t>
      </w:r>
      <w:r w:rsidRPr="00495CB1">
        <w:t>Lпротяженность каждого участка, [км]. Для описания параметрической зависимости</w:t>
      </w:r>
      <w:r w:rsidRPr="00495CB1">
        <w:rPr>
          <w:spacing w:val="-67"/>
        </w:rPr>
        <w:t xml:space="preserve"> </w:t>
      </w:r>
      <w:r w:rsidRPr="00495CB1">
        <w:t>интенсивности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рекомендуется</w:t>
      </w:r>
      <w:r w:rsidRPr="00495CB1">
        <w:rPr>
          <w:spacing w:val="1"/>
        </w:rPr>
        <w:t xml:space="preserve"> </w:t>
      </w:r>
      <w:r w:rsidRPr="00495CB1">
        <w:t>использовать</w:t>
      </w:r>
      <w:r w:rsidRPr="00495CB1">
        <w:rPr>
          <w:spacing w:val="1"/>
        </w:rPr>
        <w:t xml:space="preserve"> </w:t>
      </w:r>
      <w:r w:rsidRPr="00495CB1">
        <w:t>зависимость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срока</w:t>
      </w:r>
      <w:r w:rsidRPr="00495CB1">
        <w:rPr>
          <w:spacing w:val="-67"/>
        </w:rPr>
        <w:t xml:space="preserve"> </w:t>
      </w:r>
      <w:r w:rsidRPr="00495CB1">
        <w:t>эксплуатации,</w:t>
      </w:r>
      <w:r w:rsidRPr="00495CB1">
        <w:rPr>
          <w:spacing w:val="-4"/>
        </w:rPr>
        <w:t xml:space="preserve"> </w:t>
      </w:r>
      <w:r w:rsidRPr="00495CB1">
        <w:t>следующего</w:t>
      </w:r>
      <w:r w:rsidRPr="00495CB1">
        <w:rPr>
          <w:spacing w:val="-3"/>
        </w:rPr>
        <w:t xml:space="preserve"> </w:t>
      </w:r>
      <w:r w:rsidRPr="00495CB1">
        <w:t>вида,</w:t>
      </w:r>
      <w:r w:rsidRPr="00495CB1">
        <w:rPr>
          <w:spacing w:val="-4"/>
        </w:rPr>
        <w:t xml:space="preserve"> </w:t>
      </w:r>
      <w:r w:rsidRPr="00495CB1">
        <w:t>близкую</w:t>
      </w:r>
      <w:r w:rsidRPr="00495CB1">
        <w:rPr>
          <w:spacing w:val="-4"/>
        </w:rPr>
        <w:t xml:space="preserve"> </w:t>
      </w:r>
      <w:r w:rsidRPr="00495CB1">
        <w:t>по</w:t>
      </w:r>
      <w:r w:rsidRPr="00495CB1">
        <w:rPr>
          <w:spacing w:val="-3"/>
        </w:rPr>
        <w:t xml:space="preserve"> </w:t>
      </w:r>
      <w:r w:rsidRPr="00495CB1">
        <w:t>характеру</w:t>
      </w:r>
      <w:r w:rsidRPr="00495CB1">
        <w:rPr>
          <w:spacing w:val="-3"/>
        </w:rPr>
        <w:t xml:space="preserve"> </w:t>
      </w:r>
      <w:r w:rsidRPr="00495CB1">
        <w:t>к</w:t>
      </w:r>
      <w:r w:rsidRPr="00495CB1">
        <w:rPr>
          <w:spacing w:val="-3"/>
        </w:rPr>
        <w:t xml:space="preserve"> </w:t>
      </w:r>
      <w:r w:rsidRPr="00495CB1">
        <w:t>распределению</w:t>
      </w:r>
      <w:r w:rsidRPr="00495CB1">
        <w:rPr>
          <w:spacing w:val="-3"/>
        </w:rPr>
        <w:t xml:space="preserve"> </w:t>
      </w:r>
      <w:r w:rsidRPr="00495CB1">
        <w:t>Вейбулла:</w:t>
      </w:r>
    </w:p>
    <w:p w:rsidR="009A3251" w:rsidRPr="00495CB1" w:rsidRDefault="009A3251">
      <w:pPr>
        <w:pStyle w:val="BodyText"/>
        <w:spacing w:line="360" w:lineRule="auto"/>
        <w:ind w:left="114" w:right="4745" w:firstLine="4264"/>
        <w:jc w:val="both"/>
      </w:pPr>
      <w:r w:rsidRPr="00495CB1">
        <w:t>ƛ(t)=ƛ</w:t>
      </w:r>
      <w:r w:rsidRPr="00495CB1">
        <w:rPr>
          <w:vertAlign w:val="subscript"/>
        </w:rPr>
        <w:t>0</w:t>
      </w:r>
      <w:r w:rsidRPr="00495CB1">
        <w:t>(0,1τ)</w:t>
      </w:r>
      <w:r w:rsidRPr="00495CB1">
        <w:rPr>
          <w:vertAlign w:val="superscript"/>
        </w:rPr>
        <w:t>α-1</w:t>
      </w:r>
      <w:r w:rsidRPr="00495CB1">
        <w:rPr>
          <w:spacing w:val="-68"/>
        </w:rPr>
        <w:t xml:space="preserve"> </w:t>
      </w:r>
      <w:r w:rsidRPr="00495CB1">
        <w:t>где</w:t>
      </w:r>
      <w:r w:rsidRPr="00495CB1">
        <w:rPr>
          <w:spacing w:val="-2"/>
        </w:rPr>
        <w:t xml:space="preserve"> </w:t>
      </w:r>
      <w:r w:rsidRPr="00495CB1">
        <w:t>-τ срок</w:t>
      </w:r>
      <w:r w:rsidRPr="00495CB1">
        <w:rPr>
          <w:spacing w:val="-2"/>
        </w:rPr>
        <w:t xml:space="preserve"> </w:t>
      </w:r>
      <w:r w:rsidRPr="00495CB1">
        <w:t>эксплуатации</w:t>
      </w:r>
      <w:r w:rsidRPr="00495CB1">
        <w:rPr>
          <w:spacing w:val="-1"/>
        </w:rPr>
        <w:t xml:space="preserve"> </w:t>
      </w:r>
      <w:r w:rsidRPr="00495CB1">
        <w:t>участка [лет].</w:t>
      </w:r>
    </w:p>
    <w:p w:rsidR="009A3251" w:rsidRPr="00495CB1" w:rsidRDefault="009A3251">
      <w:pPr>
        <w:pStyle w:val="BodyText"/>
        <w:ind w:right="483"/>
        <w:jc w:val="right"/>
      </w:pPr>
      <w:r w:rsidRPr="00495CB1">
        <w:t>Характер</w:t>
      </w:r>
      <w:r w:rsidRPr="00495CB1">
        <w:rPr>
          <w:spacing w:val="13"/>
        </w:rPr>
        <w:t xml:space="preserve"> </w:t>
      </w:r>
      <w:r w:rsidRPr="00495CB1">
        <w:t>изменения</w:t>
      </w:r>
      <w:r w:rsidRPr="00495CB1">
        <w:rPr>
          <w:spacing w:val="10"/>
        </w:rPr>
        <w:t xml:space="preserve"> </w:t>
      </w:r>
      <w:r w:rsidRPr="00495CB1">
        <w:t>интенсивности</w:t>
      </w:r>
      <w:r w:rsidRPr="00495CB1">
        <w:rPr>
          <w:spacing w:val="13"/>
        </w:rPr>
        <w:t xml:space="preserve"> </w:t>
      </w:r>
      <w:r w:rsidRPr="00495CB1">
        <w:t>отказов</w:t>
      </w:r>
      <w:r w:rsidRPr="00495CB1">
        <w:rPr>
          <w:spacing w:val="10"/>
        </w:rPr>
        <w:t xml:space="preserve"> </w:t>
      </w:r>
      <w:r w:rsidRPr="00495CB1">
        <w:t>зависит</w:t>
      </w:r>
      <w:r w:rsidRPr="00495CB1">
        <w:rPr>
          <w:spacing w:val="12"/>
        </w:rPr>
        <w:t xml:space="preserve"> </w:t>
      </w:r>
      <w:r w:rsidRPr="00495CB1">
        <w:t>от</w:t>
      </w:r>
      <w:r w:rsidRPr="00495CB1">
        <w:rPr>
          <w:spacing w:val="11"/>
        </w:rPr>
        <w:t xml:space="preserve"> </w:t>
      </w:r>
      <w:r w:rsidRPr="00495CB1">
        <w:t>параметра</w:t>
      </w:r>
      <w:r w:rsidRPr="00495CB1">
        <w:rPr>
          <w:spacing w:val="13"/>
        </w:rPr>
        <w:t xml:space="preserve"> </w:t>
      </w:r>
      <w:r w:rsidRPr="00495CB1">
        <w:t>α:</w:t>
      </w:r>
      <w:r w:rsidRPr="00495CB1">
        <w:rPr>
          <w:spacing w:val="11"/>
        </w:rPr>
        <w:t xml:space="preserve"> </w:t>
      </w:r>
      <w:r w:rsidRPr="00495CB1">
        <w:t>при</w:t>
      </w:r>
      <w:r w:rsidRPr="00495CB1">
        <w:rPr>
          <w:spacing w:val="12"/>
        </w:rPr>
        <w:t xml:space="preserve"> </w:t>
      </w:r>
      <w:r w:rsidRPr="00495CB1">
        <w:t>α&lt;</w:t>
      </w:r>
      <w:r w:rsidRPr="00495CB1">
        <w:rPr>
          <w:spacing w:val="12"/>
        </w:rPr>
        <w:t xml:space="preserve"> </w:t>
      </w:r>
      <w:r w:rsidRPr="00495CB1">
        <w:t>1,</w:t>
      </w:r>
    </w:p>
    <w:p w:rsidR="009A3251" w:rsidRPr="00495CB1" w:rsidRDefault="009A3251">
      <w:pPr>
        <w:pStyle w:val="BodyText"/>
        <w:spacing w:before="160"/>
        <w:ind w:right="482"/>
        <w:jc w:val="right"/>
      </w:pPr>
      <w:r w:rsidRPr="00495CB1">
        <w:t>она</w:t>
      </w:r>
      <w:r w:rsidRPr="00495CB1">
        <w:rPr>
          <w:spacing w:val="-2"/>
        </w:rPr>
        <w:t xml:space="preserve"> </w:t>
      </w:r>
      <w:r w:rsidRPr="00495CB1">
        <w:t>монотонно</w:t>
      </w:r>
      <w:r w:rsidRPr="00495CB1">
        <w:rPr>
          <w:spacing w:val="-2"/>
        </w:rPr>
        <w:t xml:space="preserve"> </w:t>
      </w:r>
      <w:r w:rsidRPr="00495CB1">
        <w:t>убывает,</w:t>
      </w:r>
      <w:r w:rsidRPr="00495CB1">
        <w:rPr>
          <w:spacing w:val="-2"/>
        </w:rPr>
        <w:t xml:space="preserve"> </w:t>
      </w:r>
      <w:r w:rsidRPr="00495CB1">
        <w:t>при</w:t>
      </w:r>
      <w:r w:rsidRPr="00495CB1">
        <w:rPr>
          <w:spacing w:val="-1"/>
        </w:rPr>
        <w:t xml:space="preserve"> </w:t>
      </w:r>
      <w:r w:rsidRPr="00495CB1">
        <w:t>α&gt;</w:t>
      </w:r>
      <w:r w:rsidRPr="00495CB1">
        <w:rPr>
          <w:spacing w:val="-1"/>
        </w:rPr>
        <w:t xml:space="preserve"> </w:t>
      </w:r>
      <w:r w:rsidRPr="00495CB1">
        <w:t>1</w:t>
      </w:r>
      <w:r w:rsidRPr="00495CB1">
        <w:rPr>
          <w:spacing w:val="-1"/>
        </w:rPr>
        <w:t xml:space="preserve"> 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возрастает; при</w:t>
      </w:r>
      <w:r w:rsidRPr="00495CB1">
        <w:rPr>
          <w:spacing w:val="-1"/>
        </w:rPr>
        <w:t xml:space="preserve"> </w:t>
      </w:r>
      <w:r w:rsidRPr="00495CB1">
        <w:t>α</w:t>
      </w:r>
      <w:r w:rsidRPr="00495CB1">
        <w:rPr>
          <w:spacing w:val="-2"/>
        </w:rPr>
        <w:t xml:space="preserve"> </w:t>
      </w:r>
      <w:r w:rsidRPr="00495CB1">
        <w:t>=</w:t>
      </w:r>
      <w:r w:rsidRPr="00495CB1">
        <w:rPr>
          <w:spacing w:val="-1"/>
        </w:rPr>
        <w:t xml:space="preserve"> </w:t>
      </w:r>
      <w:r w:rsidRPr="00495CB1">
        <w:t>1</w:t>
      </w:r>
      <w:r w:rsidRPr="00495CB1">
        <w:rPr>
          <w:spacing w:val="-2"/>
        </w:rPr>
        <w:t xml:space="preserve"> </w:t>
      </w:r>
      <w:r w:rsidRPr="00495CB1">
        <w:t>функция</w:t>
      </w:r>
      <w:r w:rsidRPr="00495CB1">
        <w:rPr>
          <w:spacing w:val="-2"/>
        </w:rPr>
        <w:t xml:space="preserve"> </w:t>
      </w:r>
      <w:r w:rsidRPr="00495CB1">
        <w:t>принимает</w:t>
      </w:r>
      <w:r w:rsidRPr="00495CB1">
        <w:rPr>
          <w:spacing w:val="-1"/>
        </w:rPr>
        <w:t xml:space="preserve"> </w:t>
      </w:r>
      <w:r w:rsidRPr="00495CB1">
        <w:t>вид Аƛ</w:t>
      </w:r>
      <w:r w:rsidRPr="00495CB1">
        <w:rPr>
          <w:vertAlign w:val="subscript"/>
        </w:rPr>
        <w:t>0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311"/>
        </w:tabs>
        <w:spacing w:before="162" w:line="360" w:lineRule="auto"/>
        <w:ind w:left="114" w:right="481" w:hanging="1"/>
        <w:jc w:val="left"/>
        <w:rPr>
          <w:sz w:val="28"/>
        </w:rPr>
      </w:pPr>
      <w:r w:rsidRPr="00495CB1">
        <w:rPr>
          <w:sz w:val="28"/>
        </w:rPr>
        <w:t>это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средневзвешенная</w:t>
      </w:r>
      <w:r w:rsidRPr="00495CB1">
        <w:rPr>
          <w:spacing w:val="30"/>
          <w:sz w:val="28"/>
        </w:rPr>
        <w:t xml:space="preserve"> </w:t>
      </w:r>
      <w:r w:rsidRPr="00495CB1">
        <w:rPr>
          <w:sz w:val="28"/>
        </w:rPr>
        <w:t>частота</w:t>
      </w:r>
      <w:r w:rsidRPr="00495CB1">
        <w:rPr>
          <w:spacing w:val="30"/>
          <w:sz w:val="28"/>
        </w:rPr>
        <w:t xml:space="preserve"> </w:t>
      </w:r>
      <w:r w:rsidRPr="00495CB1">
        <w:rPr>
          <w:sz w:val="28"/>
        </w:rPr>
        <w:t>(интенсивность)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устойчивых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отказов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31"/>
          <w:sz w:val="28"/>
        </w:rPr>
        <w:t xml:space="preserve"> </w:t>
      </w:r>
      <w:r w:rsidRPr="00495CB1">
        <w:rPr>
          <w:sz w:val="28"/>
        </w:rPr>
        <w:t>конкретной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системе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теплоснабжения.</w:t>
      </w:r>
    </w:p>
    <w:p w:rsidR="009A3251" w:rsidRPr="00495CB1" w:rsidRDefault="009A3251">
      <w:pPr>
        <w:pStyle w:val="BodyText"/>
        <w:spacing w:line="360" w:lineRule="auto"/>
        <w:ind w:left="113" w:right="470"/>
      </w:pPr>
      <w:r w:rsidRPr="00495CB1">
        <w:t>Для распределения Вейбулла рекомендуется использовать следующие эмпирические</w:t>
      </w:r>
      <w:r w:rsidRPr="00495CB1">
        <w:rPr>
          <w:spacing w:val="-67"/>
        </w:rPr>
        <w:t xml:space="preserve"> </w:t>
      </w:r>
      <w:r w:rsidRPr="00495CB1">
        <w:t>коэффициенты:</w:t>
      </w:r>
    </w:p>
    <w:p w:rsidR="009A3251" w:rsidRPr="00495CB1" w:rsidRDefault="009A3251">
      <w:pPr>
        <w:pStyle w:val="BodyText"/>
        <w:ind w:left="113"/>
      </w:pPr>
      <w:r w:rsidRPr="00495CB1">
        <w:t>0,8</w:t>
      </w:r>
      <w:r w:rsidRPr="00495CB1">
        <w:rPr>
          <w:spacing w:val="-2"/>
        </w:rPr>
        <w:t xml:space="preserve"> </w:t>
      </w:r>
      <w:r w:rsidRPr="00495CB1">
        <w:t>при</w:t>
      </w:r>
      <w:r w:rsidRPr="00495CB1">
        <w:rPr>
          <w:spacing w:val="-1"/>
        </w:rPr>
        <w:t xml:space="preserve"> </w:t>
      </w:r>
      <w:r w:rsidRPr="00495CB1">
        <w:t>0&lt;τ≤3</w:t>
      </w:r>
    </w:p>
    <w:p w:rsidR="009A3251" w:rsidRPr="00495CB1" w:rsidRDefault="009A3251">
      <w:pPr>
        <w:pStyle w:val="BodyText"/>
        <w:tabs>
          <w:tab w:val="left" w:pos="891"/>
        </w:tabs>
        <w:spacing w:before="160"/>
        <w:ind w:left="115"/>
      </w:pPr>
      <w:r w:rsidRPr="00495CB1">
        <w:t>α=</w:t>
      </w:r>
      <w:r w:rsidRPr="00495CB1">
        <w:tab/>
        <w:t>при</w:t>
      </w:r>
      <w:r w:rsidRPr="00495CB1">
        <w:rPr>
          <w:spacing w:val="-2"/>
        </w:rPr>
        <w:t xml:space="preserve"> </w:t>
      </w:r>
      <w:r w:rsidRPr="00495CB1">
        <w:t>3&lt;τ≤17</w:t>
      </w:r>
    </w:p>
    <w:p w:rsidR="009A3251" w:rsidRPr="00495CB1" w:rsidRDefault="009A3251">
      <w:pPr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47" style="width:502.05pt;height:.8pt;mso-position-horizontal-relative:char;mso-position-vertical-relative:line" coordsize="10041,16">
            <v:line id="_x0000_s1248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7"/>
        <w:rPr>
          <w:sz w:val="8"/>
        </w:rPr>
      </w:pPr>
    </w:p>
    <w:p w:rsidR="009A3251" w:rsidRPr="00495CB1" w:rsidRDefault="009A3251">
      <w:pPr>
        <w:pStyle w:val="BodyText"/>
        <w:spacing w:before="99"/>
        <w:ind w:left="114"/>
        <w:jc w:val="both"/>
      </w:pPr>
      <w:r w:rsidRPr="00495CB1">
        <w:t>0,5</w:t>
      </w:r>
      <w:r w:rsidRPr="00495CB1">
        <w:rPr>
          <w:spacing w:val="-3"/>
        </w:rPr>
        <w:t xml:space="preserve"> </w:t>
      </w:r>
      <w:r w:rsidRPr="00495CB1">
        <w:t>е</w:t>
      </w:r>
      <w:r w:rsidRPr="00495CB1">
        <w:rPr>
          <w:vertAlign w:val="superscript"/>
        </w:rPr>
        <w:t>τ/20</w:t>
      </w:r>
      <w:r w:rsidRPr="00495CB1">
        <w:t>при</w:t>
      </w:r>
      <w:r w:rsidRPr="00495CB1">
        <w:rPr>
          <w:spacing w:val="-2"/>
        </w:rPr>
        <w:t xml:space="preserve"> </w:t>
      </w:r>
      <w:r w:rsidRPr="00495CB1">
        <w:t>τ&gt;17</w:t>
      </w:r>
    </w:p>
    <w:p w:rsidR="009A3251" w:rsidRPr="00495CB1" w:rsidRDefault="009A3251">
      <w:pPr>
        <w:pStyle w:val="BodyText"/>
        <w:spacing w:before="161" w:line="360" w:lineRule="auto"/>
        <w:ind w:left="113" w:right="482" w:firstLine="708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рисунке</w:t>
      </w:r>
      <w:r w:rsidRPr="00495CB1">
        <w:rPr>
          <w:spacing w:val="1"/>
        </w:rPr>
        <w:t xml:space="preserve"> </w:t>
      </w:r>
      <w:r w:rsidRPr="00495CB1">
        <w:t>10</w:t>
      </w:r>
      <w:r w:rsidRPr="00495CB1">
        <w:rPr>
          <w:spacing w:val="1"/>
        </w:rPr>
        <w:t xml:space="preserve"> </w:t>
      </w:r>
      <w:r w:rsidRPr="00495CB1">
        <w:t>приведен</w:t>
      </w:r>
      <w:r w:rsidRPr="00495CB1">
        <w:rPr>
          <w:spacing w:val="1"/>
        </w:rPr>
        <w:t xml:space="preserve"> </w:t>
      </w:r>
      <w:r w:rsidRPr="00495CB1">
        <w:t>вид</w:t>
      </w:r>
      <w:r w:rsidRPr="00495CB1">
        <w:rPr>
          <w:spacing w:val="1"/>
        </w:rPr>
        <w:t xml:space="preserve"> </w:t>
      </w:r>
      <w:r w:rsidRPr="00495CB1">
        <w:t>зависимости</w:t>
      </w:r>
      <w:r w:rsidRPr="00495CB1">
        <w:rPr>
          <w:spacing w:val="1"/>
        </w:rPr>
        <w:t xml:space="preserve"> </w:t>
      </w:r>
      <w:r w:rsidRPr="00495CB1">
        <w:t>интенсивности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срока</w:t>
      </w:r>
      <w:r w:rsidRPr="00495CB1">
        <w:rPr>
          <w:spacing w:val="-67"/>
        </w:rPr>
        <w:t xml:space="preserve"> </w:t>
      </w:r>
      <w:r w:rsidRPr="00495CB1">
        <w:t>эксплуатации</w:t>
      </w:r>
      <w:r w:rsidRPr="00495CB1">
        <w:rPr>
          <w:spacing w:val="1"/>
        </w:rPr>
        <w:t xml:space="preserve"> </w:t>
      </w:r>
      <w:r w:rsidRPr="00495CB1">
        <w:t>участка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сети.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ее</w:t>
      </w:r>
      <w:r w:rsidRPr="00495CB1">
        <w:rPr>
          <w:spacing w:val="1"/>
        </w:rPr>
        <w:t xml:space="preserve"> </w:t>
      </w:r>
      <w:r w:rsidRPr="00495CB1">
        <w:t>использовании</w:t>
      </w:r>
      <w:r w:rsidRPr="00495CB1">
        <w:rPr>
          <w:spacing w:val="1"/>
        </w:rPr>
        <w:t xml:space="preserve"> </w:t>
      </w:r>
      <w:r w:rsidRPr="00495CB1">
        <w:t>следует</w:t>
      </w:r>
      <w:r w:rsidRPr="00495CB1">
        <w:rPr>
          <w:spacing w:val="1"/>
        </w:rPr>
        <w:t xml:space="preserve"> </w:t>
      </w:r>
      <w:r w:rsidRPr="00495CB1">
        <w:t>помнить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некоторых</w:t>
      </w:r>
      <w:r w:rsidRPr="00495CB1">
        <w:rPr>
          <w:spacing w:val="-1"/>
        </w:rPr>
        <w:t xml:space="preserve"> </w:t>
      </w:r>
      <w:r w:rsidRPr="00495CB1">
        <w:t>допущениях,</w:t>
      </w:r>
      <w:r w:rsidRPr="00495CB1">
        <w:rPr>
          <w:spacing w:val="-1"/>
        </w:rPr>
        <w:t xml:space="preserve"> </w:t>
      </w:r>
      <w:r w:rsidRPr="00495CB1">
        <w:t>которые</w:t>
      </w:r>
      <w:r w:rsidRPr="00495CB1">
        <w:rPr>
          <w:spacing w:val="-2"/>
        </w:rPr>
        <w:t xml:space="preserve"> </w:t>
      </w:r>
      <w:r w:rsidRPr="00495CB1">
        <w:t>были</w:t>
      </w:r>
      <w:r w:rsidRPr="00495CB1">
        <w:rPr>
          <w:spacing w:val="-2"/>
        </w:rPr>
        <w:t xml:space="preserve"> </w:t>
      </w:r>
      <w:r w:rsidRPr="00495CB1">
        <w:t>сделаны</w:t>
      </w:r>
      <w:r w:rsidRPr="00495CB1">
        <w:rPr>
          <w:spacing w:val="1"/>
        </w:rPr>
        <w:t xml:space="preserve"> </w:t>
      </w:r>
      <w:r w:rsidRPr="00495CB1">
        <w:t>при отборе</w:t>
      </w:r>
      <w:r w:rsidRPr="00495CB1">
        <w:rPr>
          <w:spacing w:val="-3"/>
        </w:rPr>
        <w:t xml:space="preserve"> </w:t>
      </w:r>
      <w:r w:rsidRPr="00495CB1">
        <w:t>данных:</w:t>
      </w:r>
    </w:p>
    <w:p w:rsidR="009A3251" w:rsidRPr="00495CB1" w:rsidRDefault="009A3251">
      <w:pPr>
        <w:pStyle w:val="BodyText"/>
        <w:spacing w:line="360" w:lineRule="auto"/>
        <w:ind w:left="113" w:right="482"/>
        <w:jc w:val="both"/>
      </w:pPr>
      <w:r w:rsidRPr="00495CB1">
        <w:t>она применима только тогда, когда в тепловых сетях существует четкое разделение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эксплуатационный и</w:t>
      </w:r>
      <w:r w:rsidRPr="00495CB1">
        <w:rPr>
          <w:spacing w:val="-1"/>
        </w:rPr>
        <w:t xml:space="preserve"> </w:t>
      </w:r>
      <w:r w:rsidRPr="00495CB1">
        <w:t>ремонтный периоды;</w:t>
      </w:r>
    </w:p>
    <w:p w:rsidR="009A3251" w:rsidRPr="00495CB1" w:rsidRDefault="009A3251">
      <w:pPr>
        <w:pStyle w:val="BodyText"/>
        <w:spacing w:line="360" w:lineRule="auto"/>
        <w:ind w:left="113" w:right="483" w:hanging="1"/>
        <w:jc w:val="both"/>
      </w:pPr>
      <w:r w:rsidRPr="00495CB1">
        <w:t>в ремонтный период выполняются гидравлические испытания тепловой сети после</w:t>
      </w:r>
      <w:r w:rsidRPr="00495CB1">
        <w:rPr>
          <w:spacing w:val="1"/>
        </w:rPr>
        <w:t xml:space="preserve"> </w:t>
      </w:r>
      <w:r w:rsidRPr="00495CB1">
        <w:t>каждого</w:t>
      </w:r>
      <w:r w:rsidRPr="00495CB1">
        <w:rPr>
          <w:spacing w:val="-2"/>
        </w:rPr>
        <w:t xml:space="preserve"> </w:t>
      </w:r>
      <w:r w:rsidRPr="00495CB1">
        <w:t>отказа.</w:t>
      </w:r>
    </w:p>
    <w:p w:rsidR="009A3251" w:rsidRPr="00495CB1" w:rsidRDefault="009A3251" w:rsidP="009E3461">
      <w:pPr>
        <w:spacing w:before="37"/>
        <w:jc w:val="center"/>
        <w:rPr>
          <w:sz w:val="24"/>
        </w:rPr>
      </w:pPr>
      <w:r w:rsidRPr="00495CB1">
        <w:rPr>
          <w:sz w:val="24"/>
        </w:rPr>
        <w:t>Рис.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40</w:t>
      </w:r>
    </w:p>
    <w:p w:rsidR="009A3251" w:rsidRPr="00495CB1" w:rsidRDefault="009A3251">
      <w:pPr>
        <w:pStyle w:val="BodyText"/>
        <w:spacing w:before="7"/>
        <w:rPr>
          <w:sz w:val="11"/>
        </w:rPr>
      </w:pPr>
      <w:r>
        <w:rPr>
          <w:noProof/>
          <w:lang w:eastAsia="ru-RU"/>
        </w:rPr>
        <w:pict>
          <v:shape id="image23.jpeg" o:spid="_x0000_s1249" type="#_x0000_t75" style="position:absolute;margin-left:151.15pt;margin-top:8.65pt;width:333.1pt;height:201.3pt;z-index:251607040;visibility:visible;mso-wrap-distance-left:0;mso-wrap-distance-right:0;mso-position-horizontal-relative:page">
            <v:imagedata r:id="rId84" o:title=""/>
            <w10:wrap type="topAndBottom" anchorx="page"/>
          </v:shape>
        </w:pict>
      </w:r>
    </w:p>
    <w:p w:rsidR="009A3251" w:rsidRPr="00495CB1" w:rsidRDefault="009A3251">
      <w:pPr>
        <w:pStyle w:val="BodyText"/>
        <w:spacing w:before="154" w:line="360" w:lineRule="auto"/>
        <w:ind w:left="113" w:right="482" w:firstLine="708"/>
        <w:jc w:val="both"/>
      </w:pPr>
      <w:r w:rsidRPr="00495CB1">
        <w:t>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1"/>
        </w:rPr>
        <w:t xml:space="preserve"> </w:t>
      </w:r>
      <w:r w:rsidRPr="00495CB1">
        <w:t>региональных</w:t>
      </w:r>
      <w:r w:rsidRPr="00495CB1">
        <w:rPr>
          <w:spacing w:val="1"/>
        </w:rPr>
        <w:t xml:space="preserve"> </w:t>
      </w:r>
      <w:r w:rsidRPr="00495CB1">
        <w:t>справочников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1"/>
        </w:rPr>
        <w:t xml:space="preserve"> </w:t>
      </w:r>
      <w:r w:rsidRPr="00495CB1">
        <w:t>климату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среднесуточных</w:t>
      </w:r>
      <w:r w:rsidRPr="00495CB1">
        <w:rPr>
          <w:spacing w:val="-67"/>
        </w:rPr>
        <w:t xml:space="preserve"> </w:t>
      </w:r>
      <w:r w:rsidRPr="00495CB1">
        <w:t>температурах</w:t>
      </w:r>
      <w:r w:rsidRPr="00495CB1">
        <w:rPr>
          <w:spacing w:val="1"/>
        </w:rPr>
        <w:t xml:space="preserve"> </w:t>
      </w:r>
      <w:r w:rsidRPr="00495CB1">
        <w:t>наружного</w:t>
      </w:r>
      <w:r w:rsidRPr="00495CB1">
        <w:rPr>
          <w:spacing w:val="1"/>
        </w:rPr>
        <w:t xml:space="preserve"> </w:t>
      </w:r>
      <w:r w:rsidRPr="00495CB1">
        <w:t>воздуха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последние</w:t>
      </w:r>
      <w:r w:rsidRPr="00495CB1">
        <w:rPr>
          <w:spacing w:val="1"/>
        </w:rPr>
        <w:t xml:space="preserve"> </w:t>
      </w:r>
      <w:r w:rsidRPr="00495CB1">
        <w:t>десять</w:t>
      </w:r>
      <w:r w:rsidRPr="00495CB1">
        <w:rPr>
          <w:spacing w:val="1"/>
        </w:rPr>
        <w:t xml:space="preserve"> </w:t>
      </w:r>
      <w:r w:rsidRPr="00495CB1">
        <w:t>лет</w:t>
      </w:r>
      <w:r w:rsidRPr="00495CB1">
        <w:rPr>
          <w:spacing w:val="1"/>
        </w:rPr>
        <w:t xml:space="preserve"> </w:t>
      </w:r>
      <w:r w:rsidRPr="00495CB1">
        <w:t>строят</w:t>
      </w:r>
      <w:r w:rsidRPr="00495CB1">
        <w:rPr>
          <w:spacing w:val="1"/>
        </w:rPr>
        <w:t xml:space="preserve"> </w:t>
      </w:r>
      <w:r w:rsidRPr="00495CB1">
        <w:t>зависимость</w:t>
      </w:r>
      <w:r w:rsidRPr="00495CB1">
        <w:rPr>
          <w:spacing w:val="1"/>
        </w:rPr>
        <w:t xml:space="preserve"> </w:t>
      </w:r>
      <w:r w:rsidRPr="00495CB1">
        <w:t>повторяемости</w:t>
      </w:r>
      <w:r w:rsidRPr="00495CB1">
        <w:rPr>
          <w:spacing w:val="-6"/>
        </w:rPr>
        <w:t xml:space="preserve"> </w:t>
      </w:r>
      <w:r w:rsidRPr="00495CB1">
        <w:t>температур</w:t>
      </w:r>
      <w:r w:rsidRPr="00495CB1">
        <w:rPr>
          <w:spacing w:val="-8"/>
        </w:rPr>
        <w:t xml:space="preserve"> </w:t>
      </w:r>
      <w:r w:rsidRPr="00495CB1">
        <w:t>наружного</w:t>
      </w:r>
      <w:r w:rsidRPr="00495CB1">
        <w:rPr>
          <w:spacing w:val="-7"/>
        </w:rPr>
        <w:t xml:space="preserve"> </w:t>
      </w:r>
      <w:r w:rsidRPr="00495CB1">
        <w:t>воздуха</w:t>
      </w:r>
      <w:r w:rsidRPr="00495CB1">
        <w:rPr>
          <w:spacing w:val="-9"/>
        </w:rPr>
        <w:t xml:space="preserve"> </w:t>
      </w:r>
      <w:r w:rsidRPr="00495CB1">
        <w:t>(график</w:t>
      </w:r>
      <w:r w:rsidRPr="00495CB1">
        <w:rPr>
          <w:spacing w:val="-8"/>
        </w:rPr>
        <w:t xml:space="preserve"> </w:t>
      </w:r>
      <w:r w:rsidRPr="00495CB1">
        <w:t>продолжительности</w:t>
      </w:r>
      <w:r w:rsidRPr="00495CB1">
        <w:rPr>
          <w:spacing w:val="-6"/>
        </w:rPr>
        <w:t xml:space="preserve"> </w:t>
      </w:r>
      <w:r w:rsidRPr="00495CB1">
        <w:t>тепловой</w:t>
      </w:r>
      <w:r w:rsidRPr="00495CB1">
        <w:rPr>
          <w:spacing w:val="-68"/>
        </w:rPr>
        <w:t xml:space="preserve"> </w:t>
      </w:r>
      <w:r w:rsidRPr="00495CB1">
        <w:t>нагрузки</w:t>
      </w:r>
      <w:r w:rsidRPr="00495CB1">
        <w:rPr>
          <w:spacing w:val="1"/>
        </w:rPr>
        <w:t xml:space="preserve"> </w:t>
      </w:r>
      <w:r w:rsidRPr="00495CB1">
        <w:t>отопления).</w:t>
      </w:r>
      <w:r w:rsidRPr="00495CB1">
        <w:rPr>
          <w:spacing w:val="1"/>
        </w:rPr>
        <w:t xml:space="preserve"> </w:t>
      </w:r>
      <w:r w:rsidRPr="00495CB1">
        <w:t>При</w:t>
      </w:r>
      <w:r w:rsidRPr="00495CB1">
        <w:rPr>
          <w:spacing w:val="1"/>
        </w:rPr>
        <w:t xml:space="preserve"> </w:t>
      </w:r>
      <w:r w:rsidRPr="00495CB1">
        <w:t>отсутствии</w:t>
      </w:r>
      <w:r w:rsidRPr="00495CB1">
        <w:rPr>
          <w:spacing w:val="1"/>
        </w:rPr>
        <w:t xml:space="preserve"> </w:t>
      </w:r>
      <w:r w:rsidRPr="00495CB1">
        <w:t>этих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1"/>
        </w:rPr>
        <w:t xml:space="preserve"> </w:t>
      </w:r>
      <w:r w:rsidRPr="00495CB1">
        <w:t>зависимость</w:t>
      </w:r>
      <w:r w:rsidRPr="00495CB1">
        <w:rPr>
          <w:spacing w:val="1"/>
        </w:rPr>
        <w:t xml:space="preserve"> </w:t>
      </w:r>
      <w:r w:rsidRPr="00495CB1">
        <w:t>повторяемости</w:t>
      </w:r>
      <w:r w:rsidRPr="00495CB1">
        <w:rPr>
          <w:spacing w:val="1"/>
        </w:rPr>
        <w:t xml:space="preserve"> </w:t>
      </w:r>
      <w:r w:rsidRPr="00495CB1">
        <w:t>температур наружного воздуха для местоположения тепловых сетей принимают по</w:t>
      </w:r>
      <w:r w:rsidRPr="00495CB1">
        <w:rPr>
          <w:spacing w:val="1"/>
        </w:rPr>
        <w:t xml:space="preserve"> </w:t>
      </w:r>
      <w:r w:rsidRPr="00495CB1">
        <w:t>данным</w:t>
      </w:r>
      <w:r w:rsidRPr="00495CB1">
        <w:rPr>
          <w:spacing w:val="-3"/>
        </w:rPr>
        <w:t xml:space="preserve"> </w:t>
      </w:r>
      <w:r w:rsidRPr="00495CB1">
        <w:t>Справочника</w:t>
      </w:r>
      <w:r w:rsidRPr="00495CB1">
        <w:rPr>
          <w:spacing w:val="-1"/>
        </w:rPr>
        <w:t xml:space="preserve"> </w:t>
      </w:r>
      <w:r w:rsidRPr="00495CB1">
        <w:t>"Наладка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эксплуатация</w:t>
      </w:r>
      <w:r w:rsidRPr="00495CB1">
        <w:rPr>
          <w:spacing w:val="-2"/>
        </w:rPr>
        <w:t xml:space="preserve"> </w:t>
      </w:r>
      <w:r w:rsidRPr="00495CB1">
        <w:t>водяных тепловых</w:t>
      </w:r>
      <w:r w:rsidRPr="00495CB1">
        <w:rPr>
          <w:spacing w:val="-1"/>
        </w:rPr>
        <w:t xml:space="preserve"> </w:t>
      </w:r>
      <w:r w:rsidRPr="00495CB1">
        <w:t>сетей".</w:t>
      </w:r>
    </w:p>
    <w:p w:rsidR="009A3251" w:rsidRPr="00495CB1" w:rsidRDefault="009A3251">
      <w:pPr>
        <w:pStyle w:val="BodyText"/>
        <w:spacing w:line="360" w:lineRule="auto"/>
        <w:ind w:left="113" w:right="481" w:firstLine="708"/>
        <w:jc w:val="both"/>
      </w:pPr>
      <w:r w:rsidRPr="00495CB1">
        <w:t>С</w:t>
      </w:r>
      <w:r w:rsidRPr="00495CB1">
        <w:rPr>
          <w:spacing w:val="1"/>
        </w:rPr>
        <w:t xml:space="preserve"> </w:t>
      </w:r>
      <w:r w:rsidRPr="00495CB1">
        <w:t>использованием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теплоаккумулирующей</w:t>
      </w:r>
      <w:r w:rsidRPr="00495CB1">
        <w:rPr>
          <w:spacing w:val="1"/>
        </w:rPr>
        <w:t xml:space="preserve"> </w:t>
      </w:r>
      <w:r w:rsidRPr="00495CB1">
        <w:t>способности</w:t>
      </w:r>
      <w:r w:rsidRPr="00495CB1">
        <w:rPr>
          <w:spacing w:val="1"/>
        </w:rPr>
        <w:t xml:space="preserve"> </w:t>
      </w:r>
      <w:r w:rsidRPr="00495CB1">
        <w:t>объектов</w:t>
      </w:r>
      <w:r w:rsidRPr="00495CB1">
        <w:rPr>
          <w:spacing w:val="1"/>
        </w:rPr>
        <w:t xml:space="preserve"> </w:t>
      </w:r>
      <w:r w:rsidRPr="00495CB1">
        <w:t>теплопотребления</w:t>
      </w:r>
      <w:r w:rsidRPr="00495CB1">
        <w:rPr>
          <w:spacing w:val="1"/>
        </w:rPr>
        <w:t xml:space="preserve"> </w:t>
      </w:r>
      <w:r w:rsidRPr="00495CB1">
        <w:t>(зданий)</w:t>
      </w:r>
      <w:r w:rsidRPr="00495CB1">
        <w:rPr>
          <w:spacing w:val="1"/>
        </w:rPr>
        <w:t xml:space="preserve"> </w:t>
      </w:r>
      <w:r w:rsidRPr="00495CB1">
        <w:t>определяют</w:t>
      </w:r>
      <w:r w:rsidRPr="00495CB1">
        <w:rPr>
          <w:spacing w:val="1"/>
        </w:rPr>
        <w:t xml:space="preserve"> </w:t>
      </w:r>
      <w:r w:rsidRPr="00495CB1">
        <w:t>время,</w:t>
      </w:r>
      <w:r w:rsidRPr="00495CB1">
        <w:rPr>
          <w:spacing w:val="1"/>
        </w:rPr>
        <w:t xml:space="preserve"> </w:t>
      </w:r>
      <w:r w:rsidRPr="00495CB1">
        <w:t>за</w:t>
      </w:r>
      <w:r w:rsidRPr="00495CB1">
        <w:rPr>
          <w:spacing w:val="1"/>
        </w:rPr>
        <w:t xml:space="preserve"> </w:t>
      </w:r>
      <w:r w:rsidRPr="00495CB1">
        <w:t>которое</w:t>
      </w:r>
      <w:r w:rsidRPr="00495CB1">
        <w:rPr>
          <w:spacing w:val="1"/>
        </w:rPr>
        <w:t xml:space="preserve"> </w:t>
      </w:r>
      <w:r w:rsidRPr="00495CB1">
        <w:t>температура</w:t>
      </w:r>
      <w:r w:rsidRPr="00495CB1">
        <w:rPr>
          <w:spacing w:val="1"/>
        </w:rPr>
        <w:t xml:space="preserve"> </w:t>
      </w:r>
      <w:r w:rsidRPr="00495CB1">
        <w:t>внутри</w:t>
      </w:r>
      <w:r w:rsidRPr="00495CB1">
        <w:rPr>
          <w:spacing w:val="1"/>
        </w:rPr>
        <w:t xml:space="preserve"> </w:t>
      </w:r>
      <w:r w:rsidRPr="00495CB1">
        <w:t>отапливаемого помещения снизится до температуры, установленной в критериях</w:t>
      </w:r>
      <w:r w:rsidRPr="00495CB1">
        <w:rPr>
          <w:spacing w:val="1"/>
        </w:rPr>
        <w:t xml:space="preserve"> </w:t>
      </w:r>
      <w:r w:rsidRPr="00495CB1">
        <w:t>отказа</w:t>
      </w:r>
      <w:r w:rsidRPr="00495CB1">
        <w:rPr>
          <w:spacing w:val="-7"/>
        </w:rPr>
        <w:t xml:space="preserve"> </w:t>
      </w:r>
      <w:r w:rsidRPr="00495CB1">
        <w:t>теплоснабжения.</w:t>
      </w:r>
      <w:r w:rsidRPr="00495CB1">
        <w:rPr>
          <w:spacing w:val="-6"/>
        </w:rPr>
        <w:t xml:space="preserve"> </w:t>
      </w:r>
      <w:r w:rsidRPr="00495CB1">
        <w:t>Отказ</w:t>
      </w:r>
      <w:r w:rsidRPr="00495CB1">
        <w:rPr>
          <w:spacing w:val="-6"/>
        </w:rPr>
        <w:t xml:space="preserve"> </w:t>
      </w:r>
      <w:r w:rsidRPr="00495CB1">
        <w:t>теплоснабжения</w:t>
      </w:r>
      <w:r w:rsidRPr="00495CB1">
        <w:rPr>
          <w:spacing w:val="-5"/>
        </w:rPr>
        <w:t xml:space="preserve"> </w:t>
      </w:r>
      <w:r w:rsidRPr="00495CB1">
        <w:t>потребителя</w:t>
      </w:r>
      <w:r w:rsidRPr="00495CB1">
        <w:rPr>
          <w:spacing w:val="-6"/>
        </w:rPr>
        <w:t xml:space="preserve"> </w:t>
      </w:r>
      <w:r w:rsidRPr="00495CB1">
        <w:t>-</w:t>
      </w:r>
      <w:r w:rsidRPr="00495CB1">
        <w:rPr>
          <w:spacing w:val="-6"/>
        </w:rPr>
        <w:t xml:space="preserve"> </w:t>
      </w:r>
      <w:r w:rsidRPr="00495CB1">
        <w:t>событие,</w:t>
      </w:r>
      <w:r w:rsidRPr="00495CB1">
        <w:rPr>
          <w:spacing w:val="-7"/>
        </w:rPr>
        <w:t xml:space="preserve"> </w:t>
      </w:r>
      <w:r w:rsidRPr="00495CB1">
        <w:t>приводящее</w:t>
      </w:r>
      <w:r w:rsidRPr="00495CB1">
        <w:rPr>
          <w:spacing w:val="-6"/>
        </w:rPr>
        <w:t xml:space="preserve"> </w:t>
      </w:r>
      <w:r w:rsidRPr="00495CB1">
        <w:t>к</w:t>
      </w:r>
      <w:r w:rsidRPr="00495CB1">
        <w:rPr>
          <w:spacing w:val="-68"/>
        </w:rPr>
        <w:t xml:space="preserve"> </w:t>
      </w:r>
      <w:r w:rsidRPr="00495CB1">
        <w:t>падению</w:t>
      </w:r>
      <w:r w:rsidRPr="00495CB1">
        <w:rPr>
          <w:spacing w:val="19"/>
        </w:rPr>
        <w:t xml:space="preserve"> </w:t>
      </w:r>
      <w:r w:rsidRPr="00495CB1">
        <w:t>температуры</w:t>
      </w:r>
      <w:r w:rsidRPr="00495CB1">
        <w:rPr>
          <w:spacing w:val="17"/>
        </w:rPr>
        <w:t xml:space="preserve"> </w:t>
      </w:r>
      <w:r w:rsidRPr="00495CB1">
        <w:t>в</w:t>
      </w:r>
      <w:r w:rsidRPr="00495CB1">
        <w:rPr>
          <w:spacing w:val="17"/>
        </w:rPr>
        <w:t xml:space="preserve"> </w:t>
      </w:r>
      <w:r w:rsidRPr="00495CB1">
        <w:t>отапливаемых</w:t>
      </w:r>
      <w:r w:rsidRPr="00495CB1">
        <w:rPr>
          <w:spacing w:val="18"/>
        </w:rPr>
        <w:t xml:space="preserve"> </w:t>
      </w:r>
      <w:r w:rsidRPr="00495CB1">
        <w:t>помещениях</w:t>
      </w:r>
      <w:r w:rsidRPr="00495CB1">
        <w:rPr>
          <w:spacing w:val="18"/>
        </w:rPr>
        <w:t xml:space="preserve"> </w:t>
      </w:r>
      <w:r w:rsidRPr="00495CB1">
        <w:t>жилых</w:t>
      </w:r>
      <w:r w:rsidRPr="00495CB1">
        <w:rPr>
          <w:spacing w:val="18"/>
        </w:rPr>
        <w:t xml:space="preserve"> </w:t>
      </w:r>
      <w:r w:rsidRPr="00495CB1">
        <w:t>и</w:t>
      </w:r>
      <w:r w:rsidRPr="00495CB1">
        <w:rPr>
          <w:spacing w:val="17"/>
        </w:rPr>
        <w:t xml:space="preserve"> </w:t>
      </w:r>
      <w:r w:rsidRPr="00495CB1">
        <w:t>общественных</w:t>
      </w:r>
      <w:r w:rsidRPr="00495CB1">
        <w:rPr>
          <w:spacing w:val="18"/>
        </w:rPr>
        <w:t xml:space="preserve"> </w:t>
      </w:r>
      <w:r w:rsidRPr="00495CB1">
        <w:t>зданий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50" style="width:502.05pt;height:.8pt;mso-position-horizontal-relative:char;mso-position-vertical-relative:line" coordsize="10041,16">
            <v:line id="_x0000_s1251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6"/>
        <w:rPr>
          <w:sz w:val="9"/>
        </w:rPr>
      </w:pPr>
    </w:p>
    <w:p w:rsidR="009A3251" w:rsidRPr="00495CB1" w:rsidRDefault="009A3251">
      <w:pPr>
        <w:pStyle w:val="BodyText"/>
        <w:spacing w:before="88" w:line="360" w:lineRule="auto"/>
        <w:ind w:left="114" w:hanging="1"/>
      </w:pPr>
      <w:r w:rsidRPr="00495CB1">
        <w:t>ниже</w:t>
      </w:r>
      <w:r w:rsidRPr="00495CB1">
        <w:rPr>
          <w:spacing w:val="18"/>
        </w:rPr>
        <w:t xml:space="preserve"> </w:t>
      </w:r>
      <w:r w:rsidRPr="00495CB1">
        <w:t>+12</w:t>
      </w:r>
      <w:r w:rsidRPr="00495CB1">
        <w:rPr>
          <w:spacing w:val="19"/>
        </w:rPr>
        <w:t xml:space="preserve"> </w:t>
      </w:r>
      <w:r w:rsidRPr="00495CB1">
        <w:t>°С,</w:t>
      </w:r>
      <w:r w:rsidRPr="00495CB1">
        <w:rPr>
          <w:spacing w:val="17"/>
        </w:rPr>
        <w:t xml:space="preserve"> </w:t>
      </w:r>
      <w:r w:rsidRPr="00495CB1">
        <w:t>в</w:t>
      </w:r>
      <w:r w:rsidRPr="00495CB1">
        <w:rPr>
          <w:spacing w:val="20"/>
        </w:rPr>
        <w:t xml:space="preserve"> </w:t>
      </w:r>
      <w:r w:rsidRPr="00495CB1">
        <w:t>промышленных</w:t>
      </w:r>
      <w:r w:rsidRPr="00495CB1">
        <w:rPr>
          <w:spacing w:val="19"/>
        </w:rPr>
        <w:t xml:space="preserve"> </w:t>
      </w:r>
      <w:r w:rsidRPr="00495CB1">
        <w:t>зданиях</w:t>
      </w:r>
      <w:r w:rsidRPr="00495CB1">
        <w:rPr>
          <w:spacing w:val="19"/>
        </w:rPr>
        <w:t xml:space="preserve"> </w:t>
      </w:r>
      <w:r w:rsidRPr="00495CB1">
        <w:t>ниже</w:t>
      </w:r>
      <w:r w:rsidRPr="00495CB1">
        <w:rPr>
          <w:spacing w:val="18"/>
        </w:rPr>
        <w:t xml:space="preserve"> </w:t>
      </w:r>
      <w:r w:rsidRPr="00495CB1">
        <w:t>+8</w:t>
      </w:r>
      <w:r w:rsidRPr="00495CB1">
        <w:rPr>
          <w:spacing w:val="20"/>
        </w:rPr>
        <w:t xml:space="preserve"> </w:t>
      </w:r>
      <w:r w:rsidRPr="00495CB1">
        <w:t>°С</w:t>
      </w:r>
      <w:r w:rsidRPr="00495CB1">
        <w:rPr>
          <w:spacing w:val="18"/>
        </w:rPr>
        <w:t xml:space="preserve"> </w:t>
      </w:r>
      <w:r w:rsidRPr="00495CB1">
        <w:t>(СП</w:t>
      </w:r>
      <w:r w:rsidRPr="00495CB1">
        <w:rPr>
          <w:spacing w:val="21"/>
        </w:rPr>
        <w:t xml:space="preserve"> </w:t>
      </w:r>
      <w:r w:rsidRPr="00495CB1">
        <w:t>124.13330.2012</w:t>
      </w:r>
      <w:r w:rsidRPr="00495CB1">
        <w:rPr>
          <w:spacing w:val="-2"/>
        </w:rPr>
        <w:t xml:space="preserve"> </w:t>
      </w:r>
      <w:r w:rsidRPr="00495CB1">
        <w:t>«Тепловые</w:t>
      </w:r>
      <w:r w:rsidRPr="00495CB1">
        <w:rPr>
          <w:spacing w:val="-67"/>
        </w:rPr>
        <w:t xml:space="preserve"> </w:t>
      </w:r>
      <w:r w:rsidRPr="00495CB1">
        <w:t>сети»).</w:t>
      </w:r>
    </w:p>
    <w:p w:rsidR="009A3251" w:rsidRPr="00495CB1" w:rsidRDefault="009A3251">
      <w:pPr>
        <w:pStyle w:val="BodyText"/>
        <w:spacing w:line="360" w:lineRule="auto"/>
        <w:ind w:left="114" w:firstLine="708"/>
      </w:pPr>
      <w:r w:rsidRPr="00495CB1">
        <w:t>Например,</w:t>
      </w:r>
      <w:r w:rsidRPr="00495CB1">
        <w:rPr>
          <w:spacing w:val="37"/>
        </w:rPr>
        <w:t xml:space="preserve"> </w:t>
      </w:r>
      <w:r w:rsidRPr="00495CB1">
        <w:t>для</w:t>
      </w:r>
      <w:r w:rsidRPr="00495CB1">
        <w:rPr>
          <w:spacing w:val="37"/>
        </w:rPr>
        <w:t xml:space="preserve"> </w:t>
      </w:r>
      <w:r w:rsidRPr="00495CB1">
        <w:t>расчета</w:t>
      </w:r>
      <w:r w:rsidRPr="00495CB1">
        <w:rPr>
          <w:spacing w:val="37"/>
        </w:rPr>
        <w:t xml:space="preserve"> </w:t>
      </w:r>
      <w:r w:rsidRPr="00495CB1">
        <w:t>времени</w:t>
      </w:r>
      <w:r w:rsidRPr="00495CB1">
        <w:rPr>
          <w:spacing w:val="38"/>
        </w:rPr>
        <w:t xml:space="preserve"> </w:t>
      </w:r>
      <w:r w:rsidRPr="00495CB1">
        <w:t>снижения</w:t>
      </w:r>
      <w:r w:rsidRPr="00495CB1">
        <w:rPr>
          <w:spacing w:val="37"/>
        </w:rPr>
        <w:t xml:space="preserve"> </w:t>
      </w:r>
      <w:r w:rsidRPr="00495CB1">
        <w:t>температуры</w:t>
      </w:r>
      <w:r w:rsidRPr="00495CB1">
        <w:rPr>
          <w:spacing w:val="38"/>
        </w:rPr>
        <w:t xml:space="preserve"> </w:t>
      </w:r>
      <w:r w:rsidRPr="00495CB1">
        <w:t>в</w:t>
      </w:r>
      <w:r w:rsidRPr="00495CB1">
        <w:rPr>
          <w:spacing w:val="37"/>
        </w:rPr>
        <w:t xml:space="preserve"> </w:t>
      </w:r>
      <w:r w:rsidRPr="00495CB1">
        <w:t>жилом</w:t>
      </w:r>
      <w:r w:rsidRPr="00495CB1">
        <w:rPr>
          <w:spacing w:val="37"/>
        </w:rPr>
        <w:t xml:space="preserve"> </w:t>
      </w:r>
      <w:r w:rsidRPr="00495CB1">
        <w:t>здании</w:t>
      </w:r>
      <w:r w:rsidRPr="00495CB1">
        <w:rPr>
          <w:spacing w:val="-67"/>
        </w:rPr>
        <w:t xml:space="preserve"> </w:t>
      </w:r>
      <w:r w:rsidRPr="00495CB1">
        <w:t>используют</w:t>
      </w:r>
      <w:r w:rsidRPr="00495CB1">
        <w:rPr>
          <w:spacing w:val="-1"/>
        </w:rPr>
        <w:t xml:space="preserve"> </w:t>
      </w:r>
      <w:r w:rsidRPr="00495CB1">
        <w:t>формулу</w:t>
      </w:r>
    </w:p>
    <w:p w:rsidR="009A3251" w:rsidRPr="00495CB1" w:rsidRDefault="009A3251">
      <w:pPr>
        <w:spacing w:line="360" w:lineRule="auto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70" w:line="96" w:lineRule="exact"/>
        <w:jc w:val="right"/>
        <w:rPr>
          <w:rFonts w:ascii="Cambria" w:hAnsi="Cambria" w:cs="Cambria"/>
        </w:rPr>
      </w:pPr>
      <w:r w:rsidRPr="00495CB1">
        <w:rPr>
          <w:w w:val="80"/>
          <w:rtl/>
        </w:rPr>
        <w:t>ݐ</w:t>
      </w:r>
      <w:r w:rsidRPr="00495CB1">
        <w:rPr>
          <w:rFonts w:ascii="Malgun Gothic" w:eastAsia="Malgun Gothic" w:hAnsi="Malgun Gothic" w:cs="Malgun Gothic" w:hint="eastAsia"/>
          <w:w w:val="80"/>
          <w:vertAlign w:val="superscript"/>
        </w:rPr>
        <w:t>ᇱ</w:t>
      </w:r>
      <w:r w:rsidRPr="00495CB1">
        <w:rPr>
          <w:rFonts w:ascii="Cambria" w:hAnsi="Cambria" w:cs="Cambria"/>
          <w:spacing w:val="23"/>
          <w:w w:val="80"/>
        </w:rPr>
        <w:t xml:space="preserve"> </w:t>
      </w:r>
      <w:r w:rsidRPr="00495CB1">
        <w:rPr>
          <w:rFonts w:ascii="Nirmala UI" w:hAnsi="Nirmala UI" w:cs="Nirmala UI"/>
          <w:w w:val="80"/>
        </w:rPr>
        <w:t>െ</w:t>
      </w:r>
      <w:r w:rsidRPr="00495CB1">
        <w:rPr>
          <w:rFonts w:ascii="Cambria" w:hAnsi="Cambria" w:cs="Cambria"/>
          <w:spacing w:val="3"/>
          <w:w w:val="80"/>
        </w:rPr>
        <w:t xml:space="preserve"> </w:t>
      </w:r>
      <w:r w:rsidRPr="00495CB1">
        <w:rPr>
          <w:w w:val="80"/>
          <w:rtl/>
        </w:rPr>
        <w:t>ݐ</w:t>
      </w:r>
      <w:r w:rsidRPr="00495CB1">
        <w:rPr>
          <w:rFonts w:ascii="Cambria" w:hAnsi="Cambria" w:cs="Cambria"/>
        </w:rPr>
        <w:t xml:space="preserve"> </w:t>
      </w:r>
    </w:p>
    <w:p w:rsidR="009A3251" w:rsidRPr="00495CB1" w:rsidRDefault="009A3251">
      <w:pPr>
        <w:spacing w:line="167" w:lineRule="exact"/>
        <w:ind w:left="85"/>
        <w:rPr>
          <w:rFonts w:ascii="Cambria" w:hAnsi="Cambria" w:cs="Cambria"/>
          <w:sz w:val="16"/>
          <w:szCs w:val="16"/>
        </w:rPr>
      </w:pPr>
      <w:r w:rsidRPr="00495CB1">
        <w:br w:type="column"/>
      </w:r>
      <w:r w:rsidRPr="00495CB1">
        <w:rPr>
          <w:rFonts w:ascii="Cambria" w:hAnsi="Cambria" w:cs="Cambria"/>
          <w:spacing w:val="-3"/>
          <w:w w:val="95"/>
          <w:position w:val="-15"/>
          <w:sz w:val="28"/>
          <w:szCs w:val="28"/>
        </w:rPr>
        <w:t>—</w:t>
      </w:r>
      <w:r w:rsidRPr="00495CB1">
        <w:rPr>
          <w:rFonts w:ascii="Cambria" w:hAnsi="Cambria" w:cs="Cambria"/>
          <w:spacing w:val="23"/>
          <w:w w:val="95"/>
          <w:sz w:val="28"/>
          <w:szCs w:val="28"/>
          <w:u w:val="single"/>
        </w:rPr>
        <w:t xml:space="preserve"> </w:t>
      </w:r>
      <w:r w:rsidRPr="00495CB1">
        <w:rPr>
          <w:rFonts w:ascii="Nirmala UI" w:hAnsi="Nirmala UI" w:cs="Nirmala UI"/>
          <w:spacing w:val="-3"/>
          <w:w w:val="95"/>
          <w:sz w:val="20"/>
          <w:szCs w:val="20"/>
          <w:u w:val="single"/>
        </w:rPr>
        <w:t>ொ</w:t>
      </w:r>
      <w:r w:rsidRPr="00495CB1">
        <w:rPr>
          <w:rFonts w:ascii="Nirmala UI" w:hAnsi="Nirmala UI" w:cs="Nirmala UI"/>
          <w:spacing w:val="-3"/>
          <w:w w:val="95"/>
          <w:position w:val="-3"/>
          <w:sz w:val="16"/>
          <w:szCs w:val="16"/>
          <w:u w:val="single"/>
        </w:rPr>
        <w:t>బ</w:t>
      </w:r>
    </w:p>
    <w:p w:rsidR="009A3251" w:rsidRPr="00495CB1" w:rsidRDefault="009A3251">
      <w:pPr>
        <w:spacing w:line="167" w:lineRule="exact"/>
        <w:rPr>
          <w:rFonts w:ascii="Cambria" w:hAnsi="Cambria" w:cs="Cambria"/>
          <w:sz w:val="16"/>
          <w:szCs w:val="16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6179" w:space="40"/>
            <w:col w:w="4591"/>
          </w:cols>
        </w:sectPr>
      </w:pPr>
    </w:p>
    <w:p w:rsidR="009A3251" w:rsidRPr="00495CB1" w:rsidRDefault="009A3251">
      <w:pPr>
        <w:pStyle w:val="BodyText"/>
        <w:spacing w:before="2" w:line="343" w:lineRule="exact"/>
        <w:ind w:left="3496"/>
        <w:rPr>
          <w:rFonts w:ascii="Cambria" w:hAnsi="Cambria" w:cs="Cambria"/>
        </w:rPr>
      </w:pPr>
      <w:r w:rsidRPr="00495CB1">
        <w:rPr>
          <w:w w:val="90"/>
          <w:rtl/>
        </w:rPr>
        <w:t>ݐ</w:t>
      </w:r>
      <w:r w:rsidRPr="00495CB1">
        <w:rPr>
          <w:rFonts w:ascii="Cambria" w:hAnsi="Cambria" w:cs="Cambria"/>
          <w:spacing w:val="43"/>
          <w:w w:val="90"/>
        </w:rPr>
        <w:t xml:space="preserve"> </w:t>
      </w:r>
      <w:r w:rsidRPr="00495CB1">
        <w:rPr>
          <w:rFonts w:ascii="Nirmala UI" w:hAnsi="Nirmala UI" w:cs="Nirmala UI"/>
          <w:spacing w:val="16"/>
        </w:rPr>
        <w:t>ൌ</w:t>
      </w:r>
      <w:r w:rsidRPr="00495CB1">
        <w:rPr>
          <w:rFonts w:ascii="Cambria" w:hAnsi="Cambria" w:cs="Cambria"/>
          <w:spacing w:val="-12"/>
        </w:rPr>
        <w:t xml:space="preserve"> </w:t>
      </w:r>
      <w:r w:rsidRPr="00495CB1">
        <w:rPr>
          <w:rtl/>
        </w:rPr>
        <w:t>ݐ</w:t>
      </w:r>
      <w:r w:rsidRPr="00495CB1">
        <w:rPr>
          <w:rFonts w:ascii="Cambria" w:hAnsi="Cambria" w:cs="Cambria"/>
          <w:spacing w:val="90"/>
        </w:rPr>
        <w:t xml:space="preserve"> </w:t>
      </w:r>
      <w:r w:rsidRPr="00495CB1">
        <w:rPr>
          <w:rFonts w:ascii="Cambria" w:hAnsi="Cambria" w:cs="Cambria"/>
        </w:rPr>
        <w:t>൅</w:t>
      </w:r>
      <w:r w:rsidRPr="00495CB1">
        <w:rPr>
          <w:rFonts w:ascii="Cambria" w:hAnsi="Cambria" w:cs="Cambria"/>
          <w:spacing w:val="52"/>
        </w:rPr>
        <w:t xml:space="preserve"> </w:t>
      </w:r>
      <w:r w:rsidRPr="00495CB1">
        <w:rPr>
          <w:rFonts w:ascii="Segoe UI Historic" w:hAnsi="Segoe UI Historic" w:cs="Segoe UI Historic"/>
          <w:position w:val="21"/>
          <w:rtl/>
        </w:rPr>
        <w:t>ܳ</w:t>
      </w:r>
      <w:r w:rsidRPr="00495CB1">
        <w:rPr>
          <w:rFonts w:ascii="Cambria" w:hAnsi="Cambria" w:cs="Cambria"/>
          <w:position w:val="15"/>
        </w:rPr>
        <w:t>଴</w:t>
      </w:r>
      <w:r w:rsidRPr="00495CB1">
        <w:rPr>
          <w:rFonts w:ascii="Cambria" w:hAnsi="Cambria" w:cs="Cambria"/>
          <w:spacing w:val="-172"/>
        </w:rPr>
        <w:t>൅</w:t>
      </w:r>
      <w:r w:rsidRPr="00495CB1">
        <w:rPr>
          <w:rFonts w:ascii="Cambria" w:hAnsi="Cambria" w:cs="Cambria"/>
        </w:rPr>
        <w:t xml:space="preserve">  </w:t>
      </w:r>
      <w:r w:rsidRPr="00495CB1">
        <w:rPr>
          <w:rFonts w:ascii="Cambria" w:hAnsi="Cambria" w:cs="Cambria"/>
          <w:spacing w:val="-16"/>
        </w:rPr>
        <w:t xml:space="preserve"> </w:t>
      </w:r>
      <w:r w:rsidRPr="00495CB1">
        <w:rPr>
          <w:rFonts w:ascii="Cambria" w:hAnsi="Cambria" w:cs="Cambria"/>
        </w:rPr>
        <w:t xml:space="preserve">  </w:t>
      </w:r>
      <w:r w:rsidRPr="00495CB1">
        <w:rPr>
          <w:rFonts w:ascii="Cambria" w:hAnsi="Cambria" w:cs="Cambria"/>
          <w:position w:val="25"/>
        </w:rPr>
        <w:t>в</w:t>
      </w:r>
    </w:p>
    <w:p w:rsidR="009A3251" w:rsidRPr="00495CB1" w:rsidRDefault="009A3251">
      <w:pPr>
        <w:pStyle w:val="BodyText"/>
        <w:spacing w:before="8"/>
        <w:rPr>
          <w:rFonts w:ascii="Cambria"/>
          <w:sz w:val="3"/>
        </w:rPr>
      </w:pPr>
    </w:p>
    <w:p w:rsidR="009A3251" w:rsidRPr="00495CB1" w:rsidRDefault="009A3251">
      <w:pPr>
        <w:pStyle w:val="BodyText"/>
        <w:spacing w:line="20" w:lineRule="exact"/>
        <w:ind w:left="4653"/>
        <w:rPr>
          <w:rFonts w:ascii="Cambria"/>
          <w:sz w:val="2"/>
        </w:rPr>
      </w:pPr>
      <w:r>
        <w:rPr>
          <w:noProof/>
          <w:lang w:eastAsia="ru-RU"/>
        </w:rPr>
      </w:r>
      <w:r w:rsidRPr="009F078A">
        <w:rPr>
          <w:rFonts w:ascii="Cambria"/>
          <w:sz w:val="2"/>
        </w:rPr>
        <w:pict>
          <v:group id="_x0000_s1252" style="width:23.2pt;height:.9pt;mso-position-horizontal-relative:char;mso-position-vertical-relative:line" coordsize="464,18">
            <v:rect id="_x0000_s1253" style="position:absolute;width:464;height:18" fillcolor="black" stroked="f"/>
            <w10:anchorlock/>
          </v:group>
        </w:pict>
      </w:r>
    </w:p>
    <w:p w:rsidR="009A3251" w:rsidRPr="00495CB1" w:rsidRDefault="009A3251">
      <w:pPr>
        <w:tabs>
          <w:tab w:val="left" w:pos="873"/>
        </w:tabs>
        <w:spacing w:before="41" w:line="304" w:lineRule="exact"/>
        <w:ind w:left="412"/>
        <w:rPr>
          <w:rFonts w:ascii="Cambria" w:hAnsi="Cambria" w:cs="Cambria"/>
          <w:sz w:val="20"/>
          <w:szCs w:val="20"/>
        </w:rPr>
      </w:pPr>
      <w:r w:rsidRPr="00495CB1">
        <w:br w:type="column"/>
      </w:r>
      <w:r w:rsidRPr="00495CB1">
        <w:rPr>
          <w:rFonts w:ascii="Cambria" w:hAnsi="Cambria" w:cs="Cambria"/>
          <w:position w:val="8"/>
          <w:sz w:val="20"/>
          <w:szCs w:val="20"/>
        </w:rPr>
        <w:t>н</w:t>
      </w:r>
      <w:r w:rsidRPr="00495CB1">
        <w:rPr>
          <w:rFonts w:ascii="Cambria" w:hAnsi="Cambria" w:cs="Cambria"/>
          <w:position w:val="8"/>
          <w:sz w:val="20"/>
          <w:szCs w:val="20"/>
        </w:rPr>
        <w:tab/>
      </w:r>
      <w:r w:rsidRPr="00495CB1">
        <w:rPr>
          <w:rFonts w:ascii="Cambria" w:hAnsi="Cambria" w:cs="Cambria"/>
          <w:sz w:val="20"/>
          <w:szCs w:val="20"/>
        </w:rPr>
        <w:t>௤</w:t>
      </w:r>
      <w:r w:rsidRPr="00495CB1">
        <w:rPr>
          <w:rFonts w:ascii="Cambria" w:hAnsi="Cambria" w:cs="Cambria"/>
          <w:position w:val="-3"/>
          <w:sz w:val="16"/>
          <w:szCs w:val="16"/>
        </w:rPr>
        <w:t>೚</w:t>
      </w:r>
      <w:r w:rsidRPr="00495CB1">
        <w:rPr>
          <w:rFonts w:ascii="Cambria" w:hAnsi="Cambria" w:cs="Cambria"/>
          <w:sz w:val="20"/>
          <w:szCs w:val="20"/>
        </w:rPr>
        <w:t>௏</w:t>
      </w:r>
    </w:p>
    <w:p w:rsidR="009A3251" w:rsidRPr="00495CB1" w:rsidRDefault="009A3251">
      <w:pPr>
        <w:spacing w:line="304" w:lineRule="exact"/>
        <w:rPr>
          <w:rFonts w:ascii="Cambria" w:hAnsi="Cambria" w:cs="Cambria"/>
          <w:sz w:val="20"/>
          <w:szCs w:val="20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5661" w:space="40"/>
            <w:col w:w="5109"/>
          </w:cols>
        </w:sectPr>
      </w:pPr>
    </w:p>
    <w:p w:rsidR="009A3251" w:rsidRPr="00495CB1" w:rsidRDefault="009A3251">
      <w:pPr>
        <w:tabs>
          <w:tab w:val="left" w:pos="586"/>
          <w:tab w:val="left" w:pos="1049"/>
        </w:tabs>
        <w:spacing w:line="112" w:lineRule="auto"/>
        <w:jc w:val="right"/>
        <w:rPr>
          <w:rFonts w:ascii="Cambria" w:hAnsi="Cambria" w:cs="Cambria"/>
          <w:sz w:val="28"/>
          <w:szCs w:val="28"/>
        </w:rPr>
      </w:pPr>
      <w:r w:rsidRPr="00495CB1">
        <w:rPr>
          <w:rFonts w:ascii="Cambria" w:hAnsi="Cambria" w:cs="Cambria"/>
          <w:sz w:val="20"/>
          <w:szCs w:val="20"/>
        </w:rPr>
        <w:t>в</w:t>
      </w:r>
      <w:r w:rsidRPr="00495CB1">
        <w:rPr>
          <w:rFonts w:ascii="Cambria" w:hAnsi="Cambria" w:cs="Cambria"/>
          <w:sz w:val="20"/>
          <w:szCs w:val="20"/>
        </w:rPr>
        <w:tab/>
        <w:t>н</w:t>
      </w:r>
      <w:r w:rsidRPr="00495CB1">
        <w:rPr>
          <w:rFonts w:ascii="Cambria" w:hAnsi="Cambria" w:cs="Cambria"/>
          <w:sz w:val="20"/>
          <w:szCs w:val="20"/>
        </w:rPr>
        <w:tab/>
      </w:r>
      <w:r w:rsidRPr="00495CB1">
        <w:rPr>
          <w:rFonts w:ascii="Segoe UI Historic" w:hAnsi="Segoe UI Historic" w:cs="Segoe UI Historic"/>
          <w:position w:val="-12"/>
          <w:sz w:val="28"/>
          <w:szCs w:val="28"/>
          <w:rtl/>
        </w:rPr>
        <w:t>ݍ</w:t>
      </w:r>
      <w:r w:rsidRPr="00495CB1">
        <w:rPr>
          <w:rFonts w:ascii="Cambria" w:hAnsi="Cambria" w:cs="Cambria"/>
          <w:position w:val="-18"/>
          <w:sz w:val="20"/>
          <w:szCs w:val="20"/>
        </w:rPr>
        <w:t>௢</w:t>
      </w:r>
      <w:r w:rsidRPr="00495CB1">
        <w:rPr>
          <w:rFonts w:ascii="Segoe UI Historic" w:hAnsi="Segoe UI Historic" w:cs="Segoe UI Historic"/>
          <w:position w:val="-12"/>
          <w:sz w:val="28"/>
          <w:szCs w:val="28"/>
          <w:rtl/>
        </w:rPr>
        <w:t>ܸ</w:t>
      </w:r>
    </w:p>
    <w:p w:rsidR="009A3251" w:rsidRPr="00495CB1" w:rsidRDefault="009A3251">
      <w:pPr>
        <w:pStyle w:val="BodyText"/>
        <w:spacing w:line="20" w:lineRule="exact"/>
        <w:ind w:left="302"/>
        <w:rPr>
          <w:rFonts w:ascii="Cambria"/>
          <w:sz w:val="2"/>
        </w:rPr>
      </w:pPr>
      <w:r w:rsidRPr="00495CB1">
        <w:br w:type="column"/>
      </w:r>
      <w:r>
        <w:rPr>
          <w:noProof/>
          <w:lang w:eastAsia="ru-RU"/>
        </w:rPr>
      </w:r>
      <w:r w:rsidRPr="00C124AE">
        <w:rPr>
          <w:rFonts w:ascii="Cambria"/>
          <w:sz w:val="2"/>
        </w:rPr>
        <w:pict>
          <v:group id="_x0000_s1254" style="width:74.4pt;height:.9pt;mso-position-horizontal-relative:char;mso-position-vertical-relative:line" coordsize="1488,18">
            <v:rect id="_x0000_s1255" style="position:absolute;width:1488;height:18" fillcolor="black" stroked="f"/>
            <w10:anchorlock/>
          </v:group>
        </w:pict>
      </w:r>
    </w:p>
    <w:p w:rsidR="009A3251" w:rsidRPr="00495CB1" w:rsidRDefault="009A3251">
      <w:pPr>
        <w:pStyle w:val="BodyText"/>
        <w:spacing w:before="10" w:line="273" w:lineRule="exact"/>
        <w:ind w:left="652"/>
        <w:rPr>
          <w:rFonts w:ascii="Cambria" w:hAnsi="Cambria" w:cs="Cambria"/>
        </w:rPr>
      </w:pPr>
      <w:r w:rsidRPr="00495CB1">
        <w:rPr>
          <w:rFonts w:ascii="Cambria" w:hAnsi="Cambria" w:cs="Cambria"/>
          <w:w w:val="95"/>
        </w:rPr>
        <w:t>exp</w:t>
      </w:r>
      <w:r w:rsidRPr="00495CB1">
        <w:rPr>
          <w:rFonts w:ascii="Ebrima" w:hAnsi="Ebrima" w:cs="Ebrima"/>
          <w:w w:val="95"/>
        </w:rPr>
        <w:t>ሺ</w:t>
      </w:r>
      <w:r w:rsidRPr="00495CB1">
        <w:rPr>
          <w:rFonts w:ascii="Cambria" w:hAnsi="Cambria" w:cs="Cambria"/>
          <w:w w:val="95"/>
          <w:u w:val="single"/>
          <w:vertAlign w:val="superscript"/>
        </w:rPr>
        <w:t>୸</w:t>
      </w:r>
      <w:r w:rsidRPr="00495CB1">
        <w:rPr>
          <w:rFonts w:ascii="Ebrima" w:hAnsi="Ebrima" w:cs="Ebrima"/>
          <w:w w:val="95"/>
        </w:rPr>
        <w:t>ሻ</w:t>
      </w:r>
    </w:p>
    <w:p w:rsidR="009A3251" w:rsidRPr="00495CB1" w:rsidRDefault="009A3251">
      <w:pPr>
        <w:spacing w:line="179" w:lineRule="exact"/>
        <w:ind w:left="1198"/>
        <w:rPr>
          <w:rFonts w:ascii="Cambria" w:hAnsi="Cambria" w:cs="Cambria"/>
          <w:sz w:val="20"/>
          <w:szCs w:val="20"/>
        </w:rPr>
      </w:pPr>
      <w:r w:rsidRPr="00495CB1">
        <w:rPr>
          <w:rFonts w:ascii="Nirmala UI" w:hAnsi="Nirmala UI" w:cs="Nirmala UI"/>
          <w:w w:val="95"/>
          <w:sz w:val="20"/>
          <w:szCs w:val="20"/>
        </w:rPr>
        <w:t>ஒ</w:t>
      </w:r>
    </w:p>
    <w:p w:rsidR="009A3251" w:rsidRPr="00495CB1" w:rsidRDefault="009A3251">
      <w:pPr>
        <w:spacing w:line="179" w:lineRule="exact"/>
        <w:rPr>
          <w:rFonts w:ascii="Cambria" w:hAnsi="Cambria" w:cs="Cambria"/>
          <w:sz w:val="20"/>
          <w:szCs w:val="20"/>
        </w:rPr>
        <w:sectPr w:rsidR="009A3251" w:rsidRPr="00495CB1">
          <w:type w:val="continuous"/>
          <w:pgSz w:w="11910" w:h="16840"/>
          <w:pgMar w:top="520" w:right="80" w:bottom="1500" w:left="1020" w:header="720" w:footer="720" w:gutter="0"/>
          <w:cols w:num="2" w:space="720" w:equalWidth="0">
            <w:col w:w="5107" w:space="40"/>
            <w:col w:w="5663"/>
          </w:cols>
        </w:sectPr>
      </w:pPr>
    </w:p>
    <w:p w:rsidR="009A3251" w:rsidRPr="00495CB1" w:rsidRDefault="009A3251">
      <w:pPr>
        <w:pStyle w:val="BodyText"/>
        <w:spacing w:before="159"/>
        <w:ind w:left="114"/>
      </w:pPr>
      <w:r w:rsidRPr="00495CB1">
        <w:t>где</w:t>
      </w:r>
      <w:r w:rsidRPr="00495CB1">
        <w:rPr>
          <w:spacing w:val="-12"/>
        </w:rPr>
        <w:t xml:space="preserve"> </w:t>
      </w:r>
      <w:r w:rsidRPr="00495CB1">
        <w:rPr>
          <w:rtl/>
        </w:rPr>
        <w:t>ݐ</w:t>
      </w:r>
      <w:r w:rsidRPr="00495CB1">
        <w:rPr>
          <w:rFonts w:ascii="Cambria" w:hAnsi="Cambria" w:cs="Cambria"/>
          <w:vertAlign w:val="subscript"/>
        </w:rPr>
        <w:t>в</w:t>
      </w:r>
      <w:r w:rsidRPr="00495CB1">
        <w:t>-</w:t>
      </w:r>
      <w:r w:rsidRPr="00495CB1">
        <w:rPr>
          <w:spacing w:val="-10"/>
        </w:rPr>
        <w:t xml:space="preserve"> </w:t>
      </w:r>
      <w:r w:rsidRPr="00495CB1">
        <w:t>внутренняя</w:t>
      </w:r>
      <w:r w:rsidRPr="00495CB1">
        <w:rPr>
          <w:spacing w:val="-11"/>
        </w:rPr>
        <w:t xml:space="preserve"> </w:t>
      </w:r>
      <w:r w:rsidRPr="00495CB1">
        <w:t>температура,</w:t>
      </w:r>
      <w:r w:rsidRPr="00495CB1">
        <w:rPr>
          <w:spacing w:val="-11"/>
        </w:rPr>
        <w:t xml:space="preserve"> </w:t>
      </w:r>
      <w:r w:rsidRPr="00495CB1">
        <w:t>которая</w:t>
      </w:r>
      <w:r w:rsidRPr="00495CB1">
        <w:rPr>
          <w:spacing w:val="-10"/>
        </w:rPr>
        <w:t xml:space="preserve"> </w:t>
      </w:r>
      <w:r w:rsidRPr="00495CB1">
        <w:t>устанавливается</w:t>
      </w:r>
      <w:r w:rsidRPr="00495CB1">
        <w:rPr>
          <w:spacing w:val="-10"/>
        </w:rPr>
        <w:t xml:space="preserve"> </w:t>
      </w:r>
      <w:r w:rsidRPr="00495CB1">
        <w:t>в</w:t>
      </w:r>
      <w:r w:rsidRPr="00495CB1">
        <w:rPr>
          <w:spacing w:val="-8"/>
        </w:rPr>
        <w:t xml:space="preserve"> </w:t>
      </w:r>
      <w:r w:rsidRPr="00495CB1">
        <w:t>помещении</w:t>
      </w:r>
      <w:r w:rsidRPr="00495CB1">
        <w:rPr>
          <w:spacing w:val="-10"/>
        </w:rPr>
        <w:t xml:space="preserve"> </w:t>
      </w:r>
      <w:r w:rsidRPr="00495CB1">
        <w:t>через</w:t>
      </w:r>
      <w:r w:rsidRPr="00495CB1">
        <w:rPr>
          <w:spacing w:val="-11"/>
        </w:rPr>
        <w:t xml:space="preserve"> </w:t>
      </w:r>
      <w:r w:rsidRPr="00495CB1">
        <w:t>время</w:t>
      </w:r>
      <w:r w:rsidRPr="00495CB1">
        <w:rPr>
          <w:spacing w:val="-10"/>
        </w:rPr>
        <w:t xml:space="preserve"> </w:t>
      </w:r>
      <w:r w:rsidRPr="00495CB1">
        <w:t>z</w:t>
      </w:r>
    </w:p>
    <w:p w:rsidR="009A3251" w:rsidRPr="00495CB1" w:rsidRDefault="009A3251">
      <w:pPr>
        <w:pStyle w:val="BodyText"/>
        <w:spacing w:before="163"/>
        <w:ind w:left="113"/>
      </w:pPr>
      <w:r w:rsidRPr="00495CB1">
        <w:t>в</w:t>
      </w:r>
      <w:r w:rsidRPr="00495CB1">
        <w:rPr>
          <w:spacing w:val="-3"/>
        </w:rPr>
        <w:t xml:space="preserve"> </w:t>
      </w:r>
      <w:r w:rsidRPr="00495CB1">
        <w:t>часах,</w:t>
      </w:r>
      <w:r w:rsidRPr="00495CB1">
        <w:rPr>
          <w:spacing w:val="-3"/>
        </w:rPr>
        <w:t xml:space="preserve"> </w:t>
      </w:r>
      <w:r w:rsidRPr="00495CB1">
        <w:t>после</w:t>
      </w:r>
      <w:r w:rsidRPr="00495CB1">
        <w:rPr>
          <w:spacing w:val="-1"/>
        </w:rPr>
        <w:t xml:space="preserve"> </w:t>
      </w:r>
      <w:r w:rsidRPr="00495CB1">
        <w:t>наступления</w:t>
      </w:r>
      <w:r w:rsidRPr="00495CB1">
        <w:rPr>
          <w:spacing w:val="-3"/>
        </w:rPr>
        <w:t xml:space="preserve"> </w:t>
      </w:r>
      <w:r w:rsidRPr="00495CB1">
        <w:t>исходного события,</w:t>
      </w:r>
      <w:r w:rsidRPr="00495CB1">
        <w:rPr>
          <w:spacing w:val="-2"/>
        </w:rPr>
        <w:t xml:space="preserve"> </w:t>
      </w:r>
      <w:r w:rsidRPr="00495CB1">
        <w:t>°С;</w:t>
      </w:r>
    </w:p>
    <w:p w:rsidR="009A3251" w:rsidRPr="00495CB1" w:rsidRDefault="009A3251">
      <w:pPr>
        <w:pStyle w:val="BodyText"/>
        <w:spacing w:before="161"/>
        <w:ind w:left="113"/>
      </w:pPr>
      <w:r w:rsidRPr="00495CB1">
        <w:t>z-</w:t>
      </w:r>
      <w:r w:rsidRPr="00495CB1">
        <w:rPr>
          <w:spacing w:val="-3"/>
        </w:rPr>
        <w:t xml:space="preserve"> </w:t>
      </w:r>
      <w:r w:rsidRPr="00495CB1">
        <w:t>время</w:t>
      </w:r>
      <w:r w:rsidRPr="00495CB1">
        <w:rPr>
          <w:spacing w:val="-2"/>
        </w:rPr>
        <w:t xml:space="preserve"> </w:t>
      </w:r>
      <w:r w:rsidRPr="00495CB1">
        <w:t>отсчитываемое</w:t>
      </w:r>
      <w:r w:rsidRPr="00495CB1">
        <w:rPr>
          <w:spacing w:val="-2"/>
        </w:rPr>
        <w:t xml:space="preserve"> </w:t>
      </w:r>
      <w:r w:rsidRPr="00495CB1">
        <w:t>после</w:t>
      </w:r>
      <w:r w:rsidRPr="00495CB1">
        <w:rPr>
          <w:spacing w:val="-2"/>
        </w:rPr>
        <w:t xml:space="preserve"> </w:t>
      </w:r>
      <w:r w:rsidRPr="00495CB1">
        <w:t>начала</w:t>
      </w:r>
      <w:r w:rsidRPr="00495CB1">
        <w:rPr>
          <w:spacing w:val="-1"/>
        </w:rPr>
        <w:t xml:space="preserve"> </w:t>
      </w:r>
      <w:r w:rsidRPr="00495CB1">
        <w:t>исходного</w:t>
      </w:r>
      <w:r w:rsidRPr="00495CB1">
        <w:rPr>
          <w:spacing w:val="-1"/>
        </w:rPr>
        <w:t xml:space="preserve"> </w:t>
      </w:r>
      <w:r w:rsidRPr="00495CB1">
        <w:t>события,</w:t>
      </w:r>
      <w:r w:rsidRPr="00495CB1">
        <w:rPr>
          <w:spacing w:val="-1"/>
        </w:rPr>
        <w:t xml:space="preserve"> </w:t>
      </w:r>
      <w:r w:rsidRPr="00495CB1">
        <w:t>ч;</w:t>
      </w:r>
    </w:p>
    <w:p w:rsidR="009A3251" w:rsidRPr="00495CB1" w:rsidRDefault="009A3251">
      <w:pPr>
        <w:pStyle w:val="BodyText"/>
        <w:spacing w:before="162" w:line="360" w:lineRule="auto"/>
        <w:ind w:left="113"/>
      </w:pPr>
      <w:r>
        <w:rPr>
          <w:noProof/>
          <w:lang w:eastAsia="ru-RU"/>
        </w:rPr>
        <w:pict>
          <v:shape id="_x0000_s1256" type="#_x0000_t202" style="position:absolute;left:0;text-align:left;margin-left:62.05pt;margin-top:14.75pt;width:5.25pt;height:11.75pt;z-index:-251669504;mso-position-horizontal-relative:page" filled="f" stroked="f">
            <v:textbox inset="0,0,0,0">
              <w:txbxContent>
                <w:p w:rsidR="009A3251" w:rsidRDefault="009A3251">
                  <w:pPr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Pr="00495CB1">
        <w:rPr>
          <w:rtl/>
        </w:rPr>
        <w:t>ݐ</w:t>
      </w:r>
      <w:r w:rsidRPr="00495CB1">
        <w:rPr>
          <w:rFonts w:ascii="Malgun Gothic" w:eastAsia="Malgun Gothic" w:hAnsi="Malgun Gothic" w:cs="Malgun Gothic" w:hint="eastAsia"/>
          <w:vertAlign w:val="superscript"/>
        </w:rPr>
        <w:t>ᇱ</w:t>
      </w:r>
      <w:r w:rsidRPr="00495CB1">
        <w:rPr>
          <w:rFonts w:ascii="Cambria" w:hAnsi="Cambria" w:cs="Cambria"/>
          <w:spacing w:val="31"/>
        </w:rPr>
        <w:t xml:space="preserve"> </w:t>
      </w:r>
      <w:r w:rsidRPr="00495CB1">
        <w:t>-</w:t>
      </w:r>
      <w:r w:rsidRPr="00495CB1">
        <w:rPr>
          <w:spacing w:val="19"/>
        </w:rPr>
        <w:t xml:space="preserve"> </w:t>
      </w:r>
      <w:r w:rsidRPr="00495CB1">
        <w:t>температура</w:t>
      </w:r>
      <w:r w:rsidRPr="00495CB1">
        <w:rPr>
          <w:spacing w:val="18"/>
        </w:rPr>
        <w:t xml:space="preserve"> </w:t>
      </w:r>
      <w:r w:rsidRPr="00495CB1">
        <w:t>в</w:t>
      </w:r>
      <w:r w:rsidRPr="00495CB1">
        <w:rPr>
          <w:spacing w:val="20"/>
        </w:rPr>
        <w:t xml:space="preserve"> </w:t>
      </w:r>
      <w:r w:rsidRPr="00495CB1">
        <w:t>отапливаемом</w:t>
      </w:r>
      <w:r w:rsidRPr="00495CB1">
        <w:rPr>
          <w:spacing w:val="18"/>
        </w:rPr>
        <w:t xml:space="preserve"> </w:t>
      </w:r>
      <w:r w:rsidRPr="00495CB1">
        <w:t>помещении,</w:t>
      </w:r>
      <w:r w:rsidRPr="00495CB1">
        <w:rPr>
          <w:spacing w:val="18"/>
        </w:rPr>
        <w:t xml:space="preserve"> </w:t>
      </w:r>
      <w:r w:rsidRPr="00495CB1">
        <w:t>которая</w:t>
      </w:r>
      <w:r w:rsidRPr="00495CB1">
        <w:rPr>
          <w:spacing w:val="18"/>
        </w:rPr>
        <w:t xml:space="preserve"> </w:t>
      </w:r>
      <w:r w:rsidRPr="00495CB1">
        <w:t>была</w:t>
      </w:r>
      <w:r w:rsidRPr="00495CB1">
        <w:rPr>
          <w:spacing w:val="18"/>
        </w:rPr>
        <w:t xml:space="preserve"> </w:t>
      </w:r>
      <w:r w:rsidRPr="00495CB1">
        <w:t>в</w:t>
      </w:r>
      <w:r w:rsidRPr="00495CB1">
        <w:rPr>
          <w:spacing w:val="20"/>
        </w:rPr>
        <w:t xml:space="preserve"> </w:t>
      </w:r>
      <w:r w:rsidRPr="00495CB1">
        <w:t>момент</w:t>
      </w:r>
      <w:r w:rsidRPr="00495CB1">
        <w:rPr>
          <w:spacing w:val="18"/>
        </w:rPr>
        <w:t xml:space="preserve"> </w:t>
      </w:r>
      <w:r w:rsidRPr="00495CB1">
        <w:t>начала</w:t>
      </w:r>
      <w:r w:rsidRPr="00495CB1">
        <w:rPr>
          <w:spacing w:val="-67"/>
        </w:rPr>
        <w:t xml:space="preserve"> </w:t>
      </w:r>
      <w:r w:rsidRPr="00495CB1">
        <w:t>исходного события,</w:t>
      </w:r>
      <w:r w:rsidRPr="00495CB1">
        <w:rPr>
          <w:spacing w:val="-1"/>
        </w:rPr>
        <w:t xml:space="preserve"> </w:t>
      </w:r>
      <w:r w:rsidRPr="00495CB1">
        <w:t>°С;</w:t>
      </w:r>
    </w:p>
    <w:p w:rsidR="009A3251" w:rsidRPr="00495CB1" w:rsidRDefault="009A3251">
      <w:pPr>
        <w:pStyle w:val="BodyText"/>
        <w:ind w:left="113"/>
      </w:pPr>
      <w:r w:rsidRPr="00495CB1">
        <w:rPr>
          <w:rtl/>
        </w:rPr>
        <w:t>ݐ</w:t>
      </w:r>
      <w:r w:rsidRPr="00495CB1">
        <w:rPr>
          <w:rFonts w:ascii="Cambria" w:hAnsi="Cambria" w:cs="Cambria"/>
          <w:vertAlign w:val="subscript"/>
        </w:rPr>
        <w:t>н</w:t>
      </w:r>
      <w:r w:rsidRPr="00495CB1">
        <w:t>-</w:t>
      </w:r>
      <w:r w:rsidRPr="00495CB1">
        <w:rPr>
          <w:spacing w:val="-11"/>
        </w:rPr>
        <w:t xml:space="preserve"> </w:t>
      </w:r>
      <w:r w:rsidRPr="00495CB1">
        <w:t>температура</w:t>
      </w:r>
      <w:r w:rsidRPr="00495CB1">
        <w:rPr>
          <w:spacing w:val="-11"/>
        </w:rPr>
        <w:t xml:space="preserve"> </w:t>
      </w:r>
      <w:r w:rsidRPr="00495CB1">
        <w:t>наружного</w:t>
      </w:r>
      <w:r w:rsidRPr="00495CB1">
        <w:rPr>
          <w:spacing w:val="-11"/>
        </w:rPr>
        <w:t xml:space="preserve"> </w:t>
      </w:r>
      <w:r w:rsidRPr="00495CB1">
        <w:t>воздуха,</w:t>
      </w:r>
      <w:r w:rsidRPr="00495CB1">
        <w:rPr>
          <w:spacing w:val="-11"/>
        </w:rPr>
        <w:t xml:space="preserve"> </w:t>
      </w:r>
      <w:r w:rsidRPr="00495CB1">
        <w:t>усредненная</w:t>
      </w:r>
      <w:r w:rsidRPr="00495CB1">
        <w:rPr>
          <w:spacing w:val="-12"/>
        </w:rPr>
        <w:t xml:space="preserve"> </w:t>
      </w:r>
      <w:r w:rsidRPr="00495CB1">
        <w:t>на</w:t>
      </w:r>
      <w:r w:rsidRPr="00495CB1">
        <w:rPr>
          <w:spacing w:val="-11"/>
        </w:rPr>
        <w:t xml:space="preserve"> </w:t>
      </w:r>
      <w:r w:rsidRPr="00495CB1">
        <w:t>периоде</w:t>
      </w:r>
      <w:r w:rsidRPr="00495CB1">
        <w:rPr>
          <w:spacing w:val="-11"/>
        </w:rPr>
        <w:t xml:space="preserve"> </w:t>
      </w:r>
      <w:r w:rsidRPr="00495CB1">
        <w:t>времени</w:t>
      </w:r>
      <w:r w:rsidRPr="00495CB1">
        <w:rPr>
          <w:spacing w:val="-10"/>
        </w:rPr>
        <w:t xml:space="preserve"> </w:t>
      </w:r>
      <w:r w:rsidRPr="00495CB1">
        <w:t>,</w:t>
      </w:r>
      <w:r w:rsidRPr="00495CB1">
        <w:rPr>
          <w:spacing w:val="-11"/>
        </w:rPr>
        <w:t xml:space="preserve"> </w:t>
      </w:r>
      <w:r w:rsidRPr="00495CB1">
        <w:t>°С;</w:t>
      </w:r>
    </w:p>
    <w:p w:rsidR="009A3251" w:rsidRPr="00495CB1" w:rsidRDefault="009A3251">
      <w:pPr>
        <w:pStyle w:val="BodyText"/>
        <w:spacing w:before="165"/>
        <w:ind w:left="113"/>
      </w:pPr>
      <w:r w:rsidRPr="00495CB1">
        <w:rPr>
          <w:rFonts w:ascii="Segoe UI Historic" w:hAnsi="Segoe UI Historic" w:cs="Segoe UI Historic"/>
          <w:rtl/>
        </w:rPr>
        <w:t>ܳ</w:t>
      </w:r>
      <w:r w:rsidRPr="00495CB1">
        <w:rPr>
          <w:rFonts w:ascii="Cambria" w:hAnsi="Cambria" w:cs="Cambria"/>
          <w:vertAlign w:val="subscript"/>
        </w:rPr>
        <w:t>଴</w:t>
      </w:r>
      <w:r w:rsidRPr="00495CB1">
        <w:t>-</w:t>
      </w:r>
      <w:r w:rsidRPr="00495CB1">
        <w:rPr>
          <w:spacing w:val="-1"/>
        </w:rPr>
        <w:t xml:space="preserve"> </w:t>
      </w:r>
      <w:r w:rsidRPr="00495CB1">
        <w:t>подача</w:t>
      </w:r>
      <w:r w:rsidRPr="00495CB1">
        <w:rPr>
          <w:spacing w:val="-1"/>
        </w:rPr>
        <w:t xml:space="preserve"> </w:t>
      </w:r>
      <w:r w:rsidRPr="00495CB1">
        <w:t>теплоты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помещение,</w:t>
      </w:r>
      <w:r w:rsidRPr="00495CB1">
        <w:rPr>
          <w:spacing w:val="-1"/>
        </w:rPr>
        <w:t xml:space="preserve"> </w:t>
      </w:r>
      <w:r w:rsidRPr="00495CB1">
        <w:t>Дж/ч;</w:t>
      </w:r>
    </w:p>
    <w:p w:rsidR="009A3251" w:rsidRPr="00495CB1" w:rsidRDefault="009A3251">
      <w:pPr>
        <w:pStyle w:val="BodyText"/>
        <w:spacing w:before="164"/>
        <w:ind w:left="114"/>
      </w:pPr>
      <w:r w:rsidRPr="00495CB1">
        <w:rPr>
          <w:rFonts w:ascii="Segoe UI Historic" w:hAnsi="Segoe UI Historic" w:cs="Segoe UI Historic"/>
          <w:rtl/>
        </w:rPr>
        <w:t>ݍ</w:t>
      </w:r>
      <w:r w:rsidRPr="00495CB1">
        <w:rPr>
          <w:rFonts w:ascii="Cambria" w:hAnsi="Cambria" w:cs="Cambria"/>
          <w:vertAlign w:val="subscript"/>
        </w:rPr>
        <w:t>௢</w:t>
      </w:r>
      <w:r w:rsidRPr="00495CB1">
        <w:rPr>
          <w:rFonts w:ascii="Segoe UI Historic" w:hAnsi="Segoe UI Historic" w:cs="Segoe UI Historic"/>
          <w:rtl/>
        </w:rPr>
        <w:t>ܸ</w:t>
      </w:r>
      <w:r w:rsidRPr="00495CB1">
        <w:rPr>
          <w:rFonts w:ascii="Cambria" w:hAnsi="Cambria" w:cs="Cambria"/>
          <w:spacing w:val="8"/>
        </w:rPr>
        <w:t xml:space="preserve"> </w:t>
      </w:r>
      <w:r w:rsidRPr="00495CB1">
        <w:t>-</w:t>
      </w:r>
      <w:r w:rsidRPr="00495CB1">
        <w:rPr>
          <w:spacing w:val="-7"/>
        </w:rPr>
        <w:t xml:space="preserve"> </w:t>
      </w:r>
      <w:r w:rsidRPr="00495CB1">
        <w:t>удельные</w:t>
      </w:r>
      <w:r w:rsidRPr="00495CB1">
        <w:rPr>
          <w:spacing w:val="-9"/>
        </w:rPr>
        <w:t xml:space="preserve"> </w:t>
      </w:r>
      <w:r w:rsidRPr="00495CB1">
        <w:t>расчетные</w:t>
      </w:r>
      <w:r w:rsidRPr="00495CB1">
        <w:rPr>
          <w:spacing w:val="-8"/>
        </w:rPr>
        <w:t xml:space="preserve"> </w:t>
      </w:r>
      <w:r w:rsidRPr="00495CB1">
        <w:t>тепловые</w:t>
      </w:r>
      <w:r w:rsidRPr="00495CB1">
        <w:rPr>
          <w:spacing w:val="-9"/>
        </w:rPr>
        <w:t xml:space="preserve"> </w:t>
      </w:r>
      <w:r w:rsidRPr="00495CB1">
        <w:t>потери</w:t>
      </w:r>
      <w:r w:rsidRPr="00495CB1">
        <w:rPr>
          <w:spacing w:val="-6"/>
        </w:rPr>
        <w:t xml:space="preserve"> </w:t>
      </w:r>
      <w:r w:rsidRPr="00495CB1">
        <w:t>здания,</w:t>
      </w:r>
      <w:r w:rsidRPr="00495CB1">
        <w:rPr>
          <w:spacing w:val="-7"/>
        </w:rPr>
        <w:t xml:space="preserve"> </w:t>
      </w:r>
      <w:r w:rsidRPr="00495CB1">
        <w:t>Дж/(ч</w:t>
      </w:r>
      <w:r w:rsidRPr="00495CB1">
        <w:rPr>
          <w:spacing w:val="-8"/>
        </w:rPr>
        <w:t xml:space="preserve"> </w:t>
      </w:r>
      <w:r w:rsidRPr="00495CB1">
        <w:t>°С);</w:t>
      </w:r>
    </w:p>
    <w:p w:rsidR="009A3251" w:rsidRPr="00495CB1" w:rsidRDefault="009A3251">
      <w:pPr>
        <w:pStyle w:val="BodyText"/>
        <w:spacing w:before="163"/>
        <w:ind w:left="113"/>
      </w:pPr>
      <w:r w:rsidRPr="00495CB1">
        <w:rPr>
          <w:rFonts w:ascii="Cambria" w:hAnsi="Cambria"/>
        </w:rPr>
        <w:t>β</w:t>
      </w:r>
      <w:r w:rsidRPr="00495CB1">
        <w:rPr>
          <w:rFonts w:ascii="Cambria" w:hAnsi="Cambria"/>
          <w:spacing w:val="6"/>
        </w:rPr>
        <w:t xml:space="preserve"> </w:t>
      </w:r>
      <w:r w:rsidRPr="00495CB1">
        <w:t>-</w:t>
      </w:r>
      <w:r w:rsidRPr="00495CB1">
        <w:rPr>
          <w:spacing w:val="-2"/>
        </w:rPr>
        <w:t xml:space="preserve"> </w:t>
      </w:r>
      <w:r w:rsidRPr="00495CB1">
        <w:t>коэффициент</w:t>
      </w:r>
      <w:r w:rsidRPr="00495CB1">
        <w:rPr>
          <w:spacing w:val="-3"/>
        </w:rPr>
        <w:t xml:space="preserve"> </w:t>
      </w:r>
      <w:r w:rsidRPr="00495CB1">
        <w:t>аккумуляции</w:t>
      </w:r>
      <w:r w:rsidRPr="00495CB1">
        <w:rPr>
          <w:spacing w:val="-2"/>
        </w:rPr>
        <w:t xml:space="preserve"> </w:t>
      </w:r>
      <w:r w:rsidRPr="00495CB1">
        <w:t>помещения</w:t>
      </w:r>
      <w:r w:rsidRPr="00495CB1">
        <w:rPr>
          <w:spacing w:val="-3"/>
        </w:rPr>
        <w:t xml:space="preserve"> </w:t>
      </w:r>
      <w:r w:rsidRPr="00495CB1">
        <w:t>(здания),</w:t>
      </w:r>
      <w:r w:rsidRPr="00495CB1">
        <w:rPr>
          <w:spacing w:val="-3"/>
        </w:rPr>
        <w:t xml:space="preserve"> </w:t>
      </w:r>
      <w:r w:rsidRPr="00495CB1">
        <w:t>ч.</w:t>
      </w:r>
    </w:p>
    <w:p w:rsidR="009A3251" w:rsidRPr="00495CB1" w:rsidRDefault="009A3251">
      <w:pPr>
        <w:pStyle w:val="BodyText"/>
        <w:spacing w:before="164" w:line="360" w:lineRule="auto"/>
        <w:ind w:left="113" w:right="483"/>
      </w:pPr>
      <w:r w:rsidRPr="00495CB1">
        <w:t>Для</w:t>
      </w:r>
      <w:r w:rsidRPr="00495CB1">
        <w:rPr>
          <w:spacing w:val="20"/>
        </w:rPr>
        <w:t xml:space="preserve"> </w:t>
      </w:r>
      <w:r w:rsidRPr="00495CB1">
        <w:t>расчета</w:t>
      </w:r>
      <w:r w:rsidRPr="00495CB1">
        <w:rPr>
          <w:spacing w:val="20"/>
        </w:rPr>
        <w:t xml:space="preserve"> </w:t>
      </w:r>
      <w:r w:rsidRPr="00495CB1">
        <w:t>времени</w:t>
      </w:r>
      <w:r w:rsidRPr="00495CB1">
        <w:rPr>
          <w:spacing w:val="21"/>
        </w:rPr>
        <w:t xml:space="preserve"> </w:t>
      </w:r>
      <w:r w:rsidRPr="00495CB1">
        <w:t>снижения</w:t>
      </w:r>
      <w:r w:rsidRPr="00495CB1">
        <w:rPr>
          <w:spacing w:val="20"/>
        </w:rPr>
        <w:t xml:space="preserve"> </w:t>
      </w:r>
      <w:r w:rsidRPr="00495CB1">
        <w:t>температуры</w:t>
      </w:r>
      <w:r w:rsidRPr="00495CB1">
        <w:rPr>
          <w:spacing w:val="21"/>
        </w:rPr>
        <w:t xml:space="preserve"> </w:t>
      </w:r>
      <w:r w:rsidRPr="00495CB1">
        <w:t>в</w:t>
      </w:r>
      <w:r w:rsidRPr="00495CB1">
        <w:rPr>
          <w:spacing w:val="20"/>
        </w:rPr>
        <w:t xml:space="preserve"> </w:t>
      </w:r>
      <w:r w:rsidRPr="00495CB1">
        <w:t>жилом</w:t>
      </w:r>
      <w:r w:rsidRPr="00495CB1">
        <w:rPr>
          <w:spacing w:val="20"/>
        </w:rPr>
        <w:t xml:space="preserve"> </w:t>
      </w:r>
      <w:r w:rsidRPr="00495CB1">
        <w:t>задании</w:t>
      </w:r>
      <w:r w:rsidRPr="00495CB1">
        <w:rPr>
          <w:spacing w:val="21"/>
        </w:rPr>
        <w:t xml:space="preserve"> </w:t>
      </w:r>
      <w:r w:rsidRPr="00495CB1">
        <w:t>до</w:t>
      </w:r>
      <w:r w:rsidRPr="00495CB1">
        <w:rPr>
          <w:spacing w:val="21"/>
        </w:rPr>
        <w:t xml:space="preserve"> </w:t>
      </w:r>
      <w:r w:rsidRPr="00495CB1">
        <w:t>+</w:t>
      </w:r>
      <w:r w:rsidRPr="00495CB1">
        <w:rPr>
          <w:spacing w:val="21"/>
        </w:rPr>
        <w:t xml:space="preserve"> </w:t>
      </w:r>
      <w:r w:rsidRPr="00495CB1">
        <w:t>12°С</w:t>
      </w:r>
      <w:r w:rsidRPr="00495CB1">
        <w:rPr>
          <w:spacing w:val="20"/>
        </w:rPr>
        <w:t xml:space="preserve"> </w:t>
      </w:r>
      <w:r w:rsidRPr="00495CB1">
        <w:t>при</w:t>
      </w:r>
      <w:r w:rsidRPr="00495CB1">
        <w:rPr>
          <w:spacing w:val="-67"/>
        </w:rPr>
        <w:t xml:space="preserve"> </w:t>
      </w:r>
      <w:r w:rsidRPr="00495CB1">
        <w:t>внезапном</w:t>
      </w:r>
      <w:r w:rsidRPr="00495CB1">
        <w:rPr>
          <w:spacing w:val="-3"/>
        </w:rPr>
        <w:t xml:space="preserve"> </w:t>
      </w:r>
      <w:r w:rsidRPr="00495CB1">
        <w:t>прекращении</w:t>
      </w:r>
      <w:r w:rsidRPr="00495CB1">
        <w:rPr>
          <w:spacing w:val="-2"/>
        </w:rPr>
        <w:t xml:space="preserve"> </w:t>
      </w:r>
      <w:r w:rsidRPr="00495CB1">
        <w:t>теплоснабжения</w:t>
      </w:r>
      <w:r w:rsidRPr="00495CB1">
        <w:rPr>
          <w:spacing w:val="-2"/>
        </w:rPr>
        <w:t xml:space="preserve"> </w:t>
      </w:r>
      <w:r w:rsidRPr="00495CB1">
        <w:t>эта</w:t>
      </w:r>
      <w:r w:rsidRPr="00495CB1">
        <w:rPr>
          <w:spacing w:val="-1"/>
        </w:rPr>
        <w:t xml:space="preserve"> </w:t>
      </w:r>
      <w:r w:rsidRPr="00495CB1">
        <w:t>формула</w:t>
      </w:r>
      <w:r w:rsidRPr="00495CB1">
        <w:rPr>
          <w:spacing w:val="-1"/>
        </w:rPr>
        <w:t xml:space="preserve"> </w:t>
      </w:r>
      <w:r w:rsidRPr="00495CB1">
        <w:t>примет</w:t>
      </w:r>
      <w:r w:rsidRPr="00495CB1">
        <w:rPr>
          <w:spacing w:val="-1"/>
        </w:rPr>
        <w:t xml:space="preserve"> </w:t>
      </w:r>
      <w:r w:rsidRPr="00495CB1">
        <w:t>следующий</w:t>
      </w:r>
      <w:r w:rsidRPr="00495CB1">
        <w:rPr>
          <w:spacing w:val="-1"/>
        </w:rPr>
        <w:t xml:space="preserve"> </w:t>
      </w:r>
      <w:r w:rsidRPr="00495CB1">
        <w:t>вид:</w:t>
      </w:r>
    </w:p>
    <w:p w:rsidR="009A3251" w:rsidRPr="00495CB1" w:rsidRDefault="009A3251">
      <w:pPr>
        <w:pStyle w:val="BodyText"/>
        <w:spacing w:line="321" w:lineRule="exact"/>
        <w:ind w:left="113"/>
      </w:pPr>
      <w:r w:rsidRPr="00495CB1">
        <w:t>где:</w:t>
      </w:r>
    </w:p>
    <w:p w:rsidR="009A3251" w:rsidRPr="00495CB1" w:rsidRDefault="009A3251">
      <w:pPr>
        <w:pStyle w:val="ListParagraph"/>
        <w:numPr>
          <w:ilvl w:val="0"/>
          <w:numId w:val="26"/>
        </w:numPr>
        <w:tabs>
          <w:tab w:val="left" w:pos="586"/>
          <w:tab w:val="left" w:pos="2328"/>
          <w:tab w:val="left" w:pos="4265"/>
          <w:tab w:val="left" w:pos="5576"/>
          <w:tab w:val="left" w:pos="7917"/>
          <w:tab w:val="left" w:pos="9560"/>
        </w:tabs>
        <w:spacing w:before="162" w:line="360" w:lineRule="auto"/>
        <w:ind w:right="483" w:firstLine="0"/>
        <w:jc w:val="left"/>
        <w:rPr>
          <w:sz w:val="28"/>
        </w:rPr>
      </w:pPr>
      <w:r w:rsidRPr="00495CB1">
        <w:rPr>
          <w:sz w:val="28"/>
        </w:rPr>
        <w:t>внутренняя</w:t>
      </w:r>
      <w:r w:rsidRPr="00495CB1">
        <w:rPr>
          <w:sz w:val="28"/>
        </w:rPr>
        <w:tab/>
        <w:t>температура,</w:t>
      </w:r>
      <w:r w:rsidRPr="00495CB1">
        <w:rPr>
          <w:sz w:val="28"/>
        </w:rPr>
        <w:tab/>
        <w:t>которая</w:t>
      </w:r>
      <w:r w:rsidRPr="00495CB1">
        <w:rPr>
          <w:sz w:val="28"/>
        </w:rPr>
        <w:tab/>
        <w:t>устанавливается</w:t>
      </w:r>
      <w:r w:rsidRPr="00495CB1">
        <w:rPr>
          <w:sz w:val="28"/>
        </w:rPr>
        <w:tab/>
        <w:t>критерием</w:t>
      </w:r>
      <w:r w:rsidRPr="00495CB1">
        <w:rPr>
          <w:sz w:val="28"/>
        </w:rPr>
        <w:tab/>
        <w:t>отказа</w:t>
      </w:r>
      <w:r w:rsidRPr="00495CB1">
        <w:rPr>
          <w:spacing w:val="-67"/>
          <w:sz w:val="28"/>
        </w:rPr>
        <w:t xml:space="preserve"> </w:t>
      </w:r>
      <w:r w:rsidRPr="00495CB1">
        <w:rPr>
          <w:sz w:val="28"/>
        </w:rPr>
        <w:t>теплоснабжения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(+12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°С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для жилых зданий);</w:t>
      </w:r>
    </w:p>
    <w:p w:rsidR="009A3251" w:rsidRPr="00495CB1" w:rsidRDefault="009A3251">
      <w:pPr>
        <w:pStyle w:val="BodyText"/>
        <w:spacing w:line="360" w:lineRule="auto"/>
        <w:ind w:left="114" w:right="483" w:firstLine="707"/>
        <w:jc w:val="both"/>
      </w:pPr>
      <w:r w:rsidRPr="00495CB1">
        <w:t>На</w:t>
      </w:r>
      <w:r w:rsidRPr="00495CB1">
        <w:rPr>
          <w:spacing w:val="1"/>
        </w:rPr>
        <w:t xml:space="preserve"> </w:t>
      </w:r>
      <w:r w:rsidRPr="00495CB1">
        <w:t>основе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1"/>
        </w:rPr>
        <w:t xml:space="preserve"> </w:t>
      </w:r>
      <w:r w:rsidRPr="00495CB1">
        <w:t>о</w:t>
      </w:r>
      <w:r w:rsidRPr="00495CB1">
        <w:rPr>
          <w:spacing w:val="1"/>
        </w:rPr>
        <w:t xml:space="preserve"> </w:t>
      </w:r>
      <w:r w:rsidRPr="00495CB1">
        <w:t>частоте</w:t>
      </w:r>
      <w:r w:rsidRPr="00495CB1">
        <w:rPr>
          <w:spacing w:val="1"/>
        </w:rPr>
        <w:t xml:space="preserve"> </w:t>
      </w:r>
      <w:r w:rsidRPr="00495CB1">
        <w:t>(потоке)</w:t>
      </w:r>
      <w:r w:rsidRPr="00495CB1">
        <w:rPr>
          <w:spacing w:val="1"/>
        </w:rPr>
        <w:t xml:space="preserve"> </w:t>
      </w:r>
      <w:r w:rsidRPr="00495CB1">
        <w:t>отказов</w:t>
      </w:r>
      <w:r w:rsidRPr="00495CB1">
        <w:rPr>
          <w:spacing w:val="1"/>
        </w:rPr>
        <w:t xml:space="preserve"> </w:t>
      </w:r>
      <w:r w:rsidRPr="00495CB1">
        <w:t>участков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сети,</w:t>
      </w:r>
      <w:r w:rsidRPr="00495CB1">
        <w:rPr>
          <w:spacing w:val="1"/>
        </w:rPr>
        <w:t xml:space="preserve"> </w:t>
      </w:r>
      <w:r w:rsidRPr="00495CB1">
        <w:t>повторяемости температур наружного воздуха и данных о времени восстановления</w:t>
      </w:r>
      <w:r w:rsidRPr="00495CB1">
        <w:rPr>
          <w:spacing w:val="1"/>
        </w:rPr>
        <w:t xml:space="preserve"> </w:t>
      </w:r>
      <w:r w:rsidRPr="00495CB1">
        <w:t>(ремонта) элемента (участка, НС, компенсатора и т.д.) тепловых сетей определяют</w:t>
      </w:r>
      <w:r w:rsidRPr="00495CB1">
        <w:rPr>
          <w:spacing w:val="1"/>
        </w:rPr>
        <w:t xml:space="preserve"> </w:t>
      </w:r>
      <w:r w:rsidRPr="00495CB1">
        <w:t>вероятность</w:t>
      </w:r>
      <w:r w:rsidRPr="00495CB1">
        <w:rPr>
          <w:spacing w:val="-2"/>
        </w:rPr>
        <w:t xml:space="preserve"> </w:t>
      </w:r>
      <w:r w:rsidRPr="00495CB1">
        <w:t>отказа</w:t>
      </w:r>
      <w:r w:rsidRPr="00495CB1">
        <w:rPr>
          <w:spacing w:val="-1"/>
        </w:rPr>
        <w:t xml:space="preserve"> </w:t>
      </w:r>
      <w:r w:rsidRPr="00495CB1">
        <w:t>теплоснабжения</w:t>
      </w:r>
      <w:r w:rsidRPr="00495CB1">
        <w:rPr>
          <w:spacing w:val="-1"/>
        </w:rPr>
        <w:t xml:space="preserve"> </w:t>
      </w:r>
      <w:r w:rsidRPr="00495CB1">
        <w:t>потребителя.</w:t>
      </w:r>
    </w:p>
    <w:p w:rsidR="009A3251" w:rsidRPr="00495CB1" w:rsidRDefault="009A3251">
      <w:pPr>
        <w:pStyle w:val="BodyText"/>
        <w:spacing w:line="360" w:lineRule="auto"/>
        <w:ind w:left="113" w:right="483"/>
        <w:jc w:val="both"/>
      </w:pPr>
      <w:r w:rsidRPr="00495CB1">
        <w:t>В</w:t>
      </w:r>
      <w:r w:rsidRPr="00495CB1">
        <w:rPr>
          <w:spacing w:val="-11"/>
        </w:rPr>
        <w:t xml:space="preserve"> </w:t>
      </w:r>
      <w:r w:rsidRPr="00495CB1">
        <w:t>случае</w:t>
      </w:r>
      <w:r w:rsidRPr="00495CB1">
        <w:rPr>
          <w:spacing w:val="-10"/>
        </w:rPr>
        <w:t xml:space="preserve"> </w:t>
      </w:r>
      <w:r w:rsidRPr="00495CB1">
        <w:t>отсутствия</w:t>
      </w:r>
      <w:r w:rsidRPr="00495CB1">
        <w:rPr>
          <w:spacing w:val="-11"/>
        </w:rPr>
        <w:t xml:space="preserve"> </w:t>
      </w:r>
      <w:r w:rsidRPr="00495CB1">
        <w:t>достоверных</w:t>
      </w:r>
      <w:r w:rsidRPr="00495CB1">
        <w:rPr>
          <w:spacing w:val="-10"/>
        </w:rPr>
        <w:t xml:space="preserve"> </w:t>
      </w:r>
      <w:r w:rsidRPr="00495CB1">
        <w:t>данных</w:t>
      </w:r>
      <w:r w:rsidRPr="00495CB1">
        <w:rPr>
          <w:spacing w:val="-10"/>
        </w:rPr>
        <w:t xml:space="preserve"> </w:t>
      </w:r>
      <w:r w:rsidRPr="00495CB1">
        <w:t>о</w:t>
      </w:r>
      <w:r w:rsidRPr="00495CB1">
        <w:rPr>
          <w:spacing w:val="-9"/>
        </w:rPr>
        <w:t xml:space="preserve"> </w:t>
      </w:r>
      <w:r w:rsidRPr="00495CB1">
        <w:t>времени</w:t>
      </w:r>
      <w:r w:rsidRPr="00495CB1">
        <w:rPr>
          <w:spacing w:val="-10"/>
        </w:rPr>
        <w:t xml:space="preserve"> </w:t>
      </w:r>
      <w:r w:rsidRPr="00495CB1">
        <w:t>восстановления</w:t>
      </w:r>
      <w:r w:rsidRPr="00495CB1">
        <w:rPr>
          <w:spacing w:val="-10"/>
        </w:rPr>
        <w:t xml:space="preserve"> </w:t>
      </w:r>
      <w:r w:rsidRPr="00495CB1">
        <w:t>теплоснабжения</w:t>
      </w:r>
      <w:r w:rsidRPr="00495CB1">
        <w:rPr>
          <w:spacing w:val="-68"/>
        </w:rPr>
        <w:t xml:space="preserve"> </w:t>
      </w:r>
      <w:r w:rsidRPr="00495CB1">
        <w:t>потребителей рекомендуется использовать эмпирическую зависимость для времени,</w:t>
      </w:r>
      <w:r w:rsidRPr="00495CB1">
        <w:rPr>
          <w:spacing w:val="1"/>
        </w:rPr>
        <w:t xml:space="preserve"> </w:t>
      </w:r>
      <w:r w:rsidRPr="00495CB1">
        <w:t>необходимом</w:t>
      </w:r>
      <w:r w:rsidRPr="00495CB1">
        <w:rPr>
          <w:spacing w:val="-2"/>
        </w:rPr>
        <w:t xml:space="preserve"> </w:t>
      </w:r>
      <w:r w:rsidRPr="00495CB1">
        <w:t>для</w:t>
      </w:r>
      <w:r w:rsidRPr="00495CB1">
        <w:rPr>
          <w:spacing w:val="-1"/>
        </w:rPr>
        <w:t xml:space="preserve"> </w:t>
      </w:r>
      <w:r w:rsidRPr="00495CB1">
        <w:t>ликвидации</w:t>
      </w:r>
      <w:r w:rsidRPr="00495CB1">
        <w:rPr>
          <w:spacing w:val="-2"/>
        </w:rPr>
        <w:t xml:space="preserve"> </w:t>
      </w:r>
      <w:r w:rsidRPr="00495CB1">
        <w:t>повреждения,</w:t>
      </w:r>
      <w:r w:rsidRPr="00495CB1">
        <w:rPr>
          <w:spacing w:val="-2"/>
        </w:rPr>
        <w:t xml:space="preserve"> </w:t>
      </w:r>
      <w:r w:rsidRPr="00495CB1">
        <w:t>предложенную</w:t>
      </w:r>
      <w:r w:rsidRPr="00495CB1">
        <w:rPr>
          <w:spacing w:val="-3"/>
        </w:rPr>
        <w:t xml:space="preserve"> </w:t>
      </w:r>
      <w:r w:rsidRPr="00495CB1">
        <w:t>Е.Я.</w:t>
      </w:r>
      <w:r w:rsidRPr="00495CB1">
        <w:rPr>
          <w:spacing w:val="-1"/>
        </w:rPr>
        <w:t xml:space="preserve"> </w:t>
      </w:r>
      <w:r w:rsidRPr="00495CB1">
        <w:t>Соколовым:</w:t>
      </w:r>
    </w:p>
    <w:p w:rsidR="009A3251" w:rsidRPr="00495CB1" w:rsidRDefault="009A3251">
      <w:pPr>
        <w:pStyle w:val="BodyText"/>
        <w:spacing w:before="4"/>
        <w:ind w:right="367"/>
        <w:jc w:val="center"/>
        <w:rPr>
          <w:rFonts w:ascii="Cambria" w:hAnsi="Cambria" w:cs="Cambria"/>
        </w:rPr>
      </w:pPr>
      <w:r w:rsidRPr="00495CB1">
        <w:rPr>
          <w:spacing w:val="-7"/>
          <w:w w:val="73"/>
          <w:rtl/>
        </w:rPr>
        <w:t>ݖ</w:t>
      </w:r>
      <w:r w:rsidRPr="00495CB1">
        <w:rPr>
          <w:rFonts w:ascii="Cambria" w:hAnsi="Cambria" w:cs="Cambria"/>
          <w:w w:val="111"/>
          <w:vertAlign w:val="subscript"/>
        </w:rPr>
        <w:t>в</w:t>
      </w:r>
      <w:r w:rsidRPr="00495CB1">
        <w:rPr>
          <w:rFonts w:ascii="Cambria" w:hAnsi="Cambria" w:cs="Cambria"/>
          <w:spacing w:val="26"/>
        </w:rPr>
        <w:t xml:space="preserve"> </w:t>
      </w:r>
      <w:r w:rsidRPr="00495CB1">
        <w:rPr>
          <w:rFonts w:ascii="Nirmala UI" w:hAnsi="Nirmala UI" w:cs="Nirmala UI"/>
          <w:w w:val="113"/>
        </w:rPr>
        <w:t>ൌ</w:t>
      </w:r>
      <w:r w:rsidRPr="00495CB1">
        <w:rPr>
          <w:rFonts w:ascii="Cambria" w:hAnsi="Cambria" w:cs="Cambria"/>
          <w:spacing w:val="16"/>
        </w:rPr>
        <w:t xml:space="preserve"> </w:t>
      </w:r>
      <w:r w:rsidRPr="00495CB1">
        <w:rPr>
          <w:rFonts w:ascii="Cambria" w:hAnsi="Cambria" w:cs="Cambria"/>
          <w:w w:val="99"/>
        </w:rPr>
        <w:t>б</w:t>
      </w:r>
      <w:r w:rsidRPr="00495CB1">
        <w:rPr>
          <w:rFonts w:ascii="Ebrima" w:hAnsi="Ebrima" w:cs="Ebrima"/>
          <w:w w:val="62"/>
        </w:rPr>
        <w:t>ሺ</w:t>
      </w:r>
      <w:r w:rsidRPr="00495CB1">
        <w:rPr>
          <w:rFonts w:ascii="Cambria" w:hAnsi="Cambria" w:cs="Cambria"/>
          <w:w w:val="99"/>
        </w:rPr>
        <w:t>1</w:t>
      </w:r>
      <w:r w:rsidRPr="00495CB1">
        <w:rPr>
          <w:rFonts w:ascii="Cambria" w:hAnsi="Cambria" w:cs="Cambria"/>
        </w:rPr>
        <w:t xml:space="preserve"> </w:t>
      </w:r>
      <w:r w:rsidRPr="00495CB1">
        <w:rPr>
          <w:rFonts w:ascii="Cambria" w:hAnsi="Cambria" w:cs="Cambria"/>
          <w:w w:val="113"/>
        </w:rPr>
        <w:t>൅</w:t>
      </w:r>
      <w:r w:rsidRPr="00495CB1">
        <w:rPr>
          <w:rFonts w:ascii="Cambria" w:hAnsi="Cambria" w:cs="Cambria"/>
          <w:spacing w:val="1"/>
        </w:rPr>
        <w:t xml:space="preserve"> </w:t>
      </w:r>
      <w:r w:rsidRPr="00495CB1">
        <w:rPr>
          <w:rFonts w:ascii="Ebrima" w:hAnsi="Ebrima" w:cs="Ebrima"/>
          <w:w w:val="62"/>
        </w:rPr>
        <w:t>ሺ</w:t>
      </w:r>
      <w:r w:rsidRPr="00495CB1">
        <w:rPr>
          <w:rFonts w:ascii="Cambria" w:hAnsi="Cambria" w:cs="Cambria"/>
          <w:w w:val="99"/>
        </w:rPr>
        <w:t>b</w:t>
      </w:r>
      <w:r w:rsidRPr="00495CB1">
        <w:rPr>
          <w:rFonts w:ascii="Cambria" w:hAnsi="Cambria" w:cs="Cambria"/>
        </w:rPr>
        <w:t xml:space="preserve"> </w:t>
      </w:r>
      <w:r w:rsidRPr="00495CB1">
        <w:rPr>
          <w:rFonts w:ascii="Cambria" w:hAnsi="Cambria" w:cs="Cambria"/>
          <w:w w:val="113"/>
        </w:rPr>
        <w:t>൅</w:t>
      </w:r>
      <w:r w:rsidRPr="00495CB1">
        <w:rPr>
          <w:rFonts w:ascii="Cambria" w:hAnsi="Cambria" w:cs="Cambria"/>
        </w:rPr>
        <w:t xml:space="preserve"> </w:t>
      </w:r>
      <w:r w:rsidRPr="00495CB1">
        <w:rPr>
          <w:rFonts w:ascii="Cambria" w:hAnsi="Cambria" w:cs="Cambria"/>
          <w:w w:val="99"/>
        </w:rPr>
        <w:t>c</w:t>
      </w:r>
      <w:r w:rsidRPr="00495CB1">
        <w:rPr>
          <w:rFonts w:ascii="Segoe UI Historic" w:hAnsi="Segoe UI Historic" w:cs="Segoe UI Historic"/>
          <w:w w:val="47"/>
          <w:rtl/>
        </w:rPr>
        <w:t>݈</w:t>
      </w:r>
      <w:r w:rsidRPr="00495CB1">
        <w:rPr>
          <w:rFonts w:ascii="Cambria" w:hAnsi="Cambria" w:cs="Cambria"/>
          <w:spacing w:val="5"/>
          <w:w w:val="91"/>
          <w:vertAlign w:val="subscript"/>
        </w:rPr>
        <w:t>௖</w:t>
      </w:r>
      <w:r w:rsidRPr="00495CB1">
        <w:rPr>
          <w:rFonts w:ascii="Cambria" w:hAnsi="Cambria" w:cs="Cambria"/>
          <w:spacing w:val="-1"/>
          <w:w w:val="91"/>
          <w:vertAlign w:val="subscript"/>
        </w:rPr>
        <w:t>,</w:t>
      </w:r>
      <w:r w:rsidRPr="00495CB1">
        <w:rPr>
          <w:rFonts w:ascii="Cambria" w:hAnsi="Cambria" w:cs="Cambria"/>
          <w:spacing w:val="11"/>
          <w:w w:val="111"/>
          <w:vertAlign w:val="subscript"/>
        </w:rPr>
        <w:t>з</w:t>
      </w:r>
      <w:r w:rsidRPr="00495CB1">
        <w:rPr>
          <w:rFonts w:ascii="Segoe UI Historic" w:hAnsi="Segoe UI Historic" w:cs="Segoe UI Historic"/>
          <w:spacing w:val="2"/>
          <w:w w:val="105"/>
          <w:rtl/>
        </w:rPr>
        <w:t>ܦ</w:t>
      </w:r>
      <w:r w:rsidRPr="00495CB1">
        <w:rPr>
          <w:rFonts w:ascii="Nirmala UI" w:hAnsi="Nirmala UI" w:cs="Nirmala UI"/>
          <w:w w:val="99"/>
          <w:vertAlign w:val="superscript"/>
        </w:rPr>
        <w:t>ଵ</w:t>
      </w:r>
      <w:r w:rsidRPr="00495CB1">
        <w:rPr>
          <w:rFonts w:ascii="Cambria" w:hAnsi="Cambria" w:cs="Cambria"/>
          <w:w w:val="99"/>
          <w:vertAlign w:val="superscript"/>
        </w:rPr>
        <w:t>,</w:t>
      </w:r>
      <w:r w:rsidRPr="00495CB1">
        <w:rPr>
          <w:rFonts w:ascii="Nirmala UI" w:hAnsi="Nirmala UI" w:cs="Nirmala UI"/>
          <w:spacing w:val="12"/>
          <w:w w:val="99"/>
          <w:vertAlign w:val="superscript"/>
        </w:rPr>
        <w:t>ଶ</w:t>
      </w:r>
      <w:r w:rsidRPr="00495CB1">
        <w:rPr>
          <w:rFonts w:ascii="Ebrima" w:hAnsi="Ebrima" w:cs="Ebrima"/>
          <w:w w:val="62"/>
        </w:rPr>
        <w:t>ሻ</w:t>
      </w:r>
    </w:p>
    <w:p w:rsidR="009A3251" w:rsidRPr="00495CB1" w:rsidRDefault="009A3251">
      <w:pPr>
        <w:pStyle w:val="BodyText"/>
        <w:spacing w:before="185"/>
        <w:ind w:left="113"/>
      </w:pPr>
      <w:r w:rsidRPr="00495CB1">
        <w:t>где:</w:t>
      </w: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</w:p>
    <w:p w:rsidR="009A3251" w:rsidRPr="00495CB1" w:rsidRDefault="009A3251" w:rsidP="00DB6E03">
      <w:pPr>
        <w:pStyle w:val="BodyText"/>
        <w:spacing w:before="88" w:line="360" w:lineRule="auto"/>
        <w:ind w:right="480"/>
        <w:jc w:val="both"/>
      </w:pPr>
      <w:r w:rsidRPr="00495CB1">
        <w:t>a,b-</w:t>
      </w:r>
      <w:r w:rsidRPr="00495CB1">
        <w:rPr>
          <w:spacing w:val="1"/>
        </w:rPr>
        <w:t xml:space="preserve"> </w:t>
      </w:r>
      <w:r w:rsidRPr="00495CB1">
        <w:t>постоянные</w:t>
      </w:r>
      <w:r w:rsidRPr="00495CB1">
        <w:rPr>
          <w:spacing w:val="1"/>
        </w:rPr>
        <w:t xml:space="preserve"> </w:t>
      </w:r>
      <w:r w:rsidRPr="00495CB1">
        <w:t>коэффициенты,</w:t>
      </w:r>
      <w:r w:rsidRPr="00495CB1">
        <w:rPr>
          <w:spacing w:val="1"/>
        </w:rPr>
        <w:t xml:space="preserve"> </w:t>
      </w:r>
      <w:r w:rsidRPr="00495CB1">
        <w:t>зависящие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способа</w:t>
      </w:r>
      <w:r w:rsidRPr="00495CB1">
        <w:rPr>
          <w:spacing w:val="1"/>
        </w:rPr>
        <w:t xml:space="preserve"> </w:t>
      </w:r>
      <w:r w:rsidRPr="00495CB1">
        <w:t>укладки</w:t>
      </w:r>
      <w:r w:rsidRPr="00495CB1">
        <w:rPr>
          <w:spacing w:val="1"/>
        </w:rPr>
        <w:t xml:space="preserve"> </w:t>
      </w:r>
      <w:r w:rsidRPr="00495CB1">
        <w:t>теплопровода</w:t>
      </w:r>
      <w:r w:rsidRPr="00495CB1">
        <w:rPr>
          <w:spacing w:val="1"/>
        </w:rPr>
        <w:t xml:space="preserve"> </w:t>
      </w:r>
      <w:r w:rsidRPr="00495CB1">
        <w:t>(подземный, надземный) и его конструкции, а также от способа диагностики места</w:t>
      </w:r>
      <w:r w:rsidRPr="00495CB1">
        <w:rPr>
          <w:spacing w:val="1"/>
        </w:rPr>
        <w:t xml:space="preserve"> </w:t>
      </w:r>
      <w:r w:rsidRPr="00495CB1">
        <w:t>повреждения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уровня</w:t>
      </w:r>
      <w:r w:rsidRPr="00495CB1">
        <w:rPr>
          <w:spacing w:val="-1"/>
        </w:rPr>
        <w:t xml:space="preserve"> </w:t>
      </w:r>
      <w:r w:rsidRPr="00495CB1">
        <w:t>организации</w:t>
      </w:r>
      <w:r w:rsidRPr="00495CB1">
        <w:rPr>
          <w:spacing w:val="-1"/>
        </w:rPr>
        <w:t xml:space="preserve"> </w:t>
      </w:r>
      <w:r w:rsidRPr="00495CB1">
        <w:t>ремонтных работ;</w:t>
      </w:r>
    </w:p>
    <w:p w:rsidR="009A3251" w:rsidRPr="00495CB1" w:rsidRDefault="009A3251">
      <w:pPr>
        <w:pStyle w:val="BodyText"/>
        <w:spacing w:before="2"/>
        <w:ind w:left="113"/>
        <w:jc w:val="both"/>
      </w:pPr>
      <w:r w:rsidRPr="00495CB1">
        <w:rPr>
          <w:rFonts w:ascii="Segoe UI Historic" w:hAnsi="Segoe UI Historic" w:cs="Segoe UI Historic"/>
          <w:w w:val="47"/>
          <w:rtl/>
        </w:rPr>
        <w:t>݈</w:t>
      </w:r>
      <w:r w:rsidRPr="00495CB1">
        <w:rPr>
          <w:rFonts w:ascii="Cambria" w:hAnsi="Cambria" w:cs="Cambria"/>
          <w:spacing w:val="5"/>
          <w:w w:val="91"/>
          <w:vertAlign w:val="subscript"/>
        </w:rPr>
        <w:t>௖</w:t>
      </w:r>
      <w:r w:rsidRPr="00495CB1">
        <w:rPr>
          <w:rFonts w:ascii="Cambria" w:hAnsi="Cambria" w:cs="Cambria"/>
          <w:spacing w:val="-1"/>
          <w:w w:val="91"/>
          <w:vertAlign w:val="subscript"/>
        </w:rPr>
        <w:t>,</w:t>
      </w:r>
      <w:r w:rsidRPr="00495CB1">
        <w:rPr>
          <w:rFonts w:ascii="Cambria" w:hAnsi="Cambria" w:cs="Cambria"/>
          <w:spacing w:val="11"/>
          <w:w w:val="111"/>
          <w:vertAlign w:val="subscript"/>
        </w:rPr>
        <w:t>з</w:t>
      </w:r>
      <w:r w:rsidRPr="00495CB1">
        <w:rPr>
          <w:w w:val="99"/>
        </w:rPr>
        <w:t>-</w:t>
      </w:r>
      <w:r w:rsidRPr="00495CB1">
        <w:t xml:space="preserve"> </w:t>
      </w:r>
      <w:r w:rsidRPr="009D0442">
        <w:t>расстояние между секционирующими задвижками</w:t>
      </w:r>
      <w:r w:rsidRPr="00495CB1">
        <w:rPr>
          <w:w w:val="99"/>
        </w:rPr>
        <w:t>,</w:t>
      </w:r>
      <w:r w:rsidRPr="00495CB1">
        <w:t xml:space="preserve"> </w:t>
      </w:r>
      <w:r w:rsidRPr="00495CB1">
        <w:rPr>
          <w:spacing w:val="-1"/>
          <w:w w:val="99"/>
        </w:rPr>
        <w:t>м</w:t>
      </w:r>
      <w:r w:rsidRPr="00495CB1">
        <w:rPr>
          <w:w w:val="99"/>
        </w:rPr>
        <w:t>;</w:t>
      </w:r>
    </w:p>
    <w:p w:rsidR="009A3251" w:rsidRPr="00495CB1" w:rsidRDefault="009A3251">
      <w:pPr>
        <w:pStyle w:val="BodyText"/>
        <w:spacing w:before="186"/>
        <w:ind w:left="113"/>
      </w:pPr>
      <w:r w:rsidRPr="00495CB1">
        <w:rPr>
          <w:rFonts w:ascii="Segoe UI Historic" w:hAnsi="Segoe UI Historic" w:cs="Segoe UI Historic"/>
          <w:rtl/>
        </w:rPr>
        <w:t>ܦ</w:t>
      </w:r>
      <w:r w:rsidRPr="00495CB1">
        <w:rPr>
          <w:rFonts w:ascii="Cambria" w:hAnsi="Cambria" w:cs="Cambria"/>
          <w:spacing w:val="16"/>
        </w:rPr>
        <w:t xml:space="preserve"> </w:t>
      </w:r>
      <w:r w:rsidRPr="00495CB1">
        <w:t>-</w:t>
      </w:r>
      <w:r w:rsidRPr="00495CB1">
        <w:rPr>
          <w:spacing w:val="1"/>
        </w:rPr>
        <w:t xml:space="preserve"> </w:t>
      </w:r>
      <w:r w:rsidRPr="00495CB1">
        <w:t>условный</w:t>
      </w:r>
      <w:r w:rsidRPr="00495CB1">
        <w:rPr>
          <w:spacing w:val="-1"/>
        </w:rPr>
        <w:t xml:space="preserve"> </w:t>
      </w:r>
      <w:r w:rsidRPr="00495CB1">
        <w:t>диаметр трубопровода, м.</w:t>
      </w:r>
    </w:p>
    <w:p w:rsidR="009A3251" w:rsidRPr="00495CB1" w:rsidRDefault="009A3251">
      <w:pPr>
        <w:pStyle w:val="BodyText"/>
        <w:tabs>
          <w:tab w:val="left" w:pos="1829"/>
          <w:tab w:val="left" w:pos="3820"/>
          <w:tab w:val="left" w:pos="5315"/>
          <w:tab w:val="left" w:pos="5943"/>
          <w:tab w:val="left" w:pos="7153"/>
          <w:tab w:val="left" w:pos="8279"/>
          <w:tab w:val="left" w:pos="9165"/>
        </w:tabs>
        <w:spacing w:before="162" w:line="360" w:lineRule="auto"/>
        <w:ind w:left="113" w:right="483" w:firstLine="708"/>
      </w:pPr>
      <w:r w:rsidRPr="00495CB1">
        <w:t>Расчет</w:t>
      </w:r>
      <w:r w:rsidRPr="00495CB1">
        <w:tab/>
        <w:t>рекомендуется</w:t>
      </w:r>
      <w:r w:rsidRPr="00495CB1">
        <w:tab/>
        <w:t>выполнять</w:t>
      </w:r>
      <w:r w:rsidRPr="00495CB1">
        <w:tab/>
        <w:t>для</w:t>
      </w:r>
      <w:r w:rsidRPr="00495CB1">
        <w:tab/>
        <w:t>каждого</w:t>
      </w:r>
      <w:r w:rsidRPr="00495CB1">
        <w:tab/>
        <w:t>участка</w:t>
      </w:r>
      <w:r w:rsidRPr="00495CB1">
        <w:tab/>
        <w:t>и/или</w:t>
      </w:r>
      <w:r w:rsidRPr="00495CB1">
        <w:tab/>
        <w:t>элемента,</w:t>
      </w:r>
      <w:r w:rsidRPr="00495CB1">
        <w:rPr>
          <w:spacing w:val="-67"/>
        </w:rPr>
        <w:t xml:space="preserve"> </w:t>
      </w:r>
      <w:r w:rsidRPr="00495CB1">
        <w:t>входящего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путь</w:t>
      </w:r>
      <w:r w:rsidRPr="00495CB1">
        <w:rPr>
          <w:spacing w:val="-1"/>
        </w:rPr>
        <w:t xml:space="preserve"> </w:t>
      </w:r>
      <w:r w:rsidRPr="00495CB1">
        <w:t>от</w:t>
      </w:r>
      <w:r w:rsidRPr="00495CB1">
        <w:rPr>
          <w:spacing w:val="-1"/>
        </w:rPr>
        <w:t xml:space="preserve"> </w:t>
      </w:r>
      <w:r w:rsidRPr="00495CB1">
        <w:t>источника</w:t>
      </w:r>
      <w:r w:rsidRPr="00495CB1">
        <w:rPr>
          <w:spacing w:val="-1"/>
        </w:rPr>
        <w:t xml:space="preserve"> </w:t>
      </w:r>
      <w:r w:rsidRPr="00495CB1">
        <w:t>до</w:t>
      </w:r>
      <w:r w:rsidRPr="00495CB1">
        <w:rPr>
          <w:spacing w:val="1"/>
        </w:rPr>
        <w:t xml:space="preserve"> </w:t>
      </w:r>
      <w:r w:rsidRPr="00495CB1">
        <w:t>абонента.</w:t>
      </w:r>
    </w:p>
    <w:p w:rsidR="009A3251" w:rsidRPr="00495CB1" w:rsidRDefault="009A3251">
      <w:pPr>
        <w:pStyle w:val="BodyText"/>
        <w:ind w:left="113"/>
      </w:pPr>
      <w:r w:rsidRPr="00495CB1">
        <w:t>По</w:t>
      </w:r>
      <w:r w:rsidRPr="00495CB1">
        <w:rPr>
          <w:spacing w:val="-2"/>
        </w:rPr>
        <w:t xml:space="preserve"> </w:t>
      </w:r>
      <w:r w:rsidRPr="00495CB1">
        <w:t>формуле:</w:t>
      </w:r>
    </w:p>
    <w:p w:rsidR="009A3251" w:rsidRPr="00495CB1" w:rsidRDefault="009A3251">
      <w:pPr>
        <w:pStyle w:val="BodyText"/>
        <w:spacing w:before="163"/>
        <w:ind w:left="113"/>
      </w:pPr>
      <w:r>
        <w:rPr>
          <w:noProof/>
          <w:lang w:eastAsia="ru-RU"/>
        </w:rPr>
        <w:pict>
          <v:rect id="_x0000_s1257" style="position:absolute;left:0;text-align:left;margin-left:138.35pt;margin-top:11.55pt;width:10.45pt;height:.9pt;z-index:-251668480;mso-position-horizontal-relative:page" fillcolor="black" stroked="f">
            <w10:wrap anchorx="page"/>
          </v:rect>
        </w:pict>
      </w:r>
      <w:r w:rsidRPr="00495CB1">
        <w:rPr>
          <w:rFonts w:ascii="Cambria" w:hAnsi="Cambria" w:cs="Cambria"/>
          <w:w w:val="85"/>
          <w:rtl/>
        </w:rPr>
        <w:t>݌</w:t>
      </w:r>
      <w:r w:rsidRPr="00495CB1">
        <w:rPr>
          <w:rFonts w:ascii="Cambria" w:hAnsi="Cambria" w:cs="Cambria"/>
          <w:w w:val="85"/>
          <w:vertAlign w:val="subscript"/>
        </w:rPr>
        <w:t>௜</w:t>
      </w:r>
      <w:r w:rsidRPr="00495CB1">
        <w:rPr>
          <w:rFonts w:ascii="Cambria" w:hAnsi="Cambria" w:cs="Cambria"/>
          <w:spacing w:val="30"/>
          <w:w w:val="85"/>
        </w:rPr>
        <w:t xml:space="preserve"> </w:t>
      </w:r>
      <w:r w:rsidRPr="00495CB1">
        <w:rPr>
          <w:rFonts w:ascii="Nirmala UI" w:hAnsi="Nirmala UI" w:cs="Nirmala UI"/>
          <w:w w:val="85"/>
        </w:rPr>
        <w:t>ൌ</w:t>
      </w:r>
      <w:r w:rsidRPr="00495CB1">
        <w:rPr>
          <w:rFonts w:ascii="Cambria" w:hAnsi="Cambria" w:cs="Cambria"/>
          <w:spacing w:val="15"/>
          <w:w w:val="85"/>
        </w:rPr>
        <w:t xml:space="preserve"> </w:t>
      </w:r>
      <w:r w:rsidRPr="00495CB1">
        <w:rPr>
          <w:rFonts w:ascii="Cambria" w:hAnsi="Cambria" w:cs="Cambria"/>
          <w:w w:val="85"/>
        </w:rPr>
        <w:t>exp</w:t>
      </w:r>
      <w:r w:rsidRPr="00495CB1">
        <w:rPr>
          <w:rFonts w:ascii="Ebrima" w:hAnsi="Ebrima" w:cs="Ebrima"/>
          <w:w w:val="85"/>
        </w:rPr>
        <w:t>ሺ</w:t>
      </w:r>
      <w:r w:rsidRPr="00495CB1">
        <w:rPr>
          <w:rFonts w:ascii="Cambria" w:hAnsi="Cambria" w:cs="Cambria"/>
          <w:w w:val="85"/>
        </w:rPr>
        <w:t>1</w:t>
      </w:r>
      <w:r w:rsidRPr="00495CB1">
        <w:rPr>
          <w:rFonts w:ascii="Cambria" w:hAnsi="Cambria" w:cs="Cambria"/>
          <w:spacing w:val="1"/>
          <w:w w:val="85"/>
        </w:rPr>
        <w:t xml:space="preserve"> </w:t>
      </w:r>
      <w:r w:rsidRPr="00495CB1">
        <w:rPr>
          <w:rFonts w:ascii="Nirmala UI" w:hAnsi="Nirmala UI" w:cs="Nirmala UI"/>
          <w:w w:val="85"/>
        </w:rPr>
        <w:t>െ</w:t>
      </w:r>
      <w:r w:rsidRPr="00495CB1">
        <w:rPr>
          <w:rFonts w:ascii="Cambria" w:hAnsi="Cambria" w:cs="Cambria"/>
          <w:spacing w:val="2"/>
          <w:w w:val="85"/>
        </w:rPr>
        <w:t xml:space="preserve"> </w:t>
      </w:r>
      <w:r w:rsidRPr="00495CB1">
        <w:rPr>
          <w:rFonts w:ascii="Segoe UI Historic" w:hAnsi="Segoe UI Historic" w:cs="Segoe UI Historic"/>
          <w:w w:val="85"/>
          <w:rtl/>
        </w:rPr>
        <w:t>݅</w:t>
      </w:r>
      <w:r w:rsidRPr="00495CB1">
        <w:rPr>
          <w:rFonts w:ascii="Cambria" w:hAnsi="Cambria" w:cs="Cambria"/>
          <w:w w:val="85"/>
          <w:rtl/>
        </w:rPr>
        <w:t>߱</w:t>
      </w:r>
      <w:r w:rsidRPr="00495CB1">
        <w:rPr>
          <w:rFonts w:ascii="Ebrima" w:hAnsi="Ebrima" w:cs="Ebrima"/>
          <w:w w:val="85"/>
        </w:rPr>
        <w:t>ሻ</w:t>
      </w:r>
      <w:r w:rsidRPr="00495CB1">
        <w:rPr>
          <w:w w:val="85"/>
        </w:rPr>
        <w:t>,</w:t>
      </w:r>
    </w:p>
    <w:p w:rsidR="009A3251" w:rsidRPr="00495CB1" w:rsidRDefault="009A3251">
      <w:pPr>
        <w:pStyle w:val="BodyText"/>
        <w:spacing w:before="162" w:line="360" w:lineRule="auto"/>
        <w:ind w:left="113" w:right="483"/>
        <w:jc w:val="both"/>
      </w:pPr>
      <w:r w:rsidRPr="00495CB1">
        <w:t>вычисляется вероятность безотказной работы участка тепловой сети относительно</w:t>
      </w:r>
      <w:r w:rsidRPr="00495CB1">
        <w:rPr>
          <w:spacing w:val="1"/>
        </w:rPr>
        <w:t xml:space="preserve"> </w:t>
      </w:r>
      <w:r w:rsidRPr="00495CB1">
        <w:t>абонента.</w:t>
      </w:r>
    </w:p>
    <w:p w:rsidR="009A3251" w:rsidRPr="00495CB1" w:rsidRDefault="009A3251">
      <w:pPr>
        <w:pStyle w:val="BodyText"/>
        <w:spacing w:before="1" w:line="360" w:lineRule="auto"/>
        <w:ind w:left="113" w:right="482" w:firstLine="708"/>
        <w:jc w:val="both"/>
      </w:pPr>
      <w:r w:rsidRPr="00495CB1">
        <w:t>По данным ресурсоснабжающих организаций аварий на тепловых сетях от</w:t>
      </w:r>
      <w:r w:rsidRPr="00495CB1">
        <w:rPr>
          <w:spacing w:val="1"/>
        </w:rPr>
        <w:t xml:space="preserve"> </w:t>
      </w:r>
      <w:r w:rsidRPr="00495CB1">
        <w:t>действующих</w:t>
      </w:r>
      <w:r w:rsidRPr="00495CB1">
        <w:rPr>
          <w:spacing w:val="1"/>
        </w:rPr>
        <w:t xml:space="preserve"> </w:t>
      </w:r>
      <w:r w:rsidRPr="00495CB1">
        <w:t>котельных</w:t>
      </w:r>
      <w:r w:rsidRPr="00495CB1">
        <w:rPr>
          <w:spacing w:val="1"/>
        </w:rPr>
        <w:t xml:space="preserve"> </w:t>
      </w:r>
      <w:r w:rsidRPr="00495CB1">
        <w:t>не</w:t>
      </w:r>
      <w:r w:rsidRPr="00495CB1">
        <w:rPr>
          <w:spacing w:val="1"/>
        </w:rPr>
        <w:t xml:space="preserve"> </w:t>
      </w:r>
      <w:r w:rsidRPr="00495CB1">
        <w:t>было,</w:t>
      </w:r>
      <w:r w:rsidRPr="00495CB1">
        <w:rPr>
          <w:spacing w:val="1"/>
        </w:rPr>
        <w:t xml:space="preserve"> </w:t>
      </w:r>
      <w:r w:rsidRPr="00495CB1">
        <w:t>отключений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отсутствовало.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58" style="width:502.05pt;height:.8pt;mso-position-horizontal-relative:char;mso-position-vertical-relative:line" coordsize="10041,16">
            <v:line id="_x0000_s1259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sz w:val="9"/>
        </w:rPr>
      </w:pPr>
    </w:p>
    <w:p w:rsidR="009A3251" w:rsidRPr="00495CB1" w:rsidRDefault="009A3251">
      <w:pPr>
        <w:pStyle w:val="Heading2"/>
        <w:spacing w:before="88" w:line="360" w:lineRule="auto"/>
        <w:ind w:left="114" w:right="483" w:hanging="1"/>
      </w:pPr>
      <w:bookmarkStart w:id="128" w:name="_TOC_250008"/>
      <w:bookmarkStart w:id="129" w:name="_Toc162189803"/>
      <w:r w:rsidRPr="00495CB1">
        <w:t>Глава</w:t>
      </w:r>
      <w:r w:rsidRPr="00495CB1">
        <w:rPr>
          <w:spacing w:val="1"/>
        </w:rPr>
        <w:t xml:space="preserve"> </w:t>
      </w:r>
      <w:r w:rsidRPr="00495CB1">
        <w:t>12.</w:t>
      </w:r>
      <w:r w:rsidRPr="00495CB1">
        <w:rPr>
          <w:spacing w:val="1"/>
        </w:rPr>
        <w:t xml:space="preserve"> </w:t>
      </w:r>
      <w:r w:rsidRPr="00495CB1">
        <w:t>Обоснование</w:t>
      </w:r>
      <w:r w:rsidRPr="00495CB1">
        <w:rPr>
          <w:spacing w:val="1"/>
        </w:rPr>
        <w:t xml:space="preserve"> </w:t>
      </w:r>
      <w:r w:rsidRPr="00495CB1">
        <w:t>инвестиций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строительство,</w:t>
      </w:r>
      <w:r w:rsidRPr="00495CB1">
        <w:rPr>
          <w:spacing w:val="1"/>
        </w:rPr>
        <w:t xml:space="preserve"> </w:t>
      </w:r>
      <w:r w:rsidRPr="00495CB1">
        <w:t>реконструкцию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техническое</w:t>
      </w:r>
      <w:r w:rsidRPr="00495CB1">
        <w:rPr>
          <w:spacing w:val="-2"/>
        </w:rPr>
        <w:t xml:space="preserve"> </w:t>
      </w:r>
      <w:bookmarkEnd w:id="128"/>
      <w:r w:rsidRPr="00495CB1">
        <w:t>перевооружение</w:t>
      </w:r>
      <w:bookmarkEnd w:id="129"/>
    </w:p>
    <w:p w:rsidR="009A3251" w:rsidRPr="00495CB1" w:rsidRDefault="009A3251">
      <w:pPr>
        <w:pStyle w:val="ListParagraph"/>
        <w:numPr>
          <w:ilvl w:val="1"/>
          <w:numId w:val="3"/>
        </w:numPr>
        <w:tabs>
          <w:tab w:val="left" w:pos="856"/>
        </w:tabs>
        <w:spacing w:line="360" w:lineRule="auto"/>
        <w:ind w:right="483" w:hanging="1"/>
        <w:rPr>
          <w:b/>
          <w:sz w:val="28"/>
        </w:rPr>
      </w:pPr>
      <w:r w:rsidRPr="00495CB1">
        <w:rPr>
          <w:b/>
          <w:sz w:val="28"/>
        </w:rPr>
        <w:t>Оценка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финансовых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потребностей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для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осуществления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строительства,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реконструкции</w:t>
      </w:r>
      <w:r w:rsidRPr="00495CB1">
        <w:rPr>
          <w:b/>
          <w:spacing w:val="-6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7"/>
          <w:sz w:val="28"/>
        </w:rPr>
        <w:t xml:space="preserve"> </w:t>
      </w:r>
      <w:r w:rsidRPr="00495CB1">
        <w:rPr>
          <w:b/>
          <w:sz w:val="28"/>
        </w:rPr>
        <w:t>технического</w:t>
      </w:r>
      <w:r w:rsidRPr="00495CB1">
        <w:rPr>
          <w:b/>
          <w:spacing w:val="-6"/>
          <w:sz w:val="28"/>
        </w:rPr>
        <w:t xml:space="preserve"> </w:t>
      </w:r>
      <w:r w:rsidRPr="00495CB1">
        <w:rPr>
          <w:b/>
          <w:sz w:val="28"/>
        </w:rPr>
        <w:t>перевооружения</w:t>
      </w:r>
      <w:r w:rsidRPr="00495CB1">
        <w:rPr>
          <w:b/>
          <w:spacing w:val="-6"/>
          <w:sz w:val="28"/>
        </w:rPr>
        <w:t xml:space="preserve"> </w:t>
      </w:r>
      <w:r w:rsidRPr="00495CB1">
        <w:rPr>
          <w:b/>
          <w:sz w:val="28"/>
        </w:rPr>
        <w:t>источников</w:t>
      </w:r>
      <w:r w:rsidRPr="00495CB1">
        <w:rPr>
          <w:b/>
          <w:spacing w:val="-8"/>
          <w:sz w:val="28"/>
        </w:rPr>
        <w:t xml:space="preserve"> </w:t>
      </w:r>
      <w:r w:rsidRPr="00495CB1">
        <w:rPr>
          <w:b/>
          <w:sz w:val="28"/>
        </w:rPr>
        <w:t>тепловой</w:t>
      </w:r>
      <w:r w:rsidRPr="00495CB1">
        <w:rPr>
          <w:b/>
          <w:spacing w:val="-8"/>
          <w:sz w:val="28"/>
        </w:rPr>
        <w:t xml:space="preserve"> </w:t>
      </w:r>
      <w:r w:rsidRPr="00495CB1">
        <w:rPr>
          <w:b/>
          <w:sz w:val="28"/>
        </w:rPr>
        <w:t>энергии</w:t>
      </w:r>
      <w:r w:rsidRPr="00495CB1">
        <w:rPr>
          <w:b/>
          <w:spacing w:val="-8"/>
          <w:sz w:val="28"/>
        </w:rPr>
        <w:t xml:space="preserve"> </w:t>
      </w:r>
      <w:r w:rsidRPr="00495CB1">
        <w:rPr>
          <w:b/>
          <w:sz w:val="28"/>
        </w:rPr>
        <w:t>и</w:t>
      </w:r>
      <w:r w:rsidRPr="00495CB1">
        <w:rPr>
          <w:b/>
          <w:spacing w:val="-68"/>
          <w:sz w:val="28"/>
        </w:rPr>
        <w:t xml:space="preserve"> </w:t>
      </w:r>
      <w:r w:rsidRPr="00495CB1">
        <w:rPr>
          <w:b/>
          <w:sz w:val="28"/>
        </w:rPr>
        <w:t>тепловых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сетей</w:t>
      </w:r>
    </w:p>
    <w:p w:rsidR="009A3251" w:rsidRPr="00495CB1" w:rsidRDefault="009A3251">
      <w:pPr>
        <w:pStyle w:val="BodyText"/>
        <w:spacing w:line="360" w:lineRule="auto"/>
        <w:ind w:left="114" w:right="483" w:firstLine="707"/>
        <w:jc w:val="both"/>
      </w:pPr>
      <w:r w:rsidRPr="00495CB1">
        <w:t>Строительства,</w:t>
      </w:r>
      <w:r w:rsidRPr="00495CB1">
        <w:rPr>
          <w:spacing w:val="1"/>
        </w:rPr>
        <w:t xml:space="preserve"> </w:t>
      </w:r>
      <w:r w:rsidRPr="00495CB1">
        <w:t>реконструкции</w:t>
      </w:r>
      <w:r w:rsidRPr="00495CB1">
        <w:rPr>
          <w:spacing w:val="1"/>
        </w:rPr>
        <w:t xml:space="preserve"> </w:t>
      </w:r>
      <w:r w:rsidRPr="00495CB1">
        <w:t>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1"/>
        </w:rPr>
        <w:t xml:space="preserve"> </w:t>
      </w:r>
      <w:r w:rsidRPr="00495CB1">
        <w:t>перевооружения</w:t>
      </w:r>
      <w:r w:rsidRPr="00495CB1">
        <w:rPr>
          <w:spacing w:val="1"/>
        </w:rPr>
        <w:t xml:space="preserve"> </w:t>
      </w:r>
      <w:r w:rsidRPr="00495CB1">
        <w:t>источников</w:t>
      </w:r>
      <w:r w:rsidRPr="00495CB1">
        <w:rPr>
          <w:spacing w:val="-67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r w:rsidRPr="00495CB1">
        <w:t>энергии данной</w:t>
      </w:r>
      <w:r w:rsidRPr="00495CB1">
        <w:rPr>
          <w:spacing w:val="-1"/>
        </w:rPr>
        <w:t xml:space="preserve"> </w:t>
      </w:r>
      <w:r w:rsidRPr="00495CB1">
        <w:t>схемой</w:t>
      </w:r>
      <w:r w:rsidRPr="00495CB1">
        <w:rPr>
          <w:spacing w:val="-2"/>
        </w:rPr>
        <w:t xml:space="preserve"> </w:t>
      </w:r>
      <w:r w:rsidRPr="00495CB1">
        <w:t>теплоснабжения</w:t>
      </w:r>
      <w:r w:rsidRPr="00495CB1">
        <w:rPr>
          <w:spacing w:val="-2"/>
        </w:rPr>
        <w:t xml:space="preserve"> </w:t>
      </w:r>
      <w:r w:rsidRPr="00495CB1">
        <w:t>не</w:t>
      </w:r>
      <w:r w:rsidRPr="00495CB1">
        <w:rPr>
          <w:spacing w:val="-1"/>
        </w:rPr>
        <w:t xml:space="preserve"> </w:t>
      </w:r>
      <w:r w:rsidRPr="00495CB1">
        <w:t>предусмотрено.</w:t>
      </w:r>
    </w:p>
    <w:p w:rsidR="009A3251" w:rsidRPr="00495CB1" w:rsidRDefault="009A3251">
      <w:pPr>
        <w:pStyle w:val="BodyText"/>
        <w:rPr>
          <w:sz w:val="42"/>
        </w:rPr>
      </w:pPr>
    </w:p>
    <w:p w:rsidR="009A3251" w:rsidRPr="00495CB1" w:rsidRDefault="009A3251">
      <w:pPr>
        <w:pStyle w:val="Heading2"/>
        <w:numPr>
          <w:ilvl w:val="1"/>
          <w:numId w:val="3"/>
        </w:numPr>
        <w:tabs>
          <w:tab w:val="left" w:pos="758"/>
        </w:tabs>
        <w:spacing w:line="360" w:lineRule="auto"/>
        <w:ind w:left="113" w:right="482" w:firstLine="0"/>
      </w:pPr>
      <w:bookmarkStart w:id="130" w:name="_Toc162189804"/>
      <w:r w:rsidRPr="00495CB1">
        <w:t>Обоснованные предложения по источникам инвестиций, обеспечивающих</w:t>
      </w:r>
      <w:r w:rsidRPr="00495CB1">
        <w:rPr>
          <w:spacing w:val="1"/>
        </w:rPr>
        <w:t xml:space="preserve"> </w:t>
      </w:r>
      <w:r w:rsidRPr="00495CB1">
        <w:t>финансовые потребности для осуществления строительства, реконструкции и</w:t>
      </w:r>
      <w:r w:rsidRPr="00495CB1">
        <w:rPr>
          <w:spacing w:val="1"/>
        </w:rPr>
        <w:t xml:space="preserve"> </w:t>
      </w:r>
      <w:r w:rsidRPr="00495CB1">
        <w:t>технического</w:t>
      </w:r>
      <w:r w:rsidRPr="00495CB1">
        <w:rPr>
          <w:spacing w:val="-2"/>
        </w:rPr>
        <w:t xml:space="preserve"> </w:t>
      </w:r>
      <w:r w:rsidRPr="00495CB1">
        <w:t>перевооружения</w:t>
      </w:r>
      <w:r w:rsidRPr="00495CB1">
        <w:rPr>
          <w:spacing w:val="-1"/>
        </w:rPr>
        <w:t xml:space="preserve"> </w:t>
      </w:r>
      <w:r w:rsidRPr="00495CB1">
        <w:t>источников</w:t>
      </w:r>
      <w:r w:rsidRPr="00495CB1">
        <w:rPr>
          <w:spacing w:val="-1"/>
        </w:rPr>
        <w:t xml:space="preserve"> </w:t>
      </w:r>
      <w:r w:rsidRPr="00495CB1">
        <w:t>тепловой</w:t>
      </w:r>
      <w:r w:rsidRPr="00495CB1">
        <w:rPr>
          <w:spacing w:val="-2"/>
        </w:rPr>
        <w:t xml:space="preserve"> </w:t>
      </w:r>
      <w:r w:rsidRPr="00495CB1">
        <w:t>энергии</w:t>
      </w:r>
      <w:r w:rsidRPr="00495CB1">
        <w:rPr>
          <w:spacing w:val="-2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-1"/>
        </w:rPr>
        <w:t xml:space="preserve"> </w:t>
      </w:r>
      <w:r w:rsidRPr="00495CB1">
        <w:t>сетей</w:t>
      </w:r>
      <w:bookmarkEnd w:id="130"/>
    </w:p>
    <w:p w:rsidR="009A3251" w:rsidRPr="00495CB1" w:rsidRDefault="009A3251">
      <w:pPr>
        <w:pStyle w:val="BodyText"/>
        <w:spacing w:line="360" w:lineRule="auto"/>
        <w:ind w:left="113" w:right="481" w:firstLine="707"/>
        <w:jc w:val="both"/>
      </w:pPr>
      <w:r w:rsidRPr="00495CB1">
        <w:t>Все инвестиции связанные с финансовой потребностью для осуществления</w:t>
      </w:r>
      <w:r w:rsidRPr="00495CB1">
        <w:rPr>
          <w:spacing w:val="1"/>
        </w:rPr>
        <w:t xml:space="preserve"> </w:t>
      </w:r>
      <w:r w:rsidRPr="00495CB1">
        <w:t>строительства, реконструкции</w:t>
      </w:r>
      <w:r w:rsidRPr="00495CB1">
        <w:rPr>
          <w:spacing w:val="1"/>
        </w:rPr>
        <w:t xml:space="preserve"> </w:t>
      </w:r>
      <w:r w:rsidRPr="00495CB1">
        <w:t>тепловых сетей, источников тепловой энергии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данных</w:t>
      </w:r>
      <w:r w:rsidRPr="00495CB1">
        <w:rPr>
          <w:spacing w:val="-2"/>
        </w:rPr>
        <w:t xml:space="preserve"> </w:t>
      </w:r>
      <w:r w:rsidRPr="00495CB1">
        <w:t>системах</w:t>
      </w:r>
      <w:r w:rsidRPr="00495CB1">
        <w:rPr>
          <w:spacing w:val="-1"/>
        </w:rPr>
        <w:t xml:space="preserve"> </w:t>
      </w:r>
      <w:r w:rsidRPr="00495CB1">
        <w:t>централизованного теплоснабжения</w:t>
      </w:r>
      <w:r w:rsidRPr="00495CB1">
        <w:rPr>
          <w:spacing w:val="-1"/>
        </w:rPr>
        <w:t xml:space="preserve"> </w:t>
      </w:r>
      <w:r w:rsidRPr="00495CB1">
        <w:t>возлагается</w:t>
      </w:r>
      <w:r w:rsidRPr="00495CB1">
        <w:rPr>
          <w:spacing w:val="-2"/>
        </w:rPr>
        <w:t xml:space="preserve"> </w:t>
      </w:r>
      <w:r w:rsidRPr="00495CB1">
        <w:t>на</w:t>
      </w:r>
      <w:r w:rsidRPr="00495CB1">
        <w:rPr>
          <w:spacing w:val="-2"/>
        </w:rPr>
        <w:t xml:space="preserve"> </w:t>
      </w:r>
      <w:r w:rsidRPr="00495CB1">
        <w:t>ЕТО.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60" style="width:496.1pt;height:.8pt;mso-position-horizontal-relative:char;mso-position-vertical-relative:line" coordsize="9922,16">
            <v:line id="_x0000_s1261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Heading2"/>
        <w:spacing w:before="211"/>
        <w:ind w:left="114"/>
        <w:jc w:val="left"/>
      </w:pPr>
      <w:bookmarkStart w:id="131" w:name="_TOC_250007"/>
      <w:bookmarkStart w:id="132" w:name="_Toc162189805"/>
      <w:r w:rsidRPr="00495CB1">
        <w:t>Глава</w:t>
      </w:r>
      <w:r w:rsidRPr="00495CB1">
        <w:rPr>
          <w:spacing w:val="-4"/>
        </w:rPr>
        <w:t xml:space="preserve"> </w:t>
      </w:r>
      <w:r w:rsidRPr="00495CB1">
        <w:t>13.</w:t>
      </w:r>
      <w:r w:rsidRPr="00495CB1">
        <w:rPr>
          <w:spacing w:val="-3"/>
        </w:rPr>
        <w:t xml:space="preserve"> </w:t>
      </w:r>
      <w:r w:rsidRPr="00495CB1">
        <w:t>Индикаторы</w:t>
      </w:r>
      <w:r w:rsidRPr="00495CB1">
        <w:rPr>
          <w:spacing w:val="-4"/>
        </w:rPr>
        <w:t xml:space="preserve"> </w:t>
      </w:r>
      <w:r w:rsidRPr="00495CB1">
        <w:t>развития</w:t>
      </w:r>
      <w:r w:rsidRPr="00495CB1">
        <w:rPr>
          <w:spacing w:val="-3"/>
        </w:rPr>
        <w:t xml:space="preserve"> </w:t>
      </w:r>
      <w:r w:rsidRPr="00495CB1">
        <w:t>систем</w:t>
      </w:r>
      <w:r w:rsidRPr="00495CB1">
        <w:rPr>
          <w:spacing w:val="-2"/>
        </w:rPr>
        <w:t xml:space="preserve"> </w:t>
      </w:r>
      <w:r w:rsidRPr="00495CB1">
        <w:t>теплоснабжения</w:t>
      </w:r>
      <w:r w:rsidRPr="00495CB1">
        <w:rPr>
          <w:spacing w:val="-3"/>
        </w:rPr>
        <w:t xml:space="preserve"> </w:t>
      </w:r>
      <w:bookmarkEnd w:id="131"/>
      <w:r w:rsidRPr="00495CB1">
        <w:t>поселения</w:t>
      </w:r>
      <w:bookmarkEnd w:id="132"/>
    </w:p>
    <w:p w:rsidR="009A3251" w:rsidRPr="00495CB1" w:rsidRDefault="009A3251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3"/>
        <w:gridCol w:w="4344"/>
        <w:gridCol w:w="1097"/>
        <w:gridCol w:w="1111"/>
        <w:gridCol w:w="1111"/>
        <w:gridCol w:w="1111"/>
        <w:gridCol w:w="1109"/>
      </w:tblGrid>
      <w:tr w:rsidR="009A3251" w:rsidRPr="009E3461" w:rsidTr="00715975">
        <w:trPr>
          <w:trHeight w:val="1010"/>
        </w:trPr>
        <w:tc>
          <w:tcPr>
            <w:tcW w:w="313" w:type="dxa"/>
            <w:vMerge w:val="restart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№</w:t>
            </w:r>
          </w:p>
        </w:tc>
        <w:tc>
          <w:tcPr>
            <w:tcW w:w="4344" w:type="dxa"/>
            <w:vMerge w:val="restart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Индикаторы развития системы теплоснабжения</w:t>
            </w:r>
          </w:p>
        </w:tc>
        <w:tc>
          <w:tcPr>
            <w:tcW w:w="1097" w:type="dxa"/>
            <w:vMerge w:val="restart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ед. изм.</w:t>
            </w:r>
          </w:p>
        </w:tc>
        <w:tc>
          <w:tcPr>
            <w:tcW w:w="2222" w:type="dxa"/>
            <w:gridSpan w:val="2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Существующее положение</w:t>
            </w: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(базовый период)</w:t>
            </w:r>
          </w:p>
        </w:tc>
        <w:tc>
          <w:tcPr>
            <w:tcW w:w="2220" w:type="dxa"/>
            <w:gridSpan w:val="2"/>
            <w:vAlign w:val="center"/>
          </w:tcPr>
          <w:p w:rsidR="009A3251" w:rsidRPr="009E3461" w:rsidRDefault="009A3251" w:rsidP="009E346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Ожидаемы показатели</w:t>
            </w:r>
          </w:p>
        </w:tc>
      </w:tr>
      <w:tr w:rsidR="009A3251" w:rsidRPr="009E3461" w:rsidTr="00715975">
        <w:trPr>
          <w:trHeight w:val="620"/>
        </w:trPr>
        <w:tc>
          <w:tcPr>
            <w:tcW w:w="313" w:type="dxa"/>
            <w:vMerge/>
            <w:tcBorders>
              <w:top w:val="nil"/>
            </w:tcBorders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</w:p>
        </w:tc>
        <w:tc>
          <w:tcPr>
            <w:tcW w:w="4344" w:type="dxa"/>
            <w:vMerge/>
            <w:tcBorders>
              <w:top w:val="nil"/>
            </w:tcBorders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</w:p>
        </w:tc>
        <w:tc>
          <w:tcPr>
            <w:tcW w:w="1097" w:type="dxa"/>
            <w:vMerge/>
            <w:tcBorders>
              <w:top w:val="nil"/>
            </w:tcBorders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Котельная</w:t>
            </w: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№ 1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Котельная</w:t>
            </w: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№ 3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Котельная</w:t>
            </w: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№ 1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Котельная</w:t>
            </w: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№ 3</w:t>
            </w:r>
          </w:p>
        </w:tc>
      </w:tr>
      <w:tr w:rsidR="009A3251" w:rsidRPr="009E3461" w:rsidTr="00715975">
        <w:trPr>
          <w:trHeight w:val="849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1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ед.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</w:tr>
      <w:tr w:rsidR="009A3251" w:rsidRPr="009E3461" w:rsidTr="00715975">
        <w:trPr>
          <w:trHeight w:val="1079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2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ед.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</w:tr>
      <w:tr w:rsidR="009A3251" w:rsidRPr="009E3461" w:rsidTr="00715975">
        <w:trPr>
          <w:trHeight w:val="850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3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УРУТ на производство тепловой энергии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кг.у.т./Гкал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166,8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157,11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166,8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0C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157,11</w:t>
            </w:r>
          </w:p>
        </w:tc>
      </w:tr>
      <w:tr w:rsidR="009A3251" w:rsidRPr="009E3461" w:rsidTr="00715975">
        <w:trPr>
          <w:trHeight w:val="850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4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Гкал/м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2,14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2,88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2,14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2,88</w:t>
            </w:r>
          </w:p>
        </w:tc>
      </w:tr>
      <w:tr w:rsidR="009A3251" w:rsidRPr="009E3461" w:rsidTr="00715975">
        <w:trPr>
          <w:trHeight w:val="620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5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Коэффициент использования установленной  тепловой мощности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ч/год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0,46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0,22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0,46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0,22</w:t>
            </w:r>
          </w:p>
        </w:tc>
      </w:tr>
      <w:tr w:rsidR="009A3251" w:rsidRPr="009E3461" w:rsidTr="00715975">
        <w:trPr>
          <w:trHeight w:val="849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</w:p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6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м/Гкал/ч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216,3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285,3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216,3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285,3</w:t>
            </w:r>
          </w:p>
        </w:tc>
      </w:tr>
      <w:tr w:rsidR="009A3251" w:rsidRPr="009E3461" w:rsidTr="00715975">
        <w:trPr>
          <w:trHeight w:val="620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7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Доля тепловой энергии, выработанной в  комбинированном режиме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%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</w:tr>
      <w:tr w:rsidR="009A3251" w:rsidRPr="009E3461" w:rsidTr="00715975">
        <w:trPr>
          <w:trHeight w:val="620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8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кг.у.т./кВт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</w:tr>
      <w:tr w:rsidR="009A3251" w:rsidRPr="009E3461" w:rsidTr="00715975">
        <w:trPr>
          <w:trHeight w:val="389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9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Коэффициент использования теплоты топлива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%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</w:tr>
      <w:tr w:rsidR="009A3251" w:rsidRPr="009E3461" w:rsidTr="00715975">
        <w:trPr>
          <w:trHeight w:val="850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10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%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-</w:t>
            </w:r>
          </w:p>
        </w:tc>
      </w:tr>
      <w:tr w:rsidR="009A3251" w:rsidRPr="009E3461" w:rsidTr="00715975">
        <w:trPr>
          <w:trHeight w:val="620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11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Средневзвешенный срок эксплуатации тепловых сетей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лет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н/д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н/д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н/д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н/д</w:t>
            </w:r>
          </w:p>
        </w:tc>
      </w:tr>
      <w:tr w:rsidR="009A3251" w:rsidRPr="009E3461" w:rsidTr="00715975">
        <w:trPr>
          <w:trHeight w:val="1079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12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%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</w:tr>
      <w:tr w:rsidR="009A3251" w:rsidRPr="009E3461" w:rsidTr="00715975">
        <w:trPr>
          <w:trHeight w:val="1311"/>
        </w:trPr>
        <w:tc>
          <w:tcPr>
            <w:tcW w:w="313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13</w:t>
            </w:r>
          </w:p>
        </w:tc>
        <w:tc>
          <w:tcPr>
            <w:tcW w:w="4344" w:type="dxa"/>
            <w:vAlign w:val="center"/>
          </w:tcPr>
          <w:p w:rsidR="009A3251" w:rsidRPr="009E3461" w:rsidRDefault="009A3251" w:rsidP="00715975">
            <w:pPr>
              <w:rPr>
                <w:sz w:val="24"/>
              </w:rPr>
            </w:pPr>
            <w:r w:rsidRPr="009E3461">
              <w:rPr>
                <w:sz w:val="24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1097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%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11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  <w:tc>
          <w:tcPr>
            <w:tcW w:w="1109" w:type="dxa"/>
            <w:vAlign w:val="center"/>
          </w:tcPr>
          <w:p w:rsidR="009A3251" w:rsidRPr="009E3461" w:rsidRDefault="009A3251" w:rsidP="00715975">
            <w:pPr>
              <w:jc w:val="center"/>
              <w:rPr>
                <w:sz w:val="24"/>
              </w:rPr>
            </w:pPr>
            <w:r w:rsidRPr="009E3461">
              <w:rPr>
                <w:sz w:val="24"/>
              </w:rPr>
              <w:t>0</w:t>
            </w:r>
          </w:p>
        </w:tc>
      </w:tr>
    </w:tbl>
    <w:p w:rsidR="009A3251" w:rsidRPr="00495CB1" w:rsidRDefault="009A3251">
      <w:pPr>
        <w:rPr>
          <w:sz w:val="20"/>
        </w:rPr>
        <w:sectPr w:rsidR="009A3251" w:rsidRPr="00495CB1">
          <w:pgSz w:w="11910" w:h="16840"/>
          <w:pgMar w:top="680" w:right="80" w:bottom="126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b/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62" style="width:502.05pt;height:.8pt;mso-position-horizontal-relative:char;mso-position-vertical-relative:line" coordsize="10041,16">
            <v:line id="_x0000_s1263" style="position:absolute" from="0,8" to="10040,8" strokeweight=".27489mm"/>
            <w10:anchorlock/>
          </v:group>
        </w:pict>
      </w:r>
    </w:p>
    <w:p w:rsidR="009A3251" w:rsidRPr="00495CB1" w:rsidRDefault="009A3251">
      <w:pPr>
        <w:pStyle w:val="BodyText"/>
        <w:spacing w:before="10"/>
        <w:rPr>
          <w:b/>
          <w:sz w:val="9"/>
        </w:rPr>
      </w:pPr>
    </w:p>
    <w:p w:rsidR="009A3251" w:rsidRPr="00495CB1" w:rsidRDefault="009A3251">
      <w:pPr>
        <w:pStyle w:val="Heading2"/>
        <w:spacing w:before="88"/>
        <w:ind w:left="114"/>
      </w:pPr>
      <w:bookmarkStart w:id="133" w:name="_TOC_250006"/>
      <w:bookmarkStart w:id="134" w:name="_Toc162189806"/>
      <w:r w:rsidRPr="00495CB1">
        <w:t>Глава</w:t>
      </w:r>
      <w:r w:rsidRPr="00495CB1">
        <w:rPr>
          <w:spacing w:val="-4"/>
        </w:rPr>
        <w:t xml:space="preserve"> </w:t>
      </w:r>
      <w:r w:rsidRPr="00495CB1">
        <w:t>14.</w:t>
      </w:r>
      <w:r w:rsidRPr="00495CB1">
        <w:rPr>
          <w:spacing w:val="-4"/>
        </w:rPr>
        <w:t xml:space="preserve"> </w:t>
      </w:r>
      <w:r w:rsidRPr="00495CB1">
        <w:t>Ценовые</w:t>
      </w:r>
      <w:r w:rsidRPr="00495CB1">
        <w:rPr>
          <w:spacing w:val="-4"/>
        </w:rPr>
        <w:t xml:space="preserve"> </w:t>
      </w:r>
      <w:r w:rsidRPr="00495CB1">
        <w:t>(тарифные)</w:t>
      </w:r>
      <w:r w:rsidRPr="00495CB1">
        <w:rPr>
          <w:spacing w:val="-3"/>
        </w:rPr>
        <w:t xml:space="preserve"> </w:t>
      </w:r>
      <w:bookmarkEnd w:id="133"/>
      <w:r w:rsidRPr="00495CB1">
        <w:t>последствия</w:t>
      </w:r>
      <w:bookmarkEnd w:id="134"/>
    </w:p>
    <w:p w:rsidR="009A3251" w:rsidRPr="00495CB1" w:rsidRDefault="009A3251">
      <w:pPr>
        <w:pStyle w:val="Heading2"/>
        <w:spacing w:before="161" w:line="360" w:lineRule="auto"/>
        <w:ind w:left="114" w:right="483" w:hanging="1"/>
      </w:pPr>
      <w:bookmarkStart w:id="135" w:name="_Toc162189807"/>
      <w:r w:rsidRPr="00495CB1">
        <w:t>Тарифно-балансовые</w:t>
      </w:r>
      <w:r w:rsidRPr="00495CB1">
        <w:rPr>
          <w:spacing w:val="1"/>
        </w:rPr>
        <w:t xml:space="preserve"> </w:t>
      </w:r>
      <w:r w:rsidRPr="00495CB1">
        <w:t>расчетные</w:t>
      </w:r>
      <w:r w:rsidRPr="00495CB1">
        <w:rPr>
          <w:spacing w:val="1"/>
        </w:rPr>
        <w:t xml:space="preserve"> </w:t>
      </w:r>
      <w:r w:rsidRPr="00495CB1">
        <w:t>модели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</w:t>
      </w:r>
      <w:r w:rsidRPr="00495CB1">
        <w:rPr>
          <w:spacing w:val="1"/>
        </w:rPr>
        <w:t xml:space="preserve"> </w:t>
      </w:r>
      <w:r w:rsidRPr="00495CB1">
        <w:t>по</w:t>
      </w:r>
      <w:r w:rsidRPr="00495CB1">
        <w:rPr>
          <w:spacing w:val="-67"/>
        </w:rPr>
        <w:t xml:space="preserve"> </w:t>
      </w:r>
      <w:r w:rsidRPr="00495CB1">
        <w:t>каждой</w:t>
      </w:r>
      <w:r w:rsidRPr="00495CB1">
        <w:rPr>
          <w:spacing w:val="-2"/>
        </w:rPr>
        <w:t xml:space="preserve"> </w:t>
      </w:r>
      <w:r w:rsidRPr="00495CB1">
        <w:t>системе</w:t>
      </w:r>
      <w:r w:rsidRPr="00495CB1">
        <w:rPr>
          <w:spacing w:val="-1"/>
        </w:rPr>
        <w:t xml:space="preserve"> </w:t>
      </w:r>
      <w:r w:rsidRPr="00495CB1">
        <w:t>теплоснабжения</w:t>
      </w:r>
      <w:bookmarkEnd w:id="135"/>
    </w:p>
    <w:p w:rsidR="009A3251" w:rsidRPr="00495CB1" w:rsidRDefault="009A3251" w:rsidP="007921DA">
      <w:pPr>
        <w:pStyle w:val="BodyText"/>
        <w:spacing w:before="157" w:line="360" w:lineRule="auto"/>
        <w:ind w:left="114" w:right="482" w:firstLine="737"/>
        <w:jc w:val="both"/>
      </w:pP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методическими</w:t>
      </w:r>
      <w:r w:rsidRPr="00495CB1">
        <w:rPr>
          <w:spacing w:val="1"/>
        </w:rPr>
        <w:t xml:space="preserve"> </w:t>
      </w:r>
      <w:r w:rsidRPr="00495CB1">
        <w:t>рекомендациями</w:t>
      </w:r>
      <w:r w:rsidRPr="00495CB1">
        <w:rPr>
          <w:spacing w:val="1"/>
        </w:rPr>
        <w:t xml:space="preserve"> </w:t>
      </w:r>
      <w:r w:rsidRPr="00495CB1">
        <w:t>к</w:t>
      </w:r>
      <w:r w:rsidRPr="00495CB1">
        <w:rPr>
          <w:spacing w:val="1"/>
        </w:rPr>
        <w:t xml:space="preserve"> </w:t>
      </w:r>
      <w:r w:rsidRPr="00495CB1">
        <w:t>схемам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-67"/>
        </w:rPr>
        <w:t xml:space="preserve"> </w:t>
      </w:r>
      <w:r w:rsidRPr="00495CB1">
        <w:t>тарифно-балансовую</w:t>
      </w:r>
      <w:r w:rsidRPr="00495CB1">
        <w:rPr>
          <w:spacing w:val="1"/>
        </w:rPr>
        <w:t xml:space="preserve"> </w:t>
      </w:r>
      <w:r w:rsidRPr="00495CB1">
        <w:t>модель</w:t>
      </w:r>
      <w:r w:rsidRPr="00495CB1">
        <w:rPr>
          <w:spacing w:val="1"/>
        </w:rPr>
        <w:t xml:space="preserve"> </w:t>
      </w:r>
      <w:r w:rsidRPr="00495CB1">
        <w:t>рекомендуется</w:t>
      </w:r>
      <w:r w:rsidRPr="00495CB1">
        <w:rPr>
          <w:spacing w:val="1"/>
        </w:rPr>
        <w:t xml:space="preserve"> </w:t>
      </w:r>
      <w:r w:rsidRPr="00495CB1">
        <w:t>формировать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составе</w:t>
      </w:r>
      <w:r w:rsidRPr="00495CB1">
        <w:rPr>
          <w:spacing w:val="1"/>
        </w:rPr>
        <w:t xml:space="preserve"> </w:t>
      </w:r>
      <w:r w:rsidRPr="00495CB1">
        <w:t>следующих</w:t>
      </w:r>
      <w:r w:rsidRPr="00495CB1">
        <w:rPr>
          <w:spacing w:val="1"/>
        </w:rPr>
        <w:t xml:space="preserve"> </w:t>
      </w:r>
      <w:r w:rsidRPr="00495CB1">
        <w:rPr>
          <w:spacing w:val="-1"/>
        </w:rPr>
        <w:t>показателей,</w:t>
      </w:r>
      <w:r w:rsidRPr="00495CB1">
        <w:rPr>
          <w:spacing w:val="-17"/>
        </w:rPr>
        <w:t xml:space="preserve"> </w:t>
      </w:r>
      <w:r w:rsidRPr="00495CB1">
        <w:rPr>
          <w:spacing w:val="-1"/>
        </w:rPr>
        <w:t>отражающих</w:t>
      </w:r>
      <w:r w:rsidRPr="00495CB1">
        <w:rPr>
          <w:spacing w:val="-15"/>
        </w:rPr>
        <w:t xml:space="preserve"> </w:t>
      </w:r>
      <w:r w:rsidRPr="00495CB1">
        <w:t>их</w:t>
      </w:r>
      <w:r w:rsidRPr="00495CB1">
        <w:rPr>
          <w:spacing w:val="-15"/>
        </w:rPr>
        <w:t xml:space="preserve"> </w:t>
      </w:r>
      <w:r w:rsidRPr="00495CB1">
        <w:t>изменение</w:t>
      </w:r>
      <w:r w:rsidRPr="00495CB1">
        <w:rPr>
          <w:spacing w:val="-16"/>
        </w:rPr>
        <w:t xml:space="preserve"> </w:t>
      </w:r>
      <w:r w:rsidRPr="00495CB1">
        <w:t>по</w:t>
      </w:r>
      <w:r w:rsidRPr="00495CB1">
        <w:rPr>
          <w:spacing w:val="-15"/>
        </w:rPr>
        <w:t xml:space="preserve"> </w:t>
      </w:r>
      <w:r w:rsidRPr="00495CB1">
        <w:t>годам</w:t>
      </w:r>
      <w:r w:rsidRPr="00495CB1">
        <w:rPr>
          <w:spacing w:val="-16"/>
        </w:rPr>
        <w:t xml:space="preserve"> </w:t>
      </w:r>
      <w:r w:rsidRPr="00495CB1">
        <w:t>реализации</w:t>
      </w:r>
      <w:r w:rsidRPr="00495CB1">
        <w:rPr>
          <w:spacing w:val="-15"/>
        </w:rPr>
        <w:t xml:space="preserve"> </w:t>
      </w:r>
      <w:r w:rsidRPr="00495CB1">
        <w:t>схемы</w:t>
      </w:r>
      <w:r w:rsidRPr="00495CB1">
        <w:rPr>
          <w:spacing w:val="-14"/>
        </w:rPr>
        <w:t xml:space="preserve"> </w:t>
      </w:r>
      <w:r w:rsidRPr="00495CB1">
        <w:t>теплоснабжения: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Индексы-дефляторы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МЭР;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Баланс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мощности;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Баланс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тепловой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энергии;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59"/>
        <w:ind w:hanging="361"/>
        <w:jc w:val="left"/>
        <w:rPr>
          <w:sz w:val="28"/>
        </w:rPr>
      </w:pPr>
      <w:r w:rsidRPr="00495CB1">
        <w:rPr>
          <w:sz w:val="28"/>
        </w:rPr>
        <w:t>Топливный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баланс;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Баланс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теплоносителей;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1"/>
        <w:ind w:hanging="361"/>
        <w:jc w:val="left"/>
        <w:rPr>
          <w:sz w:val="28"/>
        </w:rPr>
      </w:pPr>
      <w:r w:rsidRPr="00495CB1">
        <w:rPr>
          <w:sz w:val="28"/>
        </w:rPr>
        <w:t>Балансы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электрической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энергии;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Балансы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холодной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воды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питьевого</w:t>
      </w:r>
      <w:r w:rsidRPr="00495CB1">
        <w:rPr>
          <w:spacing w:val="-5"/>
          <w:sz w:val="28"/>
        </w:rPr>
        <w:t xml:space="preserve"> </w:t>
      </w:r>
      <w:r w:rsidRPr="00495CB1">
        <w:rPr>
          <w:sz w:val="28"/>
        </w:rPr>
        <w:t>качества;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Тарифы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на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покупные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энергоносители</w:t>
      </w:r>
      <w:r w:rsidRPr="00495CB1">
        <w:rPr>
          <w:spacing w:val="1"/>
          <w:sz w:val="28"/>
        </w:rPr>
        <w:t xml:space="preserve"> </w:t>
      </w:r>
      <w:r w:rsidRPr="00495CB1">
        <w:rPr>
          <w:sz w:val="28"/>
        </w:rPr>
        <w:t>и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воду;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Производственные</w:t>
      </w:r>
      <w:r w:rsidRPr="00495CB1">
        <w:rPr>
          <w:spacing w:val="-1"/>
          <w:sz w:val="28"/>
        </w:rPr>
        <w:t xml:space="preserve"> </w:t>
      </w:r>
      <w:r w:rsidRPr="00495CB1">
        <w:rPr>
          <w:sz w:val="28"/>
        </w:rPr>
        <w:t>расходы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товарного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отпуска;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1"/>
        <w:ind w:hanging="361"/>
        <w:jc w:val="left"/>
        <w:rPr>
          <w:sz w:val="28"/>
        </w:rPr>
      </w:pPr>
      <w:r w:rsidRPr="00495CB1">
        <w:rPr>
          <w:sz w:val="28"/>
        </w:rPr>
        <w:t>Производственная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деятельность;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59"/>
        <w:ind w:hanging="361"/>
        <w:jc w:val="left"/>
        <w:rPr>
          <w:sz w:val="28"/>
        </w:rPr>
      </w:pPr>
      <w:r w:rsidRPr="00495CB1">
        <w:rPr>
          <w:sz w:val="28"/>
        </w:rPr>
        <w:t>Инвестиционная</w:t>
      </w:r>
      <w:r w:rsidRPr="00495CB1">
        <w:rPr>
          <w:spacing w:val="-4"/>
          <w:sz w:val="28"/>
        </w:rPr>
        <w:t xml:space="preserve"> </w:t>
      </w:r>
      <w:r w:rsidRPr="00495CB1">
        <w:rPr>
          <w:sz w:val="28"/>
        </w:rPr>
        <w:t>деятельность;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Финансовая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деятельность;</w:t>
      </w:r>
    </w:p>
    <w:p w:rsidR="009A3251" w:rsidRPr="00495CB1" w:rsidRDefault="009A3251">
      <w:pPr>
        <w:pStyle w:val="ListParagraph"/>
        <w:numPr>
          <w:ilvl w:val="2"/>
          <w:numId w:val="3"/>
        </w:numPr>
        <w:tabs>
          <w:tab w:val="left" w:pos="1402"/>
        </w:tabs>
        <w:spacing w:before="160"/>
        <w:ind w:hanging="361"/>
        <w:jc w:val="left"/>
        <w:rPr>
          <w:sz w:val="28"/>
        </w:rPr>
      </w:pPr>
      <w:r w:rsidRPr="00495CB1">
        <w:rPr>
          <w:sz w:val="28"/>
        </w:rPr>
        <w:t>Проекты</w:t>
      </w:r>
      <w:r w:rsidRPr="00495CB1">
        <w:rPr>
          <w:spacing w:val="-3"/>
          <w:sz w:val="28"/>
        </w:rPr>
        <w:t xml:space="preserve"> </w:t>
      </w:r>
      <w:r w:rsidRPr="00495CB1">
        <w:rPr>
          <w:sz w:val="28"/>
        </w:rPr>
        <w:t>схемы</w:t>
      </w:r>
      <w:r w:rsidRPr="00495CB1">
        <w:rPr>
          <w:spacing w:val="-2"/>
          <w:sz w:val="28"/>
        </w:rPr>
        <w:t xml:space="preserve"> </w:t>
      </w:r>
      <w:r w:rsidRPr="00495CB1">
        <w:rPr>
          <w:sz w:val="28"/>
        </w:rPr>
        <w:t>теплоснабжения.</w:t>
      </w:r>
    </w:p>
    <w:p w:rsidR="009A3251" w:rsidRPr="00495CB1" w:rsidRDefault="009A3251">
      <w:pPr>
        <w:pStyle w:val="BodyText"/>
        <w:spacing w:before="9"/>
        <w:rPr>
          <w:sz w:val="27"/>
        </w:rPr>
      </w:pPr>
    </w:p>
    <w:p w:rsidR="009A3251" w:rsidRPr="00495CB1" w:rsidRDefault="009A3251">
      <w:pPr>
        <w:pStyle w:val="BodyText"/>
        <w:spacing w:before="1" w:line="360" w:lineRule="auto"/>
        <w:ind w:left="113" w:right="482" w:firstLine="707"/>
        <w:jc w:val="both"/>
      </w:pPr>
      <w:r w:rsidRPr="00495CB1">
        <w:t>Рассчитать</w:t>
      </w:r>
      <w:r w:rsidRPr="00495CB1">
        <w:rPr>
          <w:spacing w:val="1"/>
        </w:rPr>
        <w:t xml:space="preserve"> </w:t>
      </w:r>
      <w:r w:rsidRPr="00495CB1">
        <w:t>тарифно-балансовые</w:t>
      </w:r>
      <w:r w:rsidRPr="00495CB1">
        <w:rPr>
          <w:spacing w:val="1"/>
        </w:rPr>
        <w:t xml:space="preserve"> </w:t>
      </w:r>
      <w:r w:rsidRPr="00495CB1">
        <w:t>расчетные</w:t>
      </w:r>
      <w:r w:rsidRPr="00495CB1">
        <w:rPr>
          <w:spacing w:val="1"/>
        </w:rPr>
        <w:t xml:space="preserve"> </w:t>
      </w:r>
      <w:r w:rsidRPr="00495CB1">
        <w:t>модели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потребителей в каждой системе теплоснабжения не представляется возможным по</w:t>
      </w:r>
      <w:r w:rsidRPr="00495CB1">
        <w:rPr>
          <w:spacing w:val="1"/>
        </w:rPr>
        <w:t xml:space="preserve"> </w:t>
      </w:r>
      <w:r w:rsidRPr="00495CB1">
        <w:t>причине</w:t>
      </w:r>
      <w:r w:rsidRPr="00495CB1">
        <w:rPr>
          <w:spacing w:val="-2"/>
        </w:rPr>
        <w:t xml:space="preserve"> </w:t>
      </w:r>
      <w:r w:rsidRPr="00495CB1">
        <w:t>отсутствия информации.</w:t>
      </w:r>
    </w:p>
    <w:p w:rsidR="009A3251" w:rsidRPr="00495CB1" w:rsidRDefault="009A3251">
      <w:pPr>
        <w:spacing w:line="360" w:lineRule="auto"/>
        <w:jc w:val="both"/>
        <w:sectPr w:rsidR="009A3251" w:rsidRPr="00495CB1">
          <w:pgSz w:w="11910" w:h="16840"/>
          <w:pgMar w:top="680" w:right="80" w:bottom="128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1"/>
        <w:rPr>
          <w:sz w:val="24"/>
        </w:rPr>
      </w:pPr>
    </w:p>
    <w:p w:rsidR="009A3251" w:rsidRPr="00495CB1" w:rsidRDefault="009A3251">
      <w:pPr>
        <w:pStyle w:val="BodyText"/>
        <w:spacing w:line="20" w:lineRule="exact"/>
        <w:ind w:left="106"/>
        <w:rPr>
          <w:sz w:val="2"/>
        </w:rPr>
      </w:pPr>
      <w:r>
        <w:rPr>
          <w:noProof/>
          <w:lang w:eastAsia="ru-RU"/>
        </w:rPr>
      </w:r>
      <w:r w:rsidRPr="009F078A">
        <w:rPr>
          <w:sz w:val="2"/>
        </w:rPr>
        <w:pict>
          <v:group id="_x0000_s1264" style="width:496.1pt;height:.8pt;mso-position-horizontal-relative:char;mso-position-vertical-relative:line" coordsize="9922,16">
            <v:line id="_x0000_s1265" style="position:absolute" from="0,8" to="9922,8" strokeweight=".27489mm"/>
            <w10:anchorlock/>
          </v:group>
        </w:pict>
      </w:r>
    </w:p>
    <w:p w:rsidR="009A3251" w:rsidRPr="00495CB1" w:rsidRDefault="009A3251">
      <w:pPr>
        <w:pStyle w:val="BodyText"/>
      </w:pPr>
    </w:p>
    <w:p w:rsidR="009A3251" w:rsidRPr="00495CB1" w:rsidRDefault="009A3251">
      <w:pPr>
        <w:pStyle w:val="BodyText"/>
        <w:spacing w:before="5"/>
        <w:rPr>
          <w:sz w:val="17"/>
        </w:rPr>
      </w:pPr>
    </w:p>
    <w:p w:rsidR="009A3251" w:rsidRPr="00495CB1" w:rsidRDefault="009A3251">
      <w:pPr>
        <w:pStyle w:val="Heading2"/>
        <w:spacing w:before="88"/>
        <w:ind w:left="114"/>
      </w:pPr>
      <w:bookmarkStart w:id="136" w:name="_TOC_250005"/>
      <w:bookmarkStart w:id="137" w:name="_Toc162189808"/>
      <w:r w:rsidRPr="00495CB1">
        <w:t>Глава</w:t>
      </w:r>
      <w:r w:rsidRPr="00495CB1">
        <w:rPr>
          <w:spacing w:val="-3"/>
        </w:rPr>
        <w:t xml:space="preserve"> </w:t>
      </w:r>
      <w:r w:rsidRPr="00495CB1">
        <w:t>15.</w:t>
      </w:r>
      <w:r w:rsidRPr="00495CB1">
        <w:rPr>
          <w:spacing w:val="-2"/>
        </w:rPr>
        <w:t xml:space="preserve"> </w:t>
      </w:r>
      <w:r w:rsidRPr="00495CB1">
        <w:t>Реестр</w:t>
      </w:r>
      <w:r w:rsidRPr="00495CB1">
        <w:rPr>
          <w:spacing w:val="-2"/>
        </w:rPr>
        <w:t xml:space="preserve"> </w:t>
      </w:r>
      <w:r w:rsidRPr="00495CB1">
        <w:t>единых</w:t>
      </w:r>
      <w:r w:rsidRPr="00495CB1">
        <w:rPr>
          <w:spacing w:val="-1"/>
        </w:rPr>
        <w:t xml:space="preserve"> </w:t>
      </w:r>
      <w:r w:rsidRPr="00495CB1">
        <w:t>теплоснабжающих</w:t>
      </w:r>
      <w:r w:rsidRPr="00495CB1">
        <w:rPr>
          <w:spacing w:val="-2"/>
        </w:rPr>
        <w:t xml:space="preserve"> </w:t>
      </w:r>
      <w:bookmarkEnd w:id="136"/>
      <w:r w:rsidRPr="00495CB1">
        <w:t>организаций</w:t>
      </w:r>
      <w:bookmarkEnd w:id="137"/>
    </w:p>
    <w:p w:rsidR="009A3251" w:rsidRPr="00495CB1" w:rsidRDefault="009A3251">
      <w:pPr>
        <w:pStyle w:val="ListParagraph"/>
        <w:numPr>
          <w:ilvl w:val="1"/>
          <w:numId w:val="2"/>
        </w:numPr>
        <w:tabs>
          <w:tab w:val="left" w:pos="785"/>
        </w:tabs>
        <w:spacing w:before="161" w:line="360" w:lineRule="auto"/>
        <w:ind w:right="484" w:firstLine="0"/>
        <w:rPr>
          <w:b/>
          <w:sz w:val="28"/>
        </w:rPr>
      </w:pPr>
      <w:r w:rsidRPr="00495CB1">
        <w:rPr>
          <w:b/>
          <w:sz w:val="28"/>
        </w:rPr>
        <w:t>Реестр систем теплоснабжения, содержащий перечень теплоснабжающих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организаций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действующих</w:t>
      </w:r>
      <w:r w:rsidRPr="00495CB1">
        <w:rPr>
          <w:b/>
          <w:spacing w:val="1"/>
          <w:sz w:val="28"/>
        </w:rPr>
        <w:t xml:space="preserve"> </w:t>
      </w:r>
      <w:r w:rsidRPr="00495CB1">
        <w:rPr>
          <w:b/>
          <w:sz w:val="28"/>
        </w:rPr>
        <w:t>в</w:t>
      </w:r>
      <w:r w:rsidRPr="00495CB1">
        <w:rPr>
          <w:b/>
          <w:spacing w:val="-2"/>
          <w:sz w:val="28"/>
        </w:rPr>
        <w:t xml:space="preserve"> </w:t>
      </w:r>
      <w:r w:rsidRPr="00495CB1">
        <w:rPr>
          <w:b/>
          <w:sz w:val="28"/>
        </w:rPr>
        <w:t>системе</w:t>
      </w:r>
      <w:r w:rsidRPr="00495CB1">
        <w:rPr>
          <w:b/>
          <w:spacing w:val="-1"/>
          <w:sz w:val="28"/>
        </w:rPr>
        <w:t xml:space="preserve"> </w:t>
      </w:r>
      <w:r w:rsidRPr="00495CB1">
        <w:rPr>
          <w:b/>
          <w:sz w:val="28"/>
        </w:rPr>
        <w:t>теплоснабжения</w:t>
      </w:r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Реестр</w:t>
      </w:r>
      <w:r w:rsidRPr="00495CB1">
        <w:rPr>
          <w:spacing w:val="1"/>
        </w:rPr>
        <w:t xml:space="preserve"> </w:t>
      </w:r>
      <w:r w:rsidRPr="00495CB1">
        <w:t>систем</w:t>
      </w:r>
      <w:r w:rsidRPr="00495CB1">
        <w:rPr>
          <w:spacing w:val="1"/>
        </w:rPr>
        <w:t xml:space="preserve"> </w:t>
      </w:r>
      <w:r w:rsidRPr="00495CB1">
        <w:t>теплоснабжения,</w:t>
      </w:r>
      <w:r w:rsidRPr="00495CB1">
        <w:rPr>
          <w:spacing w:val="1"/>
        </w:rPr>
        <w:t xml:space="preserve"> </w:t>
      </w:r>
      <w:r w:rsidRPr="00495CB1">
        <w:t>содержащий</w:t>
      </w:r>
      <w:r w:rsidRPr="00495CB1">
        <w:rPr>
          <w:spacing w:val="1"/>
        </w:rPr>
        <w:t xml:space="preserve"> </w:t>
      </w:r>
      <w:r w:rsidRPr="00495CB1">
        <w:t>перечень</w:t>
      </w:r>
      <w:r w:rsidRPr="00495CB1">
        <w:rPr>
          <w:spacing w:val="1"/>
        </w:rPr>
        <w:t xml:space="preserve"> </w:t>
      </w:r>
      <w:r w:rsidRPr="00495CB1">
        <w:t>теплоснабжающих</w:t>
      </w:r>
      <w:r w:rsidRPr="00495CB1">
        <w:rPr>
          <w:spacing w:val="1"/>
        </w:rPr>
        <w:t xml:space="preserve"> </w:t>
      </w:r>
      <w:r w:rsidRPr="00495CB1">
        <w:t>организаций, действующих в каждой системе теплоснабжения, расположенных в</w:t>
      </w:r>
      <w:r w:rsidRPr="00495CB1">
        <w:rPr>
          <w:spacing w:val="1"/>
        </w:rPr>
        <w:t xml:space="preserve"> </w:t>
      </w:r>
      <w:r w:rsidRPr="00495CB1">
        <w:t>границах</w:t>
      </w:r>
      <w:r w:rsidRPr="00495CB1">
        <w:rPr>
          <w:spacing w:val="-1"/>
        </w:rPr>
        <w:t xml:space="preserve"> </w:t>
      </w:r>
      <w:r w:rsidRPr="00495CB1">
        <w:t>поселения</w:t>
      </w:r>
      <w:r w:rsidRPr="00495CB1">
        <w:rPr>
          <w:spacing w:val="-1"/>
        </w:rPr>
        <w:t xml:space="preserve"> </w:t>
      </w:r>
      <w:r w:rsidRPr="00495CB1">
        <w:t>приведен</w:t>
      </w:r>
      <w:r w:rsidRPr="00495CB1">
        <w:rPr>
          <w:spacing w:val="-1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таблице</w:t>
      </w:r>
      <w:r w:rsidRPr="00495CB1">
        <w:rPr>
          <w:spacing w:val="-1"/>
        </w:rPr>
        <w:t xml:space="preserve"> </w:t>
      </w:r>
      <w:r w:rsidRPr="00495CB1">
        <w:t>40.</w:t>
      </w:r>
    </w:p>
    <w:p w:rsidR="009A3251" w:rsidRPr="00495CB1" w:rsidRDefault="009A3251">
      <w:pPr>
        <w:pStyle w:val="BodyText"/>
        <w:spacing w:line="319" w:lineRule="exact"/>
        <w:ind w:right="482"/>
        <w:jc w:val="right"/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40</w:t>
      </w:r>
    </w:p>
    <w:p w:rsidR="009A3251" w:rsidRPr="00495CB1" w:rsidRDefault="009A3251">
      <w:pPr>
        <w:pStyle w:val="BodyText"/>
        <w:spacing w:before="4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8"/>
        <w:gridCol w:w="4022"/>
        <w:gridCol w:w="2133"/>
        <w:gridCol w:w="2966"/>
      </w:tblGrid>
      <w:tr w:rsidR="009A3251" w:rsidRPr="00495CB1" w:rsidTr="009E3461">
        <w:trPr>
          <w:trHeight w:val="965"/>
        </w:trPr>
        <w:tc>
          <w:tcPr>
            <w:tcW w:w="1078" w:type="dxa"/>
            <w:vAlign w:val="center"/>
          </w:tcPr>
          <w:p w:rsidR="009A3251" w:rsidRPr="00495CB1" w:rsidRDefault="009A3251" w:rsidP="009E3461">
            <w:pPr>
              <w:pStyle w:val="TableParagraph"/>
              <w:rPr>
                <w:sz w:val="24"/>
                <w:szCs w:val="24"/>
              </w:rPr>
            </w:pPr>
          </w:p>
          <w:p w:rsidR="009A3251" w:rsidRPr="00495CB1" w:rsidRDefault="009A3251" w:rsidP="009E3461">
            <w:pPr>
              <w:pStyle w:val="TableParagraph"/>
              <w:ind w:left="6"/>
              <w:rPr>
                <w:sz w:val="24"/>
                <w:szCs w:val="24"/>
              </w:rPr>
            </w:pPr>
            <w:r w:rsidRPr="00495CB1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4022" w:type="dxa"/>
            <w:vAlign w:val="center"/>
          </w:tcPr>
          <w:p w:rsidR="009A3251" w:rsidRPr="00495CB1" w:rsidRDefault="009A3251" w:rsidP="009E3461">
            <w:pPr>
              <w:pStyle w:val="TableParagraph"/>
              <w:ind w:left="672" w:right="662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 единой</w:t>
            </w:r>
            <w:r w:rsidRPr="00495CB1">
              <w:rPr>
                <w:spacing w:val="-67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теплоснабжающей</w:t>
            </w:r>
          </w:p>
          <w:p w:rsidR="009A3251" w:rsidRPr="00495CB1" w:rsidRDefault="009A3251" w:rsidP="009E3461">
            <w:pPr>
              <w:pStyle w:val="TableParagraph"/>
              <w:spacing w:line="305" w:lineRule="exact"/>
              <w:ind w:left="669" w:right="662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организации</w:t>
            </w:r>
          </w:p>
        </w:tc>
        <w:tc>
          <w:tcPr>
            <w:tcW w:w="2133" w:type="dxa"/>
            <w:vAlign w:val="center"/>
          </w:tcPr>
          <w:p w:rsidR="009A3251" w:rsidRPr="00495CB1" w:rsidRDefault="009A3251" w:rsidP="00FB25CC">
            <w:pPr>
              <w:pStyle w:val="TableParagraph"/>
              <w:ind w:left="27" w:right="-20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</w:t>
            </w:r>
            <w:r w:rsidRPr="00495CB1">
              <w:rPr>
                <w:spacing w:val="-67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источника</w:t>
            </w:r>
          </w:p>
        </w:tc>
        <w:tc>
          <w:tcPr>
            <w:tcW w:w="2966" w:type="dxa"/>
            <w:vAlign w:val="center"/>
          </w:tcPr>
          <w:p w:rsidR="009A3251" w:rsidRPr="00495CB1" w:rsidRDefault="009A3251" w:rsidP="009E3461">
            <w:pPr>
              <w:pStyle w:val="TableParagraph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Наименование</w:t>
            </w:r>
            <w:r w:rsidRPr="00495CB1">
              <w:rPr>
                <w:spacing w:val="1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населенного</w:t>
            </w:r>
            <w:r w:rsidRPr="00495CB1">
              <w:rPr>
                <w:spacing w:val="-1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пункта</w:t>
            </w:r>
          </w:p>
        </w:tc>
      </w:tr>
      <w:tr w:rsidR="009A3251" w:rsidRPr="00495CB1" w:rsidTr="00DB6E03">
        <w:trPr>
          <w:trHeight w:val="493"/>
        </w:trPr>
        <w:tc>
          <w:tcPr>
            <w:tcW w:w="1078" w:type="dxa"/>
            <w:vAlign w:val="center"/>
          </w:tcPr>
          <w:p w:rsidR="009A3251" w:rsidRPr="00495CB1" w:rsidRDefault="009A3251" w:rsidP="00DB6E03">
            <w:pPr>
              <w:pStyle w:val="TableParagraph"/>
              <w:spacing w:line="301" w:lineRule="exact"/>
              <w:ind w:left="7"/>
              <w:rPr>
                <w:sz w:val="24"/>
                <w:szCs w:val="24"/>
              </w:rPr>
            </w:pPr>
            <w:r w:rsidRPr="00495CB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022" w:type="dxa"/>
            <w:vAlign w:val="center"/>
          </w:tcPr>
          <w:p w:rsidR="009A3251" w:rsidRPr="00495CB1" w:rsidRDefault="009A3251" w:rsidP="00DB6E03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ООО</w:t>
            </w:r>
            <w:r w:rsidRPr="00495CB1">
              <w:rPr>
                <w:spacing w:val="-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«Галтекс»</w:t>
            </w:r>
          </w:p>
        </w:tc>
        <w:tc>
          <w:tcPr>
            <w:tcW w:w="2133" w:type="dxa"/>
            <w:vAlign w:val="center"/>
          </w:tcPr>
          <w:p w:rsidR="009A3251" w:rsidRPr="00495CB1" w:rsidRDefault="009A3251" w:rsidP="00DB6E03">
            <w:pPr>
              <w:pStyle w:val="TableParagraph"/>
              <w:spacing w:line="301" w:lineRule="exact"/>
              <w:ind w:left="10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</w:t>
            </w:r>
            <w:r w:rsidRPr="00495CB1">
              <w:rPr>
                <w:spacing w:val="-2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№ 1</w:t>
            </w:r>
          </w:p>
        </w:tc>
        <w:tc>
          <w:tcPr>
            <w:tcW w:w="2966" w:type="dxa"/>
            <w:vAlign w:val="center"/>
          </w:tcPr>
          <w:p w:rsidR="009A3251" w:rsidRPr="00495CB1" w:rsidRDefault="009A3251" w:rsidP="00DB6E03">
            <w:pPr>
              <w:pStyle w:val="TableParagraph"/>
              <w:spacing w:line="301" w:lineRule="exact"/>
              <w:ind w:left="440" w:right="43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п.</w:t>
            </w:r>
            <w:r w:rsidRPr="00495CB1">
              <w:rPr>
                <w:spacing w:val="-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Старая Вичуга</w:t>
            </w:r>
          </w:p>
        </w:tc>
      </w:tr>
      <w:tr w:rsidR="009A3251" w:rsidRPr="00495CB1" w:rsidTr="00DB6E03">
        <w:trPr>
          <w:trHeight w:val="544"/>
        </w:trPr>
        <w:tc>
          <w:tcPr>
            <w:tcW w:w="1078" w:type="dxa"/>
            <w:vAlign w:val="center"/>
          </w:tcPr>
          <w:p w:rsidR="009A3251" w:rsidRPr="00495CB1" w:rsidRDefault="009A3251" w:rsidP="00DB6E03">
            <w:pPr>
              <w:pStyle w:val="TableParagraph"/>
              <w:spacing w:line="302" w:lineRule="exact"/>
              <w:ind w:left="7"/>
              <w:rPr>
                <w:sz w:val="24"/>
                <w:szCs w:val="24"/>
              </w:rPr>
            </w:pPr>
            <w:r w:rsidRPr="00495CB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022" w:type="dxa"/>
            <w:vAlign w:val="center"/>
          </w:tcPr>
          <w:p w:rsidR="009A3251" w:rsidRPr="00495CB1" w:rsidRDefault="009A3251" w:rsidP="00DB6E03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ООО</w:t>
            </w:r>
            <w:r w:rsidRPr="00495CB1">
              <w:rPr>
                <w:spacing w:val="-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«Галтекс»</w:t>
            </w:r>
          </w:p>
        </w:tc>
        <w:tc>
          <w:tcPr>
            <w:tcW w:w="2133" w:type="dxa"/>
            <w:vAlign w:val="center"/>
          </w:tcPr>
          <w:p w:rsidR="009A3251" w:rsidRPr="00495CB1" w:rsidRDefault="009A3251" w:rsidP="00DB6E03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Котельная</w:t>
            </w:r>
            <w:r w:rsidRPr="00495CB1">
              <w:rPr>
                <w:spacing w:val="-2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№</w:t>
            </w:r>
            <w:r w:rsidRPr="00495CB1">
              <w:rPr>
                <w:spacing w:val="-1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3</w:t>
            </w:r>
          </w:p>
        </w:tc>
        <w:tc>
          <w:tcPr>
            <w:tcW w:w="2966" w:type="dxa"/>
            <w:vAlign w:val="center"/>
          </w:tcPr>
          <w:p w:rsidR="009A3251" w:rsidRPr="00495CB1" w:rsidRDefault="009A3251" w:rsidP="00DB6E03">
            <w:pPr>
              <w:pStyle w:val="TableParagraph"/>
              <w:spacing w:line="302" w:lineRule="exact"/>
              <w:ind w:left="440" w:right="435"/>
              <w:rPr>
                <w:sz w:val="24"/>
                <w:szCs w:val="24"/>
              </w:rPr>
            </w:pPr>
            <w:r w:rsidRPr="00495CB1">
              <w:rPr>
                <w:sz w:val="24"/>
                <w:szCs w:val="24"/>
              </w:rPr>
              <w:t>п.</w:t>
            </w:r>
            <w:r w:rsidRPr="00495CB1">
              <w:rPr>
                <w:spacing w:val="-3"/>
                <w:sz w:val="24"/>
                <w:szCs w:val="24"/>
              </w:rPr>
              <w:t xml:space="preserve"> </w:t>
            </w:r>
            <w:r w:rsidRPr="00495CB1">
              <w:rPr>
                <w:sz w:val="24"/>
                <w:szCs w:val="24"/>
              </w:rPr>
              <w:t>Старая Вичуга</w:t>
            </w:r>
          </w:p>
        </w:tc>
      </w:tr>
    </w:tbl>
    <w:p w:rsidR="009A3251" w:rsidRPr="00495CB1" w:rsidRDefault="009A3251">
      <w:pPr>
        <w:pStyle w:val="BodyText"/>
        <w:rPr>
          <w:sz w:val="42"/>
        </w:rPr>
      </w:pPr>
    </w:p>
    <w:p w:rsidR="009A3251" w:rsidRPr="00495CB1" w:rsidRDefault="009A3251">
      <w:pPr>
        <w:pStyle w:val="Heading2"/>
        <w:numPr>
          <w:ilvl w:val="1"/>
          <w:numId w:val="2"/>
        </w:numPr>
        <w:tabs>
          <w:tab w:val="left" w:pos="926"/>
        </w:tabs>
        <w:spacing w:before="1" w:line="360" w:lineRule="auto"/>
        <w:ind w:right="484" w:firstLine="0"/>
      </w:pPr>
      <w:bookmarkStart w:id="138" w:name="_Toc162189809"/>
      <w:r w:rsidRPr="00495CB1">
        <w:t>Основания,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числе</w:t>
      </w:r>
      <w:r w:rsidRPr="00495CB1">
        <w:rPr>
          <w:spacing w:val="1"/>
        </w:rPr>
        <w:t xml:space="preserve"> </w:t>
      </w:r>
      <w:r w:rsidRPr="00495CB1">
        <w:t>критерии,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1"/>
        </w:rPr>
        <w:t xml:space="preserve"> </w:t>
      </w:r>
      <w:r w:rsidRPr="00495CB1">
        <w:t>соответствии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которыми</w:t>
      </w:r>
      <w:r w:rsidRPr="00495CB1">
        <w:rPr>
          <w:spacing w:val="1"/>
        </w:rPr>
        <w:t xml:space="preserve"> </w:t>
      </w:r>
      <w:r w:rsidRPr="00495CB1">
        <w:t>теплоснабжающая</w:t>
      </w:r>
      <w:r w:rsidRPr="00495CB1">
        <w:rPr>
          <w:spacing w:val="1"/>
        </w:rPr>
        <w:t xml:space="preserve"> </w:t>
      </w:r>
      <w:r w:rsidRPr="00495CB1">
        <w:t>организация</w:t>
      </w:r>
      <w:r w:rsidRPr="00495CB1">
        <w:rPr>
          <w:spacing w:val="1"/>
        </w:rPr>
        <w:t xml:space="preserve"> </w:t>
      </w:r>
      <w:r w:rsidRPr="00495CB1">
        <w:t>определена</w:t>
      </w:r>
      <w:r w:rsidRPr="00495CB1">
        <w:rPr>
          <w:spacing w:val="1"/>
        </w:rPr>
        <w:t xml:space="preserve"> </w:t>
      </w:r>
      <w:r w:rsidRPr="00495CB1">
        <w:t>единой</w:t>
      </w:r>
      <w:r w:rsidRPr="00495CB1">
        <w:rPr>
          <w:spacing w:val="1"/>
        </w:rPr>
        <w:t xml:space="preserve"> </w:t>
      </w:r>
      <w:r w:rsidRPr="00495CB1">
        <w:t>теплоснабжающей</w:t>
      </w:r>
      <w:r w:rsidRPr="00495CB1">
        <w:rPr>
          <w:spacing w:val="1"/>
        </w:rPr>
        <w:t xml:space="preserve"> </w:t>
      </w:r>
      <w:r w:rsidRPr="00495CB1">
        <w:t>организацией</w:t>
      </w:r>
      <w:bookmarkEnd w:id="138"/>
    </w:p>
    <w:p w:rsidR="009A3251" w:rsidRPr="00495CB1" w:rsidRDefault="009A3251">
      <w:pPr>
        <w:pStyle w:val="BodyText"/>
        <w:spacing w:line="360" w:lineRule="auto"/>
        <w:ind w:left="113" w:right="481" w:firstLine="708"/>
        <w:jc w:val="both"/>
      </w:pPr>
      <w:r w:rsidRPr="00495CB1">
        <w:t>Организация,</w:t>
      </w:r>
      <w:r w:rsidRPr="00495CB1">
        <w:rPr>
          <w:spacing w:val="1"/>
        </w:rPr>
        <w:t xml:space="preserve"> </w:t>
      </w:r>
      <w:r w:rsidRPr="00495CB1">
        <w:t>владеющей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праве</w:t>
      </w:r>
      <w:r w:rsidRPr="00495CB1">
        <w:rPr>
          <w:spacing w:val="1"/>
        </w:rPr>
        <w:t xml:space="preserve"> </w:t>
      </w:r>
      <w:r w:rsidRPr="00495CB1">
        <w:t>собственности</w:t>
      </w:r>
      <w:r w:rsidRPr="00495CB1">
        <w:rPr>
          <w:spacing w:val="1"/>
        </w:rPr>
        <w:t xml:space="preserve"> </w:t>
      </w:r>
      <w:r w:rsidRPr="00495CB1">
        <w:t>или</w:t>
      </w:r>
      <w:r w:rsidRPr="00495CB1">
        <w:rPr>
          <w:spacing w:val="1"/>
        </w:rPr>
        <w:t xml:space="preserve"> </w:t>
      </w:r>
      <w:r w:rsidRPr="00495CB1">
        <w:t>ином</w:t>
      </w:r>
      <w:r w:rsidRPr="00495CB1">
        <w:rPr>
          <w:spacing w:val="1"/>
        </w:rPr>
        <w:t xml:space="preserve"> </w:t>
      </w:r>
      <w:r w:rsidRPr="00495CB1">
        <w:t>законном</w:t>
      </w:r>
      <w:r w:rsidRPr="00495CB1">
        <w:rPr>
          <w:spacing w:val="1"/>
        </w:rPr>
        <w:t xml:space="preserve"> </w:t>
      </w:r>
      <w:r w:rsidRPr="00495CB1">
        <w:t>основании</w:t>
      </w:r>
      <w:r w:rsidRPr="00495CB1">
        <w:rPr>
          <w:spacing w:val="1"/>
        </w:rPr>
        <w:t xml:space="preserve"> </w:t>
      </w:r>
      <w:r w:rsidRPr="00495CB1">
        <w:t>источниками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энергии</w:t>
      </w:r>
      <w:r w:rsidRPr="00495CB1">
        <w:rPr>
          <w:spacing w:val="1"/>
        </w:rPr>
        <w:t xml:space="preserve"> </w:t>
      </w:r>
      <w:r w:rsidRPr="00495CB1">
        <w:t>с</w:t>
      </w:r>
      <w:r w:rsidRPr="00495CB1">
        <w:rPr>
          <w:spacing w:val="1"/>
        </w:rPr>
        <w:t xml:space="preserve"> </w:t>
      </w:r>
      <w:r w:rsidRPr="00495CB1">
        <w:t>наибольшей</w:t>
      </w:r>
      <w:r w:rsidRPr="00495CB1">
        <w:rPr>
          <w:spacing w:val="1"/>
        </w:rPr>
        <w:t xml:space="preserve"> </w:t>
      </w:r>
      <w:r w:rsidRPr="00495CB1">
        <w:t>рабочей</w:t>
      </w:r>
      <w:r w:rsidRPr="00495CB1">
        <w:rPr>
          <w:spacing w:val="1"/>
        </w:rPr>
        <w:t xml:space="preserve"> </w:t>
      </w:r>
      <w:r w:rsidRPr="00495CB1">
        <w:t>тепловой</w:t>
      </w:r>
      <w:r w:rsidRPr="00495CB1">
        <w:rPr>
          <w:spacing w:val="1"/>
        </w:rPr>
        <w:t xml:space="preserve"> </w:t>
      </w:r>
      <w:r w:rsidRPr="00495CB1">
        <w:t>мощностью</w:t>
      </w:r>
      <w:r w:rsidRPr="00495CB1">
        <w:rPr>
          <w:spacing w:val="-3"/>
        </w:rPr>
        <w:t xml:space="preserve"> </w:t>
      </w:r>
      <w:r w:rsidRPr="00495CB1">
        <w:t>в</w:t>
      </w:r>
      <w:r w:rsidRPr="00495CB1">
        <w:rPr>
          <w:spacing w:val="-1"/>
        </w:rPr>
        <w:t xml:space="preserve"> </w:t>
      </w:r>
      <w:r w:rsidRPr="00495CB1">
        <w:t>границах зоны</w:t>
      </w:r>
      <w:r w:rsidRPr="00495CB1">
        <w:rPr>
          <w:spacing w:val="-1"/>
        </w:rPr>
        <w:t xml:space="preserve"> </w:t>
      </w:r>
      <w:r w:rsidRPr="00495CB1">
        <w:t>деятельности</w:t>
      </w:r>
      <w:r w:rsidRPr="00495CB1">
        <w:rPr>
          <w:spacing w:val="-1"/>
        </w:rPr>
        <w:t xml:space="preserve"> </w:t>
      </w:r>
      <w:r w:rsidRPr="00495CB1">
        <w:t>п. Старая</w:t>
      </w:r>
      <w:r w:rsidRPr="00495CB1">
        <w:rPr>
          <w:spacing w:val="-1"/>
        </w:rPr>
        <w:t xml:space="preserve"> </w:t>
      </w:r>
      <w:r w:rsidRPr="00495CB1">
        <w:t>Вичуга.</w:t>
      </w:r>
    </w:p>
    <w:p w:rsidR="009A3251" w:rsidRPr="00495CB1" w:rsidRDefault="009A3251">
      <w:pPr>
        <w:pStyle w:val="BodyText"/>
        <w:spacing w:line="360" w:lineRule="auto"/>
        <w:ind w:left="113" w:right="482" w:firstLine="708"/>
        <w:jc w:val="both"/>
      </w:pPr>
      <w:r w:rsidRPr="00495CB1">
        <w:t>Согласно</w:t>
      </w:r>
      <w:r w:rsidRPr="00495CB1">
        <w:rPr>
          <w:spacing w:val="1"/>
        </w:rPr>
        <w:t xml:space="preserve"> </w:t>
      </w:r>
      <w:r w:rsidRPr="00495CB1">
        <w:t>постановления</w:t>
      </w:r>
      <w:r w:rsidRPr="00495CB1">
        <w:rPr>
          <w:spacing w:val="1"/>
        </w:rPr>
        <w:t xml:space="preserve"> </w:t>
      </w:r>
      <w:r w:rsidRPr="00495CB1">
        <w:t>№</w:t>
      </w:r>
      <w:r w:rsidRPr="00495CB1">
        <w:rPr>
          <w:spacing w:val="1"/>
        </w:rPr>
        <w:t xml:space="preserve"> </w:t>
      </w:r>
      <w:r w:rsidRPr="00495CB1">
        <w:t>176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1"/>
        </w:rPr>
        <w:t xml:space="preserve"> </w:t>
      </w:r>
      <w:r w:rsidRPr="00495CB1">
        <w:t>04.10.2017</w:t>
      </w:r>
      <w:r w:rsidRPr="00495CB1">
        <w:rPr>
          <w:spacing w:val="1"/>
        </w:rPr>
        <w:t xml:space="preserve"> </w:t>
      </w:r>
      <w:r w:rsidRPr="00495CB1">
        <w:t>г.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территории</w:t>
      </w:r>
      <w:r w:rsidRPr="00495CB1">
        <w:rPr>
          <w:spacing w:val="-67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Вичугского</w:t>
      </w:r>
      <w:r w:rsidRPr="00495CB1">
        <w:rPr>
          <w:spacing w:val="1"/>
        </w:rPr>
        <w:t xml:space="preserve"> </w:t>
      </w:r>
      <w:r w:rsidRPr="00495CB1">
        <w:t>МР</w:t>
      </w:r>
      <w:r w:rsidRPr="00495CB1">
        <w:rPr>
          <w:spacing w:val="1"/>
        </w:rPr>
        <w:t xml:space="preserve"> </w:t>
      </w:r>
      <w:r w:rsidRPr="00495CB1">
        <w:t>определена</w:t>
      </w:r>
      <w:r w:rsidRPr="00495CB1">
        <w:rPr>
          <w:spacing w:val="1"/>
        </w:rPr>
        <w:t xml:space="preserve"> </w:t>
      </w:r>
      <w:r w:rsidRPr="00495CB1">
        <w:t>единая</w:t>
      </w:r>
      <w:r w:rsidRPr="00495CB1">
        <w:rPr>
          <w:spacing w:val="1"/>
        </w:rPr>
        <w:t xml:space="preserve"> </w:t>
      </w:r>
      <w:r w:rsidRPr="00495CB1">
        <w:t>теплоснабжающая</w:t>
      </w:r>
      <w:r w:rsidRPr="00495CB1">
        <w:rPr>
          <w:spacing w:val="-2"/>
        </w:rPr>
        <w:t xml:space="preserve"> </w:t>
      </w:r>
      <w:r w:rsidRPr="00495CB1">
        <w:t>организация</w:t>
      </w:r>
      <w:r w:rsidRPr="00495CB1">
        <w:rPr>
          <w:spacing w:val="-1"/>
        </w:rPr>
        <w:t xml:space="preserve"> </w:t>
      </w:r>
      <w:r w:rsidRPr="00495CB1">
        <w:t>ООО</w:t>
      </w:r>
      <w:r w:rsidRPr="00495CB1">
        <w:rPr>
          <w:spacing w:val="-1"/>
        </w:rPr>
        <w:t xml:space="preserve"> </w:t>
      </w:r>
      <w:r w:rsidRPr="00495CB1">
        <w:t>«Галтекс».</w:t>
      </w:r>
    </w:p>
    <w:p w:rsidR="009A3251" w:rsidRPr="00495CB1" w:rsidRDefault="009A3251">
      <w:pPr>
        <w:pStyle w:val="Heading2"/>
        <w:numPr>
          <w:ilvl w:val="1"/>
          <w:numId w:val="2"/>
        </w:numPr>
        <w:tabs>
          <w:tab w:val="left" w:pos="801"/>
        </w:tabs>
        <w:spacing w:line="360" w:lineRule="auto"/>
        <w:ind w:right="482" w:firstLine="0"/>
      </w:pPr>
      <w:bookmarkStart w:id="139" w:name="_Toc162189810"/>
      <w:r w:rsidRPr="00495CB1">
        <w:t>Заявки теплоснабжающих организаций, поданные в рамках разработки</w:t>
      </w:r>
      <w:r w:rsidRPr="00495CB1">
        <w:rPr>
          <w:spacing w:val="1"/>
        </w:rPr>
        <w:t xml:space="preserve"> </w:t>
      </w:r>
      <w:r w:rsidRPr="00495CB1">
        <w:t>проекта</w:t>
      </w:r>
      <w:r w:rsidRPr="00495CB1">
        <w:rPr>
          <w:spacing w:val="-9"/>
        </w:rPr>
        <w:t xml:space="preserve"> </w:t>
      </w:r>
      <w:r w:rsidRPr="00495CB1">
        <w:t>схемы</w:t>
      </w:r>
      <w:r w:rsidRPr="00495CB1">
        <w:rPr>
          <w:spacing w:val="-11"/>
        </w:rPr>
        <w:t xml:space="preserve"> </w:t>
      </w:r>
      <w:r w:rsidRPr="00495CB1">
        <w:t>теплоснабжения</w:t>
      </w:r>
      <w:r w:rsidRPr="00495CB1">
        <w:rPr>
          <w:spacing w:val="-9"/>
        </w:rPr>
        <w:t xml:space="preserve"> </w:t>
      </w:r>
      <w:r w:rsidRPr="00495CB1">
        <w:t>(при</w:t>
      </w:r>
      <w:r w:rsidRPr="00495CB1">
        <w:rPr>
          <w:spacing w:val="-10"/>
        </w:rPr>
        <w:t xml:space="preserve"> </w:t>
      </w:r>
      <w:r w:rsidRPr="00495CB1">
        <w:t>их</w:t>
      </w:r>
      <w:r w:rsidRPr="00495CB1">
        <w:rPr>
          <w:spacing w:val="-10"/>
        </w:rPr>
        <w:t xml:space="preserve"> </w:t>
      </w:r>
      <w:r w:rsidRPr="00495CB1">
        <w:t>наличии),</w:t>
      </w:r>
      <w:r w:rsidRPr="00495CB1">
        <w:rPr>
          <w:spacing w:val="-9"/>
        </w:rPr>
        <w:t xml:space="preserve"> </w:t>
      </w:r>
      <w:r w:rsidRPr="00495CB1">
        <w:t>на</w:t>
      </w:r>
      <w:r w:rsidRPr="00495CB1">
        <w:rPr>
          <w:spacing w:val="-10"/>
        </w:rPr>
        <w:t xml:space="preserve"> </w:t>
      </w:r>
      <w:r w:rsidRPr="00495CB1">
        <w:t>присвоение</w:t>
      </w:r>
      <w:r w:rsidRPr="00495CB1">
        <w:rPr>
          <w:spacing w:val="-11"/>
        </w:rPr>
        <w:t xml:space="preserve"> </w:t>
      </w:r>
      <w:r w:rsidRPr="00495CB1">
        <w:t>статуса</w:t>
      </w:r>
      <w:r w:rsidRPr="00495CB1">
        <w:rPr>
          <w:spacing w:val="-10"/>
        </w:rPr>
        <w:t xml:space="preserve"> </w:t>
      </w:r>
      <w:r w:rsidRPr="00495CB1">
        <w:t>единой</w:t>
      </w:r>
      <w:r w:rsidRPr="00495CB1">
        <w:rPr>
          <w:spacing w:val="-68"/>
        </w:rPr>
        <w:t xml:space="preserve"> </w:t>
      </w:r>
      <w:r w:rsidRPr="00495CB1">
        <w:t>теплоснабжающей организации</w:t>
      </w:r>
      <w:bookmarkEnd w:id="139"/>
    </w:p>
    <w:p w:rsidR="009A3251" w:rsidRPr="00495CB1" w:rsidRDefault="009A3251">
      <w:pPr>
        <w:pStyle w:val="BodyText"/>
        <w:spacing w:line="360" w:lineRule="auto"/>
        <w:ind w:left="114" w:right="482" w:firstLine="707"/>
        <w:jc w:val="both"/>
      </w:pPr>
      <w:r w:rsidRPr="00495CB1">
        <w:t>Заявки на присвоение статуса ЕТО в Старовичугском городском поселении на</w:t>
      </w:r>
      <w:r w:rsidRPr="00495CB1">
        <w:rPr>
          <w:spacing w:val="1"/>
        </w:rPr>
        <w:t xml:space="preserve"> </w:t>
      </w:r>
      <w:r w:rsidRPr="00495CB1">
        <w:t>момент</w:t>
      </w:r>
      <w:r w:rsidRPr="00495CB1">
        <w:rPr>
          <w:spacing w:val="-2"/>
        </w:rPr>
        <w:t xml:space="preserve"> </w:t>
      </w:r>
      <w:r w:rsidRPr="00495CB1">
        <w:t>актуализации</w:t>
      </w:r>
      <w:r w:rsidRPr="00495CB1">
        <w:rPr>
          <w:spacing w:val="-1"/>
        </w:rPr>
        <w:t xml:space="preserve"> </w:t>
      </w:r>
      <w:r w:rsidRPr="00495CB1">
        <w:t>отсутствуют.</w:t>
      </w:r>
    </w:p>
    <w:p w:rsidR="009A3251" w:rsidRPr="00495CB1" w:rsidRDefault="009A3251">
      <w:pPr>
        <w:pStyle w:val="Heading2"/>
        <w:numPr>
          <w:ilvl w:val="1"/>
          <w:numId w:val="2"/>
        </w:numPr>
        <w:tabs>
          <w:tab w:val="left" w:pos="745"/>
        </w:tabs>
        <w:spacing w:before="1"/>
        <w:ind w:left="744" w:hanging="631"/>
        <w:jc w:val="left"/>
      </w:pPr>
      <w:bookmarkStart w:id="140" w:name="_Toc162189811"/>
      <w:r w:rsidRPr="00495CB1">
        <w:t>Описание</w:t>
      </w:r>
      <w:r w:rsidRPr="00495CB1">
        <w:rPr>
          <w:spacing w:val="-5"/>
        </w:rPr>
        <w:t xml:space="preserve"> </w:t>
      </w:r>
      <w:r w:rsidRPr="00495CB1">
        <w:t>границ</w:t>
      </w:r>
      <w:r w:rsidRPr="00495CB1">
        <w:rPr>
          <w:spacing w:val="-3"/>
        </w:rPr>
        <w:t xml:space="preserve"> </w:t>
      </w:r>
      <w:r w:rsidRPr="00495CB1">
        <w:t>зон</w:t>
      </w:r>
      <w:r w:rsidRPr="00495CB1">
        <w:rPr>
          <w:spacing w:val="-3"/>
        </w:rPr>
        <w:t xml:space="preserve"> </w:t>
      </w:r>
      <w:r w:rsidRPr="00495CB1">
        <w:t>деятельности</w:t>
      </w:r>
      <w:r w:rsidRPr="00495CB1">
        <w:rPr>
          <w:spacing w:val="-4"/>
        </w:rPr>
        <w:t xml:space="preserve"> </w:t>
      </w:r>
      <w:r w:rsidRPr="00495CB1">
        <w:t>единой</w:t>
      </w:r>
      <w:r w:rsidRPr="00495CB1">
        <w:rPr>
          <w:spacing w:val="-3"/>
        </w:rPr>
        <w:t xml:space="preserve"> </w:t>
      </w:r>
      <w:r w:rsidRPr="00495CB1">
        <w:t>теплоснабжающей</w:t>
      </w:r>
      <w:r w:rsidRPr="00495CB1">
        <w:rPr>
          <w:spacing w:val="-2"/>
        </w:rPr>
        <w:t xml:space="preserve"> </w:t>
      </w:r>
      <w:r w:rsidRPr="00495CB1">
        <w:t>организации</w:t>
      </w:r>
      <w:bookmarkEnd w:id="140"/>
    </w:p>
    <w:p w:rsidR="009A3251" w:rsidRPr="00495CB1" w:rsidRDefault="009A3251">
      <w:pPr>
        <w:spacing w:before="160"/>
        <w:ind w:left="114"/>
        <w:rPr>
          <w:b/>
          <w:sz w:val="28"/>
        </w:rPr>
      </w:pPr>
      <w:r w:rsidRPr="00495CB1">
        <w:rPr>
          <w:b/>
          <w:sz w:val="28"/>
        </w:rPr>
        <w:t>(организаций)</w:t>
      </w:r>
    </w:p>
    <w:p w:rsidR="009A3251" w:rsidRPr="00495CB1" w:rsidRDefault="009A3251">
      <w:pPr>
        <w:rPr>
          <w:sz w:val="28"/>
        </w:rPr>
        <w:sectPr w:rsidR="009A3251" w:rsidRPr="00495CB1">
          <w:pgSz w:w="11910" w:h="16840"/>
          <w:pgMar w:top="680" w:right="80" w:bottom="1260" w:left="1020" w:header="434" w:footer="1073" w:gutter="0"/>
          <w:cols w:space="720"/>
        </w:sectPr>
      </w:pPr>
    </w:p>
    <w:p w:rsidR="009A3251" w:rsidRPr="00495CB1" w:rsidRDefault="009A3251">
      <w:pPr>
        <w:pStyle w:val="BodyText"/>
        <w:spacing w:before="7"/>
        <w:rPr>
          <w:b/>
          <w:sz w:val="16"/>
        </w:rPr>
      </w:pPr>
    </w:p>
    <w:p w:rsidR="009A3251" w:rsidRPr="00495CB1" w:rsidRDefault="009A3251">
      <w:pPr>
        <w:pStyle w:val="BodyText"/>
        <w:spacing w:before="88"/>
        <w:ind w:left="114"/>
        <w:jc w:val="both"/>
      </w:pPr>
      <w:r w:rsidRPr="00495CB1">
        <w:t>Зона</w:t>
      </w:r>
      <w:r w:rsidRPr="00495CB1">
        <w:rPr>
          <w:spacing w:val="-4"/>
        </w:rPr>
        <w:t xml:space="preserve"> </w:t>
      </w:r>
      <w:r w:rsidRPr="00495CB1">
        <w:t>деятельности</w:t>
      </w:r>
      <w:r w:rsidRPr="00495CB1">
        <w:rPr>
          <w:spacing w:val="-2"/>
        </w:rPr>
        <w:t xml:space="preserve"> </w:t>
      </w:r>
      <w:r w:rsidRPr="00495CB1">
        <w:t>единой</w:t>
      </w:r>
      <w:r w:rsidRPr="00495CB1">
        <w:rPr>
          <w:spacing w:val="-3"/>
        </w:rPr>
        <w:t xml:space="preserve"> </w:t>
      </w:r>
      <w:r w:rsidRPr="00495CB1">
        <w:t>теплоснабжающей</w:t>
      </w:r>
      <w:r w:rsidRPr="00495CB1">
        <w:rPr>
          <w:spacing w:val="-3"/>
        </w:rPr>
        <w:t xml:space="preserve"> </w:t>
      </w:r>
      <w:r w:rsidRPr="00495CB1">
        <w:t>организации</w:t>
      </w:r>
      <w:r w:rsidRPr="00495CB1">
        <w:rPr>
          <w:spacing w:val="-3"/>
        </w:rPr>
        <w:t xml:space="preserve"> </w:t>
      </w:r>
      <w:r w:rsidRPr="00495CB1">
        <w:t>приведена</w:t>
      </w:r>
      <w:r w:rsidRPr="00495CB1">
        <w:rPr>
          <w:spacing w:val="-4"/>
        </w:rPr>
        <w:t xml:space="preserve"> </w:t>
      </w:r>
      <w:r w:rsidRPr="00495CB1">
        <w:t>в</w:t>
      </w:r>
      <w:r w:rsidRPr="00495CB1">
        <w:rPr>
          <w:spacing w:val="-3"/>
        </w:rPr>
        <w:t xml:space="preserve"> </w:t>
      </w:r>
      <w:r w:rsidRPr="00495CB1">
        <w:t>таблице</w:t>
      </w:r>
      <w:r w:rsidRPr="00495CB1">
        <w:rPr>
          <w:spacing w:val="-4"/>
        </w:rPr>
        <w:t xml:space="preserve"> </w:t>
      </w:r>
      <w:r w:rsidRPr="00495CB1">
        <w:t>41.</w:t>
      </w:r>
    </w:p>
    <w:p w:rsidR="009A3251" w:rsidRPr="00495CB1" w:rsidRDefault="009A3251">
      <w:pPr>
        <w:pStyle w:val="BodyText"/>
        <w:spacing w:before="161"/>
        <w:ind w:right="482"/>
        <w:jc w:val="right"/>
        <w:rPr>
          <w:sz w:val="24"/>
        </w:rPr>
      </w:pPr>
      <w:r w:rsidRPr="00495CB1">
        <w:rPr>
          <w:sz w:val="24"/>
        </w:rPr>
        <w:t>Таблица</w:t>
      </w:r>
      <w:r w:rsidRPr="00495CB1">
        <w:rPr>
          <w:spacing w:val="-2"/>
          <w:sz w:val="24"/>
        </w:rPr>
        <w:t xml:space="preserve"> </w:t>
      </w:r>
      <w:r w:rsidRPr="00495CB1">
        <w:rPr>
          <w:sz w:val="24"/>
        </w:rPr>
        <w:t>41</w:t>
      </w:r>
    </w:p>
    <w:p w:rsidR="009A3251" w:rsidRPr="00495CB1" w:rsidRDefault="009A3251">
      <w:pPr>
        <w:pStyle w:val="BodyText"/>
        <w:spacing w:before="3"/>
        <w:rPr>
          <w:sz w:val="14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6"/>
        <w:gridCol w:w="2746"/>
        <w:gridCol w:w="3407"/>
        <w:gridCol w:w="2964"/>
      </w:tblGrid>
      <w:tr w:rsidR="009A3251" w:rsidRPr="00495CB1" w:rsidTr="00DC5BA3">
        <w:trPr>
          <w:trHeight w:val="1288"/>
        </w:trPr>
        <w:tc>
          <w:tcPr>
            <w:tcW w:w="1076" w:type="dxa"/>
            <w:vAlign w:val="center"/>
          </w:tcPr>
          <w:p w:rsidR="009A3251" w:rsidRPr="00495CB1" w:rsidRDefault="009A3251" w:rsidP="00DC5BA3">
            <w:pPr>
              <w:pStyle w:val="TableParagraph"/>
              <w:ind w:left="9"/>
              <w:rPr>
                <w:sz w:val="24"/>
              </w:rPr>
            </w:pPr>
            <w:r w:rsidRPr="00495CB1">
              <w:rPr>
                <w:w w:val="99"/>
                <w:sz w:val="24"/>
              </w:rPr>
              <w:t>№</w:t>
            </w:r>
          </w:p>
        </w:tc>
        <w:tc>
          <w:tcPr>
            <w:tcW w:w="2746" w:type="dxa"/>
            <w:vAlign w:val="center"/>
          </w:tcPr>
          <w:p w:rsidR="009A3251" w:rsidRPr="00495CB1" w:rsidRDefault="009A3251" w:rsidP="00DC5BA3">
            <w:pPr>
              <w:pStyle w:val="TableParagraph"/>
              <w:ind w:left="256" w:right="246" w:firstLine="2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единой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pacing w:val="-1"/>
                <w:sz w:val="24"/>
              </w:rPr>
              <w:t>теплоснабжающей</w:t>
            </w:r>
          </w:p>
          <w:p w:rsidR="009A3251" w:rsidRPr="00495CB1" w:rsidRDefault="009A3251" w:rsidP="00DC5BA3">
            <w:pPr>
              <w:pStyle w:val="TableParagraph"/>
              <w:spacing w:line="305" w:lineRule="exact"/>
              <w:ind w:left="601" w:right="590"/>
              <w:rPr>
                <w:sz w:val="24"/>
              </w:rPr>
            </w:pPr>
            <w:r w:rsidRPr="00495CB1">
              <w:rPr>
                <w:sz w:val="24"/>
              </w:rPr>
              <w:t>организации</w:t>
            </w:r>
          </w:p>
        </w:tc>
        <w:tc>
          <w:tcPr>
            <w:tcW w:w="3407" w:type="dxa"/>
            <w:vAlign w:val="center"/>
          </w:tcPr>
          <w:p w:rsidR="009A3251" w:rsidRPr="00495CB1" w:rsidRDefault="009A3251" w:rsidP="00DC5BA3">
            <w:pPr>
              <w:pStyle w:val="TableParagraph"/>
              <w:ind w:left="177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-4"/>
                <w:sz w:val="24"/>
              </w:rPr>
              <w:t xml:space="preserve"> </w:t>
            </w:r>
            <w:r w:rsidRPr="00495CB1">
              <w:rPr>
                <w:sz w:val="24"/>
              </w:rPr>
              <w:t>источника</w:t>
            </w:r>
          </w:p>
        </w:tc>
        <w:tc>
          <w:tcPr>
            <w:tcW w:w="2964" w:type="dxa"/>
            <w:vAlign w:val="center"/>
          </w:tcPr>
          <w:p w:rsidR="009A3251" w:rsidRPr="00495CB1" w:rsidRDefault="009A3251" w:rsidP="00DC5BA3">
            <w:pPr>
              <w:pStyle w:val="TableParagraph"/>
              <w:ind w:left="297" w:right="276" w:firstLine="313"/>
              <w:jc w:val="left"/>
              <w:rPr>
                <w:sz w:val="24"/>
              </w:rPr>
            </w:pPr>
            <w:r w:rsidRPr="00495CB1">
              <w:rPr>
                <w:sz w:val="24"/>
              </w:rPr>
              <w:t>Наименование</w:t>
            </w:r>
            <w:r w:rsidRPr="00495CB1">
              <w:rPr>
                <w:spacing w:val="1"/>
                <w:sz w:val="24"/>
              </w:rPr>
              <w:t xml:space="preserve"> </w:t>
            </w:r>
            <w:r w:rsidRPr="00495CB1">
              <w:rPr>
                <w:sz w:val="24"/>
              </w:rPr>
              <w:t>населенного</w:t>
            </w:r>
            <w:r w:rsidRPr="00495CB1">
              <w:rPr>
                <w:spacing w:val="-13"/>
                <w:sz w:val="24"/>
              </w:rPr>
              <w:t xml:space="preserve"> </w:t>
            </w:r>
            <w:r w:rsidRPr="00495CB1">
              <w:rPr>
                <w:sz w:val="24"/>
              </w:rPr>
              <w:t>пункта</w:t>
            </w:r>
          </w:p>
        </w:tc>
      </w:tr>
      <w:tr w:rsidR="009A3251" w:rsidRPr="00495CB1" w:rsidTr="00F44536">
        <w:trPr>
          <w:trHeight w:val="463"/>
        </w:trPr>
        <w:tc>
          <w:tcPr>
            <w:tcW w:w="1076" w:type="dxa"/>
            <w:vAlign w:val="center"/>
          </w:tcPr>
          <w:p w:rsidR="009A3251" w:rsidRPr="00495CB1" w:rsidRDefault="009A3251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1</w:t>
            </w:r>
          </w:p>
        </w:tc>
        <w:tc>
          <w:tcPr>
            <w:tcW w:w="2746" w:type="dxa"/>
            <w:vAlign w:val="center"/>
          </w:tcPr>
          <w:p w:rsidR="009A3251" w:rsidRPr="00495CB1" w:rsidRDefault="009A3251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ООО «Галтекс»</w:t>
            </w:r>
          </w:p>
        </w:tc>
        <w:tc>
          <w:tcPr>
            <w:tcW w:w="3407" w:type="dxa"/>
            <w:vAlign w:val="center"/>
          </w:tcPr>
          <w:p w:rsidR="009A3251" w:rsidRPr="00495CB1" w:rsidRDefault="009A3251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1</w:t>
            </w:r>
          </w:p>
        </w:tc>
        <w:tc>
          <w:tcPr>
            <w:tcW w:w="2964" w:type="dxa"/>
            <w:vAlign w:val="center"/>
          </w:tcPr>
          <w:p w:rsidR="009A3251" w:rsidRPr="00495CB1" w:rsidRDefault="009A3251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п. Старая Вичуга</w:t>
            </w:r>
          </w:p>
        </w:tc>
      </w:tr>
      <w:tr w:rsidR="009A3251" w:rsidRPr="00495CB1" w:rsidTr="00F44536">
        <w:trPr>
          <w:trHeight w:val="413"/>
        </w:trPr>
        <w:tc>
          <w:tcPr>
            <w:tcW w:w="1076" w:type="dxa"/>
            <w:vAlign w:val="center"/>
          </w:tcPr>
          <w:p w:rsidR="009A3251" w:rsidRPr="00495CB1" w:rsidRDefault="009A3251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2</w:t>
            </w:r>
          </w:p>
        </w:tc>
        <w:tc>
          <w:tcPr>
            <w:tcW w:w="2746" w:type="dxa"/>
            <w:vAlign w:val="center"/>
          </w:tcPr>
          <w:p w:rsidR="009A3251" w:rsidRPr="00495CB1" w:rsidRDefault="009A3251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ООО «Галтекс»</w:t>
            </w:r>
          </w:p>
        </w:tc>
        <w:tc>
          <w:tcPr>
            <w:tcW w:w="3407" w:type="dxa"/>
            <w:vAlign w:val="center"/>
          </w:tcPr>
          <w:p w:rsidR="009A3251" w:rsidRPr="00495CB1" w:rsidRDefault="009A3251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Котельная № 3</w:t>
            </w:r>
          </w:p>
        </w:tc>
        <w:tc>
          <w:tcPr>
            <w:tcW w:w="2964" w:type="dxa"/>
            <w:vAlign w:val="center"/>
          </w:tcPr>
          <w:p w:rsidR="009A3251" w:rsidRPr="00495CB1" w:rsidRDefault="009A3251" w:rsidP="00F44536">
            <w:pPr>
              <w:jc w:val="center"/>
              <w:rPr>
                <w:sz w:val="24"/>
              </w:rPr>
            </w:pPr>
            <w:r w:rsidRPr="00495CB1">
              <w:rPr>
                <w:sz w:val="24"/>
              </w:rPr>
              <w:t>п. Старая Вичуга</w:t>
            </w:r>
          </w:p>
        </w:tc>
      </w:tr>
    </w:tbl>
    <w:p w:rsidR="009A3251" w:rsidRPr="00495CB1" w:rsidRDefault="009A3251">
      <w:pPr>
        <w:ind w:left="113" w:right="480"/>
        <w:jc w:val="both"/>
        <w:rPr>
          <w:sz w:val="20"/>
        </w:rPr>
      </w:pPr>
      <w:r w:rsidRPr="00495CB1">
        <w:rPr>
          <w:sz w:val="20"/>
        </w:rPr>
        <w:t>*сведения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об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изменении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границ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зон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деятельности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единой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теплоснабжающей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организации,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а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также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сведения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присвоении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другой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организации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статуса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единой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теплоснабжающей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организации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подлежат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внесению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в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схему</w:t>
      </w:r>
      <w:r w:rsidRPr="00495CB1">
        <w:rPr>
          <w:spacing w:val="1"/>
          <w:sz w:val="20"/>
        </w:rPr>
        <w:t xml:space="preserve"> </w:t>
      </w:r>
      <w:r w:rsidRPr="00495CB1">
        <w:rPr>
          <w:sz w:val="20"/>
        </w:rPr>
        <w:t>теплоснабжения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при ее</w:t>
      </w:r>
      <w:r w:rsidRPr="00495CB1">
        <w:rPr>
          <w:spacing w:val="-1"/>
          <w:sz w:val="20"/>
        </w:rPr>
        <w:t xml:space="preserve"> </w:t>
      </w:r>
      <w:r w:rsidRPr="00495CB1">
        <w:rPr>
          <w:sz w:val="20"/>
        </w:rPr>
        <w:t>актуализации.</w:t>
      </w:r>
    </w:p>
    <w:p w:rsidR="009A3251" w:rsidRPr="00495CB1" w:rsidRDefault="009A3251">
      <w:pPr>
        <w:jc w:val="both"/>
        <w:rPr>
          <w:sz w:val="20"/>
        </w:rPr>
        <w:sectPr w:rsidR="009A3251" w:rsidRPr="00495CB1">
          <w:headerReference w:type="default" r:id="rId85"/>
          <w:footerReference w:type="default" r:id="rId86"/>
          <w:pgSz w:w="11910" w:h="16840"/>
          <w:pgMar w:top="980" w:right="80" w:bottom="1280" w:left="1020" w:header="434" w:footer="1094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6"/>
        </w:rPr>
      </w:pPr>
    </w:p>
    <w:p w:rsidR="009A3251" w:rsidRPr="00495CB1" w:rsidRDefault="009A3251">
      <w:pPr>
        <w:pStyle w:val="Heading2"/>
        <w:spacing w:before="88"/>
        <w:ind w:left="114"/>
        <w:jc w:val="left"/>
      </w:pPr>
      <w:bookmarkStart w:id="141" w:name="_TOC_250004"/>
      <w:bookmarkStart w:id="142" w:name="_Toc162189812"/>
      <w:r w:rsidRPr="00495CB1">
        <w:t>Глава</w:t>
      </w:r>
      <w:r w:rsidRPr="00495CB1">
        <w:rPr>
          <w:spacing w:val="-3"/>
        </w:rPr>
        <w:t xml:space="preserve"> </w:t>
      </w:r>
      <w:r w:rsidRPr="00495CB1">
        <w:t>16.</w:t>
      </w:r>
      <w:r w:rsidRPr="00495CB1">
        <w:rPr>
          <w:spacing w:val="-2"/>
        </w:rPr>
        <w:t xml:space="preserve"> </w:t>
      </w:r>
      <w:r w:rsidRPr="00495CB1">
        <w:t>Реестр</w:t>
      </w:r>
      <w:r w:rsidRPr="00495CB1">
        <w:rPr>
          <w:spacing w:val="-2"/>
        </w:rPr>
        <w:t xml:space="preserve"> </w:t>
      </w:r>
      <w:r w:rsidRPr="00495CB1">
        <w:t>мероприятий</w:t>
      </w:r>
      <w:r w:rsidRPr="00495CB1">
        <w:rPr>
          <w:spacing w:val="-2"/>
        </w:rPr>
        <w:t xml:space="preserve"> </w:t>
      </w:r>
      <w:r w:rsidRPr="00495CB1">
        <w:t>схемы</w:t>
      </w:r>
      <w:r w:rsidRPr="00495CB1">
        <w:rPr>
          <w:spacing w:val="-2"/>
        </w:rPr>
        <w:t xml:space="preserve"> </w:t>
      </w:r>
      <w:bookmarkEnd w:id="141"/>
      <w:r w:rsidRPr="00495CB1">
        <w:t>теплоснабжения</w:t>
      </w:r>
      <w:bookmarkEnd w:id="142"/>
    </w:p>
    <w:p w:rsidR="009A3251" w:rsidRPr="00495CB1" w:rsidRDefault="009A3251">
      <w:pPr>
        <w:pStyle w:val="Heading2"/>
        <w:numPr>
          <w:ilvl w:val="1"/>
          <w:numId w:val="1"/>
        </w:numPr>
        <w:tabs>
          <w:tab w:val="left" w:pos="799"/>
        </w:tabs>
        <w:spacing w:before="162" w:line="360" w:lineRule="auto"/>
        <w:ind w:right="484" w:firstLine="0"/>
        <w:jc w:val="left"/>
      </w:pPr>
      <w:bookmarkStart w:id="143" w:name="_TOC_250003"/>
      <w:bookmarkStart w:id="144" w:name="_Toc162189813"/>
      <w:r w:rsidRPr="00495CB1">
        <w:t>Перечень</w:t>
      </w:r>
      <w:r w:rsidRPr="00495CB1">
        <w:rPr>
          <w:spacing w:val="49"/>
        </w:rPr>
        <w:t xml:space="preserve"> </w:t>
      </w:r>
      <w:r w:rsidRPr="00495CB1">
        <w:t>мероприятий</w:t>
      </w:r>
      <w:r w:rsidRPr="00495CB1">
        <w:rPr>
          <w:spacing w:val="50"/>
        </w:rPr>
        <w:t xml:space="preserve"> </w:t>
      </w:r>
      <w:r w:rsidRPr="00495CB1">
        <w:t>по</w:t>
      </w:r>
      <w:r w:rsidRPr="00495CB1">
        <w:rPr>
          <w:spacing w:val="52"/>
        </w:rPr>
        <w:t xml:space="preserve"> </w:t>
      </w:r>
      <w:r w:rsidRPr="00495CB1">
        <w:t>строительству,</w:t>
      </w:r>
      <w:r w:rsidRPr="00495CB1">
        <w:rPr>
          <w:spacing w:val="50"/>
        </w:rPr>
        <w:t xml:space="preserve"> </w:t>
      </w:r>
      <w:r w:rsidRPr="00495CB1">
        <w:t>реконструкции,</w:t>
      </w:r>
      <w:r w:rsidRPr="00495CB1">
        <w:rPr>
          <w:spacing w:val="50"/>
        </w:rPr>
        <w:t xml:space="preserve"> </w:t>
      </w:r>
      <w:r w:rsidRPr="00495CB1">
        <w:t>техническому</w:t>
      </w:r>
      <w:r w:rsidRPr="00495CB1">
        <w:rPr>
          <w:spacing w:val="-67"/>
        </w:rPr>
        <w:t xml:space="preserve"> </w:t>
      </w:r>
      <w:r w:rsidRPr="00495CB1">
        <w:t>перевооружению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(или)</w:t>
      </w:r>
      <w:r w:rsidRPr="00495CB1">
        <w:rPr>
          <w:spacing w:val="-1"/>
        </w:rPr>
        <w:t xml:space="preserve"> </w:t>
      </w:r>
      <w:r w:rsidRPr="00495CB1">
        <w:t>модернизации источников</w:t>
      </w:r>
      <w:r w:rsidRPr="00495CB1">
        <w:rPr>
          <w:spacing w:val="-2"/>
        </w:rPr>
        <w:t xml:space="preserve"> </w:t>
      </w:r>
      <w:r w:rsidRPr="00495CB1">
        <w:t>тепловой</w:t>
      </w:r>
      <w:r w:rsidRPr="00495CB1">
        <w:rPr>
          <w:spacing w:val="-1"/>
        </w:rPr>
        <w:t xml:space="preserve"> </w:t>
      </w:r>
      <w:bookmarkEnd w:id="143"/>
      <w:r w:rsidRPr="00495CB1">
        <w:t>энергии</w:t>
      </w:r>
      <w:bookmarkEnd w:id="144"/>
    </w:p>
    <w:p w:rsidR="009A3251" w:rsidRPr="00495CB1" w:rsidRDefault="009A3251" w:rsidP="00DC5BA3">
      <w:pPr>
        <w:spacing w:line="360" w:lineRule="auto"/>
        <w:ind w:right="604" w:firstLine="567"/>
        <w:jc w:val="both"/>
        <w:rPr>
          <w:sz w:val="28"/>
          <w:szCs w:val="28"/>
        </w:rPr>
      </w:pPr>
      <w:r w:rsidRPr="00495CB1">
        <w:rPr>
          <w:sz w:val="28"/>
          <w:szCs w:val="28"/>
        </w:rPr>
        <w:t>Мероприятия по строительству, реконструкции, техническому перевооружению и (или) модернизации источников тепловой энергии не планируются.</w:t>
      </w:r>
    </w:p>
    <w:p w:rsidR="009A3251" w:rsidRPr="00495CB1" w:rsidRDefault="009A3251">
      <w:pPr>
        <w:pStyle w:val="BodyText"/>
        <w:rPr>
          <w:sz w:val="22"/>
        </w:rPr>
      </w:pPr>
    </w:p>
    <w:p w:rsidR="009A3251" w:rsidRPr="00495CB1" w:rsidRDefault="009A3251">
      <w:pPr>
        <w:pStyle w:val="BodyText"/>
        <w:spacing w:before="1"/>
        <w:rPr>
          <w:sz w:val="29"/>
        </w:rPr>
      </w:pPr>
    </w:p>
    <w:p w:rsidR="009A3251" w:rsidRPr="00495CB1" w:rsidRDefault="009A3251">
      <w:pPr>
        <w:pStyle w:val="Heading2"/>
        <w:numPr>
          <w:ilvl w:val="1"/>
          <w:numId w:val="1"/>
        </w:numPr>
        <w:tabs>
          <w:tab w:val="left" w:pos="744"/>
        </w:tabs>
        <w:spacing w:before="1" w:line="360" w:lineRule="auto"/>
        <w:ind w:right="645" w:firstLine="0"/>
        <w:jc w:val="left"/>
      </w:pPr>
      <w:bookmarkStart w:id="145" w:name="_Toc162189814"/>
      <w:r w:rsidRPr="00495CB1">
        <w:t>Перечень мероприятий по строительству, реконструкции и техническому</w:t>
      </w:r>
      <w:r w:rsidRPr="00495CB1">
        <w:rPr>
          <w:spacing w:val="-67"/>
        </w:rPr>
        <w:t xml:space="preserve"> </w:t>
      </w:r>
      <w:r w:rsidRPr="00495CB1">
        <w:t>перевооружению</w:t>
      </w:r>
      <w:r w:rsidRPr="00495CB1">
        <w:rPr>
          <w:spacing w:val="-1"/>
        </w:rPr>
        <w:t xml:space="preserve"> </w:t>
      </w:r>
      <w:r w:rsidRPr="00495CB1">
        <w:t>тепловых</w:t>
      </w:r>
      <w:r w:rsidRPr="00495CB1">
        <w:rPr>
          <w:spacing w:val="1"/>
        </w:rPr>
        <w:t xml:space="preserve"> </w:t>
      </w:r>
      <w:r w:rsidRPr="00495CB1">
        <w:t>сетей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сооружений</w:t>
      </w:r>
      <w:r w:rsidRPr="00495CB1">
        <w:rPr>
          <w:spacing w:val="-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них</w:t>
      </w:r>
      <w:bookmarkEnd w:id="145"/>
    </w:p>
    <w:p w:rsidR="009A3251" w:rsidRPr="00495CB1" w:rsidRDefault="009A3251" w:rsidP="00DC5BA3">
      <w:pPr>
        <w:spacing w:line="360" w:lineRule="auto"/>
        <w:ind w:right="604" w:firstLine="567"/>
        <w:jc w:val="both"/>
        <w:rPr>
          <w:sz w:val="28"/>
          <w:szCs w:val="28"/>
        </w:rPr>
      </w:pPr>
      <w:r w:rsidRPr="00495CB1">
        <w:rPr>
          <w:sz w:val="28"/>
          <w:szCs w:val="28"/>
        </w:rPr>
        <w:t>Мероприятия по строительству, реконструкции и техническому перевооружению тепловых сетей и сооружений на них</w:t>
      </w:r>
      <w:r>
        <w:rPr>
          <w:sz w:val="28"/>
          <w:szCs w:val="28"/>
        </w:rPr>
        <w:t>,</w:t>
      </w:r>
      <w:r w:rsidRPr="00495CB1">
        <w:rPr>
          <w:sz w:val="28"/>
          <w:szCs w:val="28"/>
        </w:rPr>
        <w:t xml:space="preserve"> не запланированы.</w:t>
      </w:r>
    </w:p>
    <w:p w:rsidR="009A3251" w:rsidRPr="00495CB1" w:rsidRDefault="009A3251">
      <w:pPr>
        <w:pStyle w:val="BodyText"/>
        <w:rPr>
          <w:b/>
          <w:sz w:val="24"/>
        </w:rPr>
      </w:pPr>
    </w:p>
    <w:p w:rsidR="009A3251" w:rsidRPr="00495CB1" w:rsidRDefault="009A3251">
      <w:pPr>
        <w:pStyle w:val="BodyText"/>
        <w:spacing w:before="5"/>
        <w:rPr>
          <w:b/>
          <w:sz w:val="29"/>
        </w:rPr>
      </w:pPr>
    </w:p>
    <w:p w:rsidR="009A3251" w:rsidRPr="00495CB1" w:rsidRDefault="009A3251">
      <w:pPr>
        <w:pStyle w:val="Heading2"/>
        <w:numPr>
          <w:ilvl w:val="1"/>
          <w:numId w:val="1"/>
        </w:numPr>
        <w:tabs>
          <w:tab w:val="left" w:pos="744"/>
        </w:tabs>
        <w:spacing w:line="360" w:lineRule="auto"/>
        <w:ind w:right="1043" w:firstLine="0"/>
        <w:jc w:val="left"/>
      </w:pPr>
      <w:bookmarkStart w:id="146" w:name="_Toc162189815"/>
      <w:r w:rsidRPr="00495CB1">
        <w:t>Перечень мероприятий, обеспечивающих переход от открытых систем</w:t>
      </w:r>
      <w:r w:rsidRPr="00495CB1">
        <w:rPr>
          <w:spacing w:val="-67"/>
        </w:rPr>
        <w:t xml:space="preserve"> </w:t>
      </w:r>
      <w:r w:rsidRPr="00495CB1">
        <w:t>теплоснабжения (горячего водоснабжения) на закрытые системы горячего</w:t>
      </w:r>
      <w:r w:rsidRPr="00495CB1">
        <w:rPr>
          <w:spacing w:val="1"/>
        </w:rPr>
        <w:t xml:space="preserve"> </w:t>
      </w:r>
      <w:r w:rsidRPr="00495CB1">
        <w:t>водоснабжения</w:t>
      </w:r>
      <w:bookmarkEnd w:id="146"/>
    </w:p>
    <w:p w:rsidR="009A3251" w:rsidRPr="00495CB1" w:rsidRDefault="009A3251" w:rsidP="00DC5BA3">
      <w:pPr>
        <w:spacing w:line="360" w:lineRule="auto"/>
        <w:ind w:right="604" w:firstLine="567"/>
        <w:jc w:val="both"/>
        <w:rPr>
          <w:sz w:val="28"/>
          <w:szCs w:val="28"/>
        </w:rPr>
      </w:pPr>
      <w:r w:rsidRPr="00495CB1">
        <w:rPr>
          <w:sz w:val="28"/>
          <w:szCs w:val="28"/>
        </w:rPr>
        <w:t>Мероприятия, обеспечивающие  переход от открытых систем теплоснабжения (горячего водоснабжения) на закрытые системы горячего водоснабжения, не запланированы.</w:t>
      </w:r>
    </w:p>
    <w:p w:rsidR="009A3251" w:rsidRPr="00495CB1" w:rsidRDefault="009A3251" w:rsidP="00DC5BA3">
      <w:pPr>
        <w:ind w:right="604"/>
        <w:sectPr w:rsidR="009A3251" w:rsidRPr="00495CB1">
          <w:pgSz w:w="11910" w:h="16840"/>
          <w:pgMar w:top="980" w:right="80" w:bottom="1280" w:left="1020" w:header="434" w:footer="1094" w:gutter="0"/>
          <w:cols w:space="720"/>
        </w:sectPr>
      </w:pPr>
    </w:p>
    <w:p w:rsidR="009A3251" w:rsidRPr="00495CB1" w:rsidRDefault="009A3251">
      <w:pPr>
        <w:pStyle w:val="BodyText"/>
        <w:spacing w:before="10"/>
        <w:rPr>
          <w:sz w:val="16"/>
        </w:rPr>
      </w:pPr>
    </w:p>
    <w:p w:rsidR="009A3251" w:rsidRPr="00495CB1" w:rsidRDefault="009A3251">
      <w:pPr>
        <w:pStyle w:val="Heading2"/>
        <w:spacing w:before="88"/>
        <w:ind w:left="114"/>
        <w:jc w:val="left"/>
      </w:pPr>
      <w:bookmarkStart w:id="147" w:name="_TOC_250002"/>
      <w:bookmarkStart w:id="148" w:name="_Toc162189816"/>
      <w:r w:rsidRPr="00495CB1">
        <w:t>Глава</w:t>
      </w:r>
      <w:r w:rsidRPr="00495CB1">
        <w:rPr>
          <w:spacing w:val="-2"/>
        </w:rPr>
        <w:t xml:space="preserve"> </w:t>
      </w:r>
      <w:r w:rsidRPr="00495CB1">
        <w:t>17.</w:t>
      </w:r>
      <w:r w:rsidRPr="00495CB1">
        <w:rPr>
          <w:spacing w:val="-2"/>
        </w:rPr>
        <w:t xml:space="preserve"> </w:t>
      </w:r>
      <w:r w:rsidRPr="00495CB1">
        <w:t>Замечания</w:t>
      </w:r>
      <w:r w:rsidRPr="00495CB1">
        <w:rPr>
          <w:spacing w:val="-3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предложения к</w:t>
      </w:r>
      <w:r w:rsidRPr="00495CB1">
        <w:rPr>
          <w:spacing w:val="-3"/>
        </w:rPr>
        <w:t xml:space="preserve"> </w:t>
      </w:r>
      <w:r w:rsidRPr="00495CB1">
        <w:t>проекту</w:t>
      </w:r>
      <w:r w:rsidRPr="00495CB1">
        <w:rPr>
          <w:spacing w:val="-2"/>
        </w:rPr>
        <w:t xml:space="preserve"> </w:t>
      </w:r>
      <w:r w:rsidRPr="00495CB1">
        <w:t>схемы</w:t>
      </w:r>
      <w:r w:rsidRPr="00495CB1">
        <w:rPr>
          <w:spacing w:val="-2"/>
        </w:rPr>
        <w:t xml:space="preserve"> </w:t>
      </w:r>
      <w:bookmarkEnd w:id="147"/>
      <w:r w:rsidRPr="00495CB1">
        <w:t>теплоснабжения</w:t>
      </w:r>
      <w:bookmarkEnd w:id="148"/>
    </w:p>
    <w:p w:rsidR="009A3251" w:rsidRPr="00495CB1" w:rsidRDefault="009A3251" w:rsidP="00DB6E03">
      <w:pPr>
        <w:pStyle w:val="BodyText"/>
        <w:spacing w:before="158" w:line="360" w:lineRule="auto"/>
        <w:ind w:left="113" w:right="467" w:firstLine="454"/>
        <w:jc w:val="both"/>
      </w:pPr>
      <w:r w:rsidRPr="00495CB1">
        <w:t>Перечень</w:t>
      </w:r>
      <w:r w:rsidRPr="00495CB1">
        <w:rPr>
          <w:spacing w:val="-11"/>
        </w:rPr>
        <w:t xml:space="preserve"> </w:t>
      </w:r>
      <w:r w:rsidRPr="00495CB1">
        <w:t>всех</w:t>
      </w:r>
      <w:r w:rsidRPr="00495CB1">
        <w:rPr>
          <w:spacing w:val="-12"/>
        </w:rPr>
        <w:t xml:space="preserve"> </w:t>
      </w:r>
      <w:r w:rsidRPr="00495CB1">
        <w:t>замечаний</w:t>
      </w:r>
      <w:r w:rsidRPr="00495CB1">
        <w:rPr>
          <w:spacing w:val="-12"/>
        </w:rPr>
        <w:t xml:space="preserve"> </w:t>
      </w:r>
      <w:r w:rsidRPr="00495CB1">
        <w:t>и</w:t>
      </w:r>
      <w:r w:rsidRPr="00495CB1">
        <w:rPr>
          <w:spacing w:val="-12"/>
        </w:rPr>
        <w:t xml:space="preserve"> </w:t>
      </w:r>
      <w:r w:rsidRPr="00495CB1">
        <w:t>предложений,</w:t>
      </w:r>
      <w:r w:rsidRPr="00495CB1">
        <w:rPr>
          <w:spacing w:val="-13"/>
        </w:rPr>
        <w:t xml:space="preserve"> </w:t>
      </w:r>
      <w:r w:rsidRPr="00495CB1">
        <w:t>поступивших</w:t>
      </w:r>
      <w:r w:rsidRPr="00495CB1">
        <w:rPr>
          <w:spacing w:val="-12"/>
        </w:rPr>
        <w:t xml:space="preserve"> </w:t>
      </w:r>
      <w:r w:rsidRPr="00495CB1">
        <w:t>при</w:t>
      </w:r>
      <w:r w:rsidRPr="00495CB1">
        <w:rPr>
          <w:spacing w:val="-12"/>
        </w:rPr>
        <w:t xml:space="preserve"> </w:t>
      </w:r>
      <w:r w:rsidRPr="00495CB1">
        <w:t>разработке,</w:t>
      </w:r>
      <w:r w:rsidRPr="00495CB1">
        <w:rPr>
          <w:spacing w:val="-12"/>
        </w:rPr>
        <w:t xml:space="preserve"> </w:t>
      </w:r>
      <w:r w:rsidRPr="00495CB1">
        <w:t>утверждении</w:t>
      </w:r>
      <w:r w:rsidRPr="00495CB1">
        <w:rPr>
          <w:spacing w:val="-67"/>
        </w:rPr>
        <w:t xml:space="preserve"> </w:t>
      </w:r>
      <w:r w:rsidRPr="00495CB1">
        <w:t>и</w:t>
      </w:r>
      <w:r w:rsidRPr="00495CB1">
        <w:rPr>
          <w:spacing w:val="-2"/>
        </w:rPr>
        <w:t xml:space="preserve"> </w:t>
      </w:r>
      <w:r w:rsidRPr="00495CB1">
        <w:t>актуализации</w:t>
      </w:r>
      <w:r w:rsidRPr="00495CB1">
        <w:rPr>
          <w:spacing w:val="-1"/>
        </w:rPr>
        <w:t xml:space="preserve"> </w:t>
      </w:r>
      <w:r w:rsidRPr="00495CB1">
        <w:t>схемы теплоснабжения.</w:t>
      </w:r>
    </w:p>
    <w:p w:rsidR="009A3251" w:rsidRPr="00495CB1" w:rsidRDefault="009A3251">
      <w:pPr>
        <w:pStyle w:val="ListParagraph"/>
        <w:numPr>
          <w:ilvl w:val="2"/>
          <w:numId w:val="1"/>
        </w:numPr>
        <w:tabs>
          <w:tab w:val="left" w:pos="1530"/>
        </w:tabs>
        <w:spacing w:before="160"/>
        <w:jc w:val="left"/>
        <w:rPr>
          <w:sz w:val="28"/>
        </w:rPr>
      </w:pPr>
      <w:r w:rsidRPr="00495CB1">
        <w:rPr>
          <w:sz w:val="28"/>
        </w:rPr>
        <w:t>На</w:t>
      </w:r>
      <w:r w:rsidRPr="00495CB1">
        <w:rPr>
          <w:spacing w:val="48"/>
          <w:sz w:val="28"/>
        </w:rPr>
        <w:t xml:space="preserve"> </w:t>
      </w:r>
      <w:r w:rsidRPr="00495CB1">
        <w:rPr>
          <w:sz w:val="28"/>
        </w:rPr>
        <w:t>этапе</w:t>
      </w:r>
      <w:r w:rsidRPr="00495CB1">
        <w:rPr>
          <w:spacing w:val="116"/>
          <w:sz w:val="28"/>
        </w:rPr>
        <w:t xml:space="preserve"> </w:t>
      </w:r>
      <w:r w:rsidRPr="00495CB1">
        <w:rPr>
          <w:sz w:val="28"/>
        </w:rPr>
        <w:t>согласования</w:t>
      </w:r>
      <w:r w:rsidRPr="00495CB1">
        <w:rPr>
          <w:spacing w:val="115"/>
          <w:sz w:val="28"/>
        </w:rPr>
        <w:t xml:space="preserve"> </w:t>
      </w:r>
      <w:r w:rsidRPr="00495CB1">
        <w:rPr>
          <w:sz w:val="28"/>
        </w:rPr>
        <w:t>электронной</w:t>
      </w:r>
      <w:r w:rsidRPr="00495CB1">
        <w:rPr>
          <w:spacing w:val="116"/>
          <w:sz w:val="28"/>
        </w:rPr>
        <w:t xml:space="preserve"> </w:t>
      </w:r>
      <w:r w:rsidRPr="00495CB1">
        <w:rPr>
          <w:sz w:val="28"/>
        </w:rPr>
        <w:t>модели,</w:t>
      </w:r>
      <w:r w:rsidRPr="00495CB1">
        <w:rPr>
          <w:spacing w:val="116"/>
          <w:sz w:val="28"/>
        </w:rPr>
        <w:t xml:space="preserve"> </w:t>
      </w:r>
      <w:r w:rsidRPr="00495CB1">
        <w:rPr>
          <w:sz w:val="28"/>
        </w:rPr>
        <w:t>выполненной</w:t>
      </w:r>
      <w:r w:rsidRPr="00495CB1">
        <w:rPr>
          <w:spacing w:val="117"/>
          <w:sz w:val="28"/>
        </w:rPr>
        <w:t xml:space="preserve"> </w:t>
      </w:r>
      <w:r w:rsidRPr="00495CB1">
        <w:rPr>
          <w:sz w:val="28"/>
        </w:rPr>
        <w:t>в</w:t>
      </w:r>
      <w:r w:rsidRPr="00495CB1">
        <w:rPr>
          <w:spacing w:val="116"/>
          <w:sz w:val="28"/>
        </w:rPr>
        <w:t xml:space="preserve"> </w:t>
      </w:r>
      <w:r w:rsidRPr="00495CB1">
        <w:rPr>
          <w:sz w:val="28"/>
        </w:rPr>
        <w:t>ГИРК</w:t>
      </w:r>
    </w:p>
    <w:p w:rsidR="009A3251" w:rsidRPr="00495CB1" w:rsidRDefault="009A3251">
      <w:pPr>
        <w:pStyle w:val="BodyText"/>
        <w:spacing w:before="162"/>
        <w:ind w:left="681"/>
      </w:pPr>
      <w:r w:rsidRPr="00495CB1">
        <w:t>«Теплоэксперт»</w:t>
      </w:r>
      <w:r w:rsidRPr="00495CB1">
        <w:rPr>
          <w:spacing w:val="-16"/>
        </w:rPr>
        <w:t xml:space="preserve"> </w:t>
      </w:r>
      <w:r w:rsidRPr="00495CB1">
        <w:t>учтены</w:t>
      </w:r>
      <w:r w:rsidRPr="00495CB1">
        <w:rPr>
          <w:spacing w:val="-16"/>
        </w:rPr>
        <w:t xml:space="preserve"> </w:t>
      </w:r>
      <w:r w:rsidRPr="00495CB1">
        <w:t>все</w:t>
      </w:r>
      <w:r w:rsidRPr="00495CB1">
        <w:rPr>
          <w:spacing w:val="-16"/>
        </w:rPr>
        <w:t xml:space="preserve"> </w:t>
      </w:r>
      <w:r w:rsidRPr="00495CB1">
        <w:t>предложения</w:t>
      </w:r>
      <w:r w:rsidRPr="00495CB1">
        <w:rPr>
          <w:spacing w:val="-16"/>
        </w:rPr>
        <w:t xml:space="preserve"> </w:t>
      </w:r>
      <w:r w:rsidRPr="00495CB1">
        <w:t>энергоснабжающей</w:t>
      </w:r>
      <w:r w:rsidRPr="00495CB1">
        <w:rPr>
          <w:spacing w:val="-15"/>
        </w:rPr>
        <w:t xml:space="preserve"> </w:t>
      </w:r>
      <w:r w:rsidRPr="00495CB1">
        <w:t>организации</w:t>
      </w:r>
      <w:r w:rsidRPr="00495CB1">
        <w:rPr>
          <w:spacing w:val="-17"/>
        </w:rPr>
        <w:t xml:space="preserve"> </w:t>
      </w:r>
      <w:r w:rsidRPr="00495CB1">
        <w:t>(ООО</w:t>
      </w:r>
    </w:p>
    <w:p w:rsidR="009A3251" w:rsidRPr="00495CB1" w:rsidRDefault="009A3251">
      <w:pPr>
        <w:pStyle w:val="BodyText"/>
        <w:spacing w:before="160"/>
        <w:ind w:left="681"/>
      </w:pPr>
      <w:r w:rsidRPr="00495CB1">
        <w:t>«Галтекс»)</w:t>
      </w:r>
      <w:r w:rsidRPr="00495CB1">
        <w:rPr>
          <w:spacing w:val="-2"/>
        </w:rPr>
        <w:t xml:space="preserve"> </w:t>
      </w:r>
      <w:r w:rsidRPr="00495CB1">
        <w:t>по</w:t>
      </w:r>
      <w:r w:rsidRPr="00495CB1">
        <w:rPr>
          <w:spacing w:val="-2"/>
        </w:rPr>
        <w:t xml:space="preserve"> </w:t>
      </w:r>
      <w:r w:rsidRPr="00495CB1">
        <w:t>внесению</w:t>
      </w:r>
      <w:r w:rsidRPr="00495CB1">
        <w:rPr>
          <w:spacing w:val="-2"/>
        </w:rPr>
        <w:t xml:space="preserve"> </w:t>
      </w:r>
      <w:r w:rsidRPr="00495CB1">
        <w:t>изменений</w:t>
      </w:r>
      <w:r w:rsidRPr="00495CB1">
        <w:rPr>
          <w:spacing w:val="-2"/>
        </w:rPr>
        <w:t xml:space="preserve"> </w:t>
      </w:r>
      <w:r w:rsidRPr="00495CB1">
        <w:t>в</w:t>
      </w:r>
      <w:r w:rsidRPr="00495CB1">
        <w:rPr>
          <w:spacing w:val="-2"/>
        </w:rPr>
        <w:t xml:space="preserve"> </w:t>
      </w:r>
      <w:r w:rsidRPr="00495CB1">
        <w:t>электронную</w:t>
      </w:r>
      <w:r w:rsidRPr="00495CB1">
        <w:rPr>
          <w:spacing w:val="-2"/>
        </w:rPr>
        <w:t xml:space="preserve"> </w:t>
      </w:r>
      <w:r w:rsidRPr="00495CB1">
        <w:t>модель.</w:t>
      </w:r>
    </w:p>
    <w:p w:rsidR="009A3251" w:rsidRPr="00495CB1" w:rsidRDefault="009A3251">
      <w:pPr>
        <w:sectPr w:rsidR="009A3251" w:rsidRPr="00495CB1">
          <w:pgSz w:w="11910" w:h="16840"/>
          <w:pgMar w:top="980" w:right="80" w:bottom="1280" w:left="1020" w:header="434" w:footer="1094" w:gutter="0"/>
          <w:cols w:space="720"/>
        </w:sectPr>
      </w:pPr>
    </w:p>
    <w:p w:rsidR="009A3251" w:rsidRPr="00495CB1" w:rsidRDefault="009A3251">
      <w:pPr>
        <w:pStyle w:val="BodyText"/>
        <w:rPr>
          <w:sz w:val="17"/>
        </w:rPr>
      </w:pPr>
    </w:p>
    <w:p w:rsidR="009A3251" w:rsidRPr="00495CB1" w:rsidRDefault="009A3251">
      <w:pPr>
        <w:pStyle w:val="Heading2"/>
        <w:spacing w:before="88"/>
        <w:ind w:left="114"/>
      </w:pPr>
      <w:bookmarkStart w:id="149" w:name="_TOC_250001"/>
      <w:bookmarkStart w:id="150" w:name="_Toc162189817"/>
      <w:r w:rsidRPr="00495CB1">
        <w:t>Глава</w:t>
      </w:r>
      <w:r w:rsidRPr="00495CB1">
        <w:rPr>
          <w:spacing w:val="24"/>
        </w:rPr>
        <w:t xml:space="preserve"> </w:t>
      </w:r>
      <w:r w:rsidRPr="00495CB1">
        <w:t>18.</w:t>
      </w:r>
      <w:r w:rsidRPr="00495CB1">
        <w:rPr>
          <w:spacing w:val="91"/>
        </w:rPr>
        <w:t xml:space="preserve"> </w:t>
      </w:r>
      <w:r w:rsidRPr="00495CB1">
        <w:t>Сводный</w:t>
      </w:r>
      <w:r w:rsidRPr="00495CB1">
        <w:rPr>
          <w:spacing w:val="93"/>
        </w:rPr>
        <w:t xml:space="preserve"> </w:t>
      </w:r>
      <w:r w:rsidRPr="00495CB1">
        <w:t>том</w:t>
      </w:r>
      <w:r w:rsidRPr="00495CB1">
        <w:rPr>
          <w:spacing w:val="94"/>
        </w:rPr>
        <w:t xml:space="preserve"> </w:t>
      </w:r>
      <w:r w:rsidRPr="00495CB1">
        <w:t>изменений,</w:t>
      </w:r>
      <w:r w:rsidRPr="00495CB1">
        <w:rPr>
          <w:spacing w:val="92"/>
        </w:rPr>
        <w:t xml:space="preserve"> </w:t>
      </w:r>
      <w:r w:rsidRPr="00495CB1">
        <w:t>выполненных</w:t>
      </w:r>
      <w:r w:rsidRPr="00495CB1">
        <w:rPr>
          <w:spacing w:val="94"/>
        </w:rPr>
        <w:t xml:space="preserve"> </w:t>
      </w:r>
      <w:r w:rsidRPr="00495CB1">
        <w:t>в</w:t>
      </w:r>
      <w:r w:rsidRPr="00495CB1">
        <w:rPr>
          <w:spacing w:val="92"/>
        </w:rPr>
        <w:t xml:space="preserve"> </w:t>
      </w:r>
      <w:r w:rsidRPr="00495CB1">
        <w:t>доработанной</w:t>
      </w:r>
      <w:r w:rsidRPr="00495CB1">
        <w:rPr>
          <w:spacing w:val="92"/>
        </w:rPr>
        <w:t xml:space="preserve"> </w:t>
      </w:r>
      <w:r w:rsidRPr="00495CB1">
        <w:t>и</w:t>
      </w:r>
      <w:r w:rsidRPr="00495CB1">
        <w:rPr>
          <w:spacing w:val="93"/>
        </w:rPr>
        <w:t xml:space="preserve"> </w:t>
      </w:r>
      <w:bookmarkEnd w:id="149"/>
      <w:r w:rsidRPr="00495CB1">
        <w:t>(или)</w:t>
      </w:r>
      <w:bookmarkEnd w:id="150"/>
    </w:p>
    <w:p w:rsidR="009A3251" w:rsidRPr="00495CB1" w:rsidRDefault="009A3251">
      <w:pPr>
        <w:pStyle w:val="Heading2"/>
        <w:spacing w:before="160"/>
      </w:pPr>
      <w:bookmarkStart w:id="151" w:name="_TOC_250000"/>
      <w:bookmarkStart w:id="152" w:name="_Toc162189818"/>
      <w:r w:rsidRPr="00495CB1">
        <w:t>актуализированной</w:t>
      </w:r>
      <w:r w:rsidRPr="00495CB1">
        <w:rPr>
          <w:spacing w:val="-4"/>
        </w:rPr>
        <w:t xml:space="preserve"> </w:t>
      </w:r>
      <w:r w:rsidRPr="00495CB1">
        <w:t>схеме</w:t>
      </w:r>
      <w:r w:rsidRPr="00495CB1">
        <w:rPr>
          <w:spacing w:val="-3"/>
        </w:rPr>
        <w:t xml:space="preserve"> </w:t>
      </w:r>
      <w:bookmarkEnd w:id="151"/>
      <w:r w:rsidRPr="00495CB1">
        <w:t>теплоснабжения</w:t>
      </w:r>
      <w:bookmarkEnd w:id="152"/>
    </w:p>
    <w:p w:rsidR="009A3251" w:rsidRPr="00495CB1" w:rsidRDefault="009A3251">
      <w:pPr>
        <w:pStyle w:val="BodyText"/>
        <w:spacing w:before="157" w:line="360" w:lineRule="auto"/>
        <w:ind w:left="114" w:right="483" w:firstLine="709"/>
        <w:jc w:val="both"/>
      </w:pPr>
      <w:r w:rsidRPr="00495CB1">
        <w:t>Сводный</w:t>
      </w:r>
      <w:r w:rsidRPr="00495CB1">
        <w:rPr>
          <w:spacing w:val="1"/>
        </w:rPr>
        <w:t xml:space="preserve"> </w:t>
      </w:r>
      <w:r w:rsidRPr="00495CB1">
        <w:t>том</w:t>
      </w:r>
      <w:r w:rsidRPr="00495CB1">
        <w:rPr>
          <w:spacing w:val="1"/>
        </w:rPr>
        <w:t xml:space="preserve"> </w:t>
      </w:r>
      <w:r w:rsidRPr="00495CB1">
        <w:t>изменений</w:t>
      </w:r>
      <w:r w:rsidRPr="00495CB1">
        <w:rPr>
          <w:spacing w:val="1"/>
        </w:rPr>
        <w:t xml:space="preserve"> </w:t>
      </w:r>
      <w:r w:rsidRPr="00495CB1">
        <w:t>содержит</w:t>
      </w:r>
      <w:r w:rsidRPr="00495CB1">
        <w:rPr>
          <w:spacing w:val="1"/>
        </w:rPr>
        <w:t xml:space="preserve"> </w:t>
      </w:r>
      <w:r w:rsidRPr="00495CB1">
        <w:t>реестр</w:t>
      </w:r>
      <w:r w:rsidRPr="00495CB1">
        <w:rPr>
          <w:spacing w:val="1"/>
        </w:rPr>
        <w:t xml:space="preserve"> </w:t>
      </w:r>
      <w:r w:rsidRPr="00495CB1">
        <w:t>изменений,</w:t>
      </w:r>
      <w:r w:rsidRPr="00495CB1">
        <w:rPr>
          <w:spacing w:val="1"/>
        </w:rPr>
        <w:t xml:space="preserve"> </w:t>
      </w:r>
      <w:r w:rsidRPr="00495CB1">
        <w:t>внесенных</w:t>
      </w:r>
      <w:r w:rsidRPr="00495CB1">
        <w:rPr>
          <w:spacing w:val="1"/>
        </w:rPr>
        <w:t xml:space="preserve"> </w:t>
      </w:r>
      <w:r w:rsidRPr="00495CB1">
        <w:t>в</w:t>
      </w:r>
      <w:r w:rsidRPr="00495CB1">
        <w:rPr>
          <w:spacing w:val="-67"/>
        </w:rPr>
        <w:t xml:space="preserve"> </w:t>
      </w:r>
      <w:r w:rsidRPr="00495CB1">
        <w:t>доработанную и (или) актуализированную схему теплоснабжения, а также сведения</w:t>
      </w:r>
      <w:r w:rsidRPr="00495CB1">
        <w:rPr>
          <w:spacing w:val="1"/>
        </w:rPr>
        <w:t xml:space="preserve"> </w:t>
      </w:r>
      <w:r w:rsidRPr="00495CB1">
        <w:t>о том, какие мероприятия из утвержденной схемы теплоснабжения были выполнены</w:t>
      </w:r>
      <w:r w:rsidRPr="00495CB1">
        <w:rPr>
          <w:spacing w:val="-67"/>
        </w:rPr>
        <w:t xml:space="preserve"> </w:t>
      </w:r>
      <w:r w:rsidRPr="00495CB1">
        <w:t>за</w:t>
      </w:r>
      <w:r w:rsidRPr="00495CB1">
        <w:rPr>
          <w:spacing w:val="-2"/>
        </w:rPr>
        <w:t xml:space="preserve"> </w:t>
      </w:r>
      <w:r w:rsidRPr="00495CB1">
        <w:t>период, прошедший</w:t>
      </w:r>
      <w:r w:rsidRPr="00495CB1">
        <w:rPr>
          <w:spacing w:val="-1"/>
        </w:rPr>
        <w:t xml:space="preserve"> </w:t>
      </w:r>
      <w:r w:rsidRPr="00495CB1">
        <w:t>с</w:t>
      </w:r>
      <w:r w:rsidRPr="00495CB1">
        <w:rPr>
          <w:spacing w:val="-1"/>
        </w:rPr>
        <w:t xml:space="preserve"> </w:t>
      </w:r>
      <w:r w:rsidRPr="00495CB1">
        <w:t>даты</w:t>
      </w:r>
      <w:r w:rsidRPr="00495CB1">
        <w:rPr>
          <w:spacing w:val="1"/>
        </w:rPr>
        <w:t xml:space="preserve"> </w:t>
      </w:r>
      <w:r w:rsidRPr="00495CB1">
        <w:t>утверждения</w:t>
      </w:r>
      <w:r w:rsidRPr="00495CB1">
        <w:rPr>
          <w:spacing w:val="-2"/>
        </w:rPr>
        <w:t xml:space="preserve"> </w:t>
      </w:r>
      <w:r w:rsidRPr="00495CB1">
        <w:t>схемы</w:t>
      </w:r>
      <w:r w:rsidRPr="00495CB1">
        <w:rPr>
          <w:spacing w:val="-1"/>
        </w:rPr>
        <w:t xml:space="preserve"> </w:t>
      </w:r>
      <w:r w:rsidRPr="00495CB1">
        <w:t>теплоснабжения.</w:t>
      </w:r>
    </w:p>
    <w:p w:rsidR="009A3251" w:rsidRDefault="009A3251" w:rsidP="009D0442">
      <w:pPr>
        <w:pStyle w:val="BodyText"/>
        <w:numPr>
          <w:ilvl w:val="0"/>
          <w:numId w:val="28"/>
        </w:numPr>
        <w:spacing w:before="160" w:line="360" w:lineRule="auto"/>
        <w:ind w:right="480"/>
        <w:jc w:val="both"/>
      </w:pPr>
      <w:r w:rsidRPr="00495CB1">
        <w:t>Документ</w:t>
      </w:r>
      <w:r w:rsidRPr="00495CB1">
        <w:rPr>
          <w:spacing w:val="1"/>
        </w:rPr>
        <w:t xml:space="preserve"> </w:t>
      </w:r>
      <w:r w:rsidRPr="00495CB1">
        <w:t>«Схема</w:t>
      </w:r>
      <w:r w:rsidRPr="00495CB1">
        <w:rPr>
          <w:spacing w:val="1"/>
        </w:rPr>
        <w:t xml:space="preserve"> </w:t>
      </w:r>
      <w:r w:rsidRPr="00495CB1">
        <w:t>теплоснабжения</w:t>
      </w:r>
      <w:r w:rsidRPr="00495CB1">
        <w:rPr>
          <w:spacing w:val="1"/>
        </w:rPr>
        <w:t xml:space="preserve"> </w:t>
      </w:r>
      <w:r w:rsidRPr="00495CB1">
        <w:t>Старовичугского</w:t>
      </w:r>
      <w:r w:rsidRPr="00495CB1">
        <w:rPr>
          <w:spacing w:val="1"/>
        </w:rPr>
        <w:t xml:space="preserve"> </w:t>
      </w:r>
      <w:r w:rsidRPr="00495CB1">
        <w:t>городского</w:t>
      </w:r>
      <w:r w:rsidRPr="00495CB1">
        <w:rPr>
          <w:spacing w:val="1"/>
        </w:rPr>
        <w:t xml:space="preserve"> </w:t>
      </w:r>
      <w:r w:rsidRPr="00495CB1">
        <w:t>поселения</w:t>
      </w:r>
      <w:r w:rsidRPr="00495CB1">
        <w:rPr>
          <w:spacing w:val="1"/>
        </w:rPr>
        <w:t xml:space="preserve"> </w:t>
      </w:r>
      <w:r w:rsidRPr="00495CB1">
        <w:t>Вичугского</w:t>
      </w:r>
      <w:r w:rsidRPr="00495CB1">
        <w:rPr>
          <w:spacing w:val="1"/>
        </w:rPr>
        <w:t xml:space="preserve"> </w:t>
      </w:r>
      <w:r w:rsidRPr="00495CB1">
        <w:t>МР</w:t>
      </w:r>
      <w:r w:rsidRPr="00495CB1">
        <w:rPr>
          <w:spacing w:val="1"/>
        </w:rPr>
        <w:t xml:space="preserve"> </w:t>
      </w:r>
      <w:r w:rsidRPr="00495CB1">
        <w:t>Ивановской</w:t>
      </w:r>
      <w:r w:rsidRPr="00495CB1">
        <w:rPr>
          <w:spacing w:val="1"/>
        </w:rPr>
        <w:t xml:space="preserve"> </w:t>
      </w:r>
      <w:r w:rsidRPr="00495CB1">
        <w:t>области.</w:t>
      </w:r>
      <w:r w:rsidRPr="00495CB1">
        <w:rPr>
          <w:spacing w:val="1"/>
        </w:rPr>
        <w:t xml:space="preserve"> </w:t>
      </w:r>
      <w:r w:rsidRPr="00495CB1">
        <w:t>Актуализация</w:t>
      </w:r>
      <w:r w:rsidRPr="00495CB1">
        <w:rPr>
          <w:spacing w:val="1"/>
        </w:rPr>
        <w:t xml:space="preserve"> </w:t>
      </w:r>
      <w:r w:rsidRPr="00495CB1">
        <w:t>на</w:t>
      </w:r>
      <w:r w:rsidRPr="00495CB1">
        <w:rPr>
          <w:spacing w:val="1"/>
        </w:rPr>
        <w:t xml:space="preserve"> </w:t>
      </w:r>
      <w:r w:rsidRPr="00495CB1">
        <w:t>2022</w:t>
      </w:r>
      <w:r w:rsidRPr="00495CB1">
        <w:rPr>
          <w:spacing w:val="1"/>
        </w:rPr>
        <w:t xml:space="preserve"> </w:t>
      </w:r>
      <w:r w:rsidRPr="00495CB1">
        <w:t>год»</w:t>
      </w:r>
      <w:r w:rsidRPr="00495CB1">
        <w:rPr>
          <w:spacing w:val="1"/>
        </w:rPr>
        <w:t xml:space="preserve"> </w:t>
      </w:r>
      <w:r w:rsidRPr="00495CB1">
        <w:t>был</w:t>
      </w:r>
      <w:r w:rsidRPr="00495CB1">
        <w:rPr>
          <w:spacing w:val="1"/>
        </w:rPr>
        <w:t xml:space="preserve"> </w:t>
      </w:r>
      <w:r w:rsidRPr="00495CB1">
        <w:t>доработан в соответствии с изменениями в Постановлении Правительства РФ</w:t>
      </w:r>
      <w:r w:rsidRPr="00495CB1">
        <w:rPr>
          <w:spacing w:val="1"/>
        </w:rPr>
        <w:t xml:space="preserve"> </w:t>
      </w:r>
      <w:r w:rsidRPr="00495CB1">
        <w:t>от</w:t>
      </w:r>
      <w:r w:rsidRPr="00495CB1">
        <w:rPr>
          <w:spacing w:val="-15"/>
        </w:rPr>
        <w:t xml:space="preserve"> </w:t>
      </w:r>
      <w:r w:rsidRPr="00495CB1">
        <w:t>22</w:t>
      </w:r>
      <w:r w:rsidRPr="00495CB1">
        <w:rPr>
          <w:spacing w:val="-15"/>
        </w:rPr>
        <w:t xml:space="preserve"> </w:t>
      </w:r>
      <w:r w:rsidRPr="00495CB1">
        <w:t>февраля</w:t>
      </w:r>
      <w:r w:rsidRPr="00495CB1">
        <w:rPr>
          <w:spacing w:val="-15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495CB1">
          <w:t>2012</w:t>
        </w:r>
        <w:r w:rsidRPr="00495CB1">
          <w:rPr>
            <w:spacing w:val="-14"/>
          </w:rPr>
          <w:t xml:space="preserve"> </w:t>
        </w:r>
        <w:r w:rsidRPr="00495CB1">
          <w:t>г</w:t>
        </w:r>
      </w:smartTag>
      <w:r w:rsidRPr="00495CB1">
        <w:t>.</w:t>
      </w:r>
      <w:r w:rsidRPr="00495CB1">
        <w:rPr>
          <w:spacing w:val="-15"/>
        </w:rPr>
        <w:t xml:space="preserve"> </w:t>
      </w:r>
      <w:r w:rsidRPr="00495CB1">
        <w:t>№</w:t>
      </w:r>
      <w:r w:rsidRPr="00495CB1">
        <w:rPr>
          <w:spacing w:val="-15"/>
        </w:rPr>
        <w:t xml:space="preserve"> </w:t>
      </w:r>
      <w:r w:rsidRPr="00495CB1">
        <w:t>154</w:t>
      </w:r>
      <w:r w:rsidRPr="00495CB1">
        <w:rPr>
          <w:spacing w:val="-14"/>
        </w:rPr>
        <w:t xml:space="preserve"> </w:t>
      </w:r>
      <w:r w:rsidRPr="00495CB1">
        <w:t>«О</w:t>
      </w:r>
      <w:r w:rsidRPr="00495CB1">
        <w:rPr>
          <w:spacing w:val="-15"/>
        </w:rPr>
        <w:t xml:space="preserve"> </w:t>
      </w:r>
      <w:r w:rsidRPr="00495CB1">
        <w:t>требованиях</w:t>
      </w:r>
      <w:r w:rsidRPr="00495CB1">
        <w:rPr>
          <w:spacing w:val="-14"/>
        </w:rPr>
        <w:t xml:space="preserve"> </w:t>
      </w:r>
      <w:r w:rsidRPr="00495CB1">
        <w:t>к</w:t>
      </w:r>
      <w:r w:rsidRPr="00495CB1">
        <w:rPr>
          <w:spacing w:val="-15"/>
        </w:rPr>
        <w:t xml:space="preserve"> </w:t>
      </w:r>
      <w:r w:rsidRPr="00495CB1">
        <w:t>схемам</w:t>
      </w:r>
      <w:r w:rsidRPr="00495CB1">
        <w:rPr>
          <w:spacing w:val="-16"/>
        </w:rPr>
        <w:t xml:space="preserve"> </w:t>
      </w:r>
      <w:r w:rsidRPr="00495CB1">
        <w:t>теплоснабжения,</w:t>
      </w:r>
      <w:r w:rsidRPr="00495CB1">
        <w:rPr>
          <w:spacing w:val="-15"/>
        </w:rPr>
        <w:t xml:space="preserve"> </w:t>
      </w:r>
      <w:r w:rsidRPr="00495CB1">
        <w:t>порядку</w:t>
      </w:r>
      <w:r w:rsidRPr="00495CB1">
        <w:rPr>
          <w:spacing w:val="-67"/>
        </w:rPr>
        <w:t xml:space="preserve"> </w:t>
      </w:r>
      <w:r w:rsidRPr="00495CB1">
        <w:t>их</w:t>
      </w:r>
      <w:r w:rsidRPr="00495CB1">
        <w:rPr>
          <w:spacing w:val="-1"/>
        </w:rPr>
        <w:t xml:space="preserve"> </w:t>
      </w:r>
      <w:r w:rsidRPr="00495CB1">
        <w:t>разработке</w:t>
      </w:r>
      <w:r w:rsidRPr="00495CB1">
        <w:rPr>
          <w:spacing w:val="-1"/>
        </w:rPr>
        <w:t xml:space="preserve"> </w:t>
      </w:r>
      <w:r w:rsidRPr="00495CB1">
        <w:t>и</w:t>
      </w:r>
      <w:r w:rsidRPr="00495CB1">
        <w:rPr>
          <w:spacing w:val="-1"/>
        </w:rPr>
        <w:t xml:space="preserve"> </w:t>
      </w:r>
      <w:r w:rsidRPr="00495CB1">
        <w:t>утверждения».</w:t>
      </w:r>
    </w:p>
    <w:p w:rsidR="009A3251" w:rsidRDefault="009A3251" w:rsidP="009D0442">
      <w:pPr>
        <w:pStyle w:val="BodyText"/>
        <w:numPr>
          <w:ilvl w:val="0"/>
          <w:numId w:val="28"/>
        </w:numPr>
        <w:spacing w:before="160" w:line="360" w:lineRule="auto"/>
        <w:ind w:right="480"/>
        <w:jc w:val="both"/>
      </w:pPr>
      <w:r w:rsidRPr="009D0442">
        <w:tab/>
        <w:t>Документ «Схема теплоснабжения Старовичугского городского поселения Вичугского МР Ивановск</w:t>
      </w:r>
      <w:r>
        <w:t>ой области. Актуализация на 2023</w:t>
      </w:r>
      <w:r w:rsidRPr="009D0442">
        <w:t xml:space="preserve"> год» был доработан в соответствии с изменениями в Постановлении Правительства РФ от 22 февраля </w:t>
      </w:r>
      <w:smartTag w:uri="urn:schemas-microsoft-com:office:smarttags" w:element="metricconverter">
        <w:smartTagPr>
          <w:attr w:name="ProductID" w:val="2012 г"/>
        </w:smartTagPr>
        <w:r w:rsidRPr="009D0442">
          <w:t>2012 г</w:t>
        </w:r>
      </w:smartTag>
      <w:r w:rsidRPr="009D0442">
        <w:t>. № 154 «О требованиях к схемам теплоснабжения, порядку их разработке и утверждения».</w:t>
      </w:r>
    </w:p>
    <w:p w:rsidR="009A3251" w:rsidRDefault="009A3251" w:rsidP="009D0442">
      <w:pPr>
        <w:pStyle w:val="BodyText"/>
        <w:numPr>
          <w:ilvl w:val="0"/>
          <w:numId w:val="28"/>
        </w:numPr>
        <w:spacing w:before="160" w:line="360" w:lineRule="auto"/>
        <w:ind w:right="480"/>
        <w:jc w:val="both"/>
      </w:pPr>
      <w:r w:rsidRPr="009D0442">
        <w:t>Документ «Схема теплоснабжения Старовичугского городского поселения Вичугского МР Ивановск</w:t>
      </w:r>
      <w:r>
        <w:t>ой области. Актуализация на 2024</w:t>
      </w:r>
      <w:r w:rsidRPr="009D0442">
        <w:t xml:space="preserve"> год» был доработан в соответствии с изменениями в Постановлении Правительства РФ от 22 февраля </w:t>
      </w:r>
      <w:smartTag w:uri="urn:schemas-microsoft-com:office:smarttags" w:element="metricconverter">
        <w:smartTagPr>
          <w:attr w:name="ProductID" w:val="2012 г"/>
        </w:smartTagPr>
        <w:r w:rsidRPr="009D0442">
          <w:t>2012 г</w:t>
        </w:r>
      </w:smartTag>
      <w:r w:rsidRPr="009D0442">
        <w:t>. № 154 «О требованиях к схемам теплоснабжения, порядку их разработке и утверждения».</w:t>
      </w:r>
    </w:p>
    <w:p w:rsidR="009A3251" w:rsidRDefault="009A3251" w:rsidP="007921DA">
      <w:pPr>
        <w:pStyle w:val="BodyText"/>
        <w:numPr>
          <w:ilvl w:val="0"/>
          <w:numId w:val="28"/>
        </w:numPr>
        <w:spacing w:before="160" w:line="360" w:lineRule="auto"/>
        <w:ind w:right="480"/>
        <w:jc w:val="both"/>
      </w:pPr>
      <w:r w:rsidRPr="009D0442">
        <w:t>Документ «Схема теплоснабжения Старовичугского городского поселения Вичугского МР Ивановск</w:t>
      </w:r>
      <w:r>
        <w:t>ой области. Актуализация на 2025</w:t>
      </w:r>
      <w:r w:rsidRPr="009D0442">
        <w:t xml:space="preserve"> год» был доработан в соответствии с изменениями в Постановлении Правительства РФ от 22 февраля </w:t>
      </w:r>
      <w:smartTag w:uri="urn:schemas-microsoft-com:office:smarttags" w:element="metricconverter">
        <w:smartTagPr>
          <w:attr w:name="ProductID" w:val="2012 г"/>
        </w:smartTagPr>
        <w:r w:rsidRPr="009D0442">
          <w:t>2012 г</w:t>
        </w:r>
      </w:smartTag>
      <w:r w:rsidRPr="009D0442">
        <w:t>. № 154 «О требованиях к схемам теплоснабжения, порядку их разработке и утверждения».</w:t>
      </w:r>
    </w:p>
    <w:p w:rsidR="009A3251" w:rsidRDefault="009A3251" w:rsidP="007921DA">
      <w:pPr>
        <w:pStyle w:val="BodyText"/>
        <w:spacing w:before="160" w:line="360" w:lineRule="auto"/>
        <w:ind w:left="833" w:right="480"/>
        <w:jc w:val="both"/>
      </w:pPr>
    </w:p>
    <w:sectPr w:rsidR="009A3251" w:rsidSect="006D4D28">
      <w:pgSz w:w="11910" w:h="16840"/>
      <w:pgMar w:top="980" w:right="80" w:bottom="1280" w:left="1020" w:header="434" w:footer="10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251" w:rsidRDefault="009A3251" w:rsidP="006D4D28">
      <w:r>
        <w:separator/>
      </w:r>
    </w:p>
  </w:endnote>
  <w:endnote w:type="continuationSeparator" w:id="0">
    <w:p w:rsidR="009A3251" w:rsidRDefault="009A3251" w:rsidP="006D4D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822ADE" w:rsidRDefault="009A3251" w:rsidP="005D3548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822ADE">
      <w:t>Схема теплоснабжения Старовичугского городского поселения</w:t>
    </w:r>
    <w:r>
      <w:t xml:space="preserve"> (актуализация </w:t>
    </w:r>
    <w:smartTag w:uri="urn:schemas-microsoft-com:office:smarttags" w:element="metricconverter">
      <w:smartTagPr>
        <w:attr w:name="ProductID" w:val="2022 г"/>
      </w:smartTagPr>
      <w:r>
        <w:t>2022 г</w:t>
      </w:r>
    </w:smartTag>
    <w:r>
      <w:t>.)</w:t>
    </w:r>
    <w:r w:rsidRPr="00822ADE">
      <w:tab/>
    </w:r>
    <w:fldSimple w:instr="PAGE   \* MERGEFORMAT">
      <w:r>
        <w:rPr>
          <w:noProof/>
        </w:rPr>
        <w:t>3</w:t>
      </w:r>
    </w:fldSimple>
  </w:p>
  <w:p w:rsidR="009A3251" w:rsidRDefault="009A3251">
    <w:pPr>
      <w:pStyle w:val="BodyText"/>
      <w:spacing w:line="14" w:lineRule="auto"/>
      <w:rPr>
        <w:sz w:val="3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32</w:t>
      </w:r>
    </w:fldSimple>
  </w:p>
  <w:p w:rsidR="009A3251" w:rsidRDefault="009A3251">
    <w:pPr>
      <w:pStyle w:val="BodyText"/>
      <w:spacing w:line="14" w:lineRule="auto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508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33</w:t>
      </w:r>
    </w:fldSimple>
  </w:p>
  <w:p w:rsidR="009A3251" w:rsidRDefault="009A3251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t xml:space="preserve"> </w:t>
    </w:r>
    <w:fldSimple w:instr="PAGE   \* MERGEFORMAT">
      <w:r>
        <w:rPr>
          <w:noProof/>
        </w:rPr>
        <w:t>37</w:t>
      </w:r>
    </w:fldSimple>
  </w:p>
  <w:p w:rsidR="009A3251" w:rsidRDefault="009A3251">
    <w:pPr>
      <w:pStyle w:val="BodyText"/>
      <w:spacing w:line="14" w:lineRule="auto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40</w:t>
      </w:r>
    </w:fldSimple>
  </w:p>
  <w:p w:rsidR="009A3251" w:rsidRDefault="009A3251">
    <w:pPr>
      <w:pStyle w:val="BodyText"/>
      <w:spacing w:line="14" w:lineRule="auto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71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43</w:t>
      </w:r>
    </w:fldSimple>
  </w:p>
  <w:p w:rsidR="009A3251" w:rsidRDefault="009A3251" w:rsidP="009812C2">
    <w:pPr>
      <w:pStyle w:val="BodyText"/>
      <w:spacing w:line="14" w:lineRule="auto"/>
      <w:ind w:right="22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554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44</w:t>
      </w:r>
    </w:fldSimple>
  </w:p>
  <w:p w:rsidR="009A3251" w:rsidRDefault="009A3251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3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45</w:t>
      </w:r>
    </w:fldSimple>
  </w:p>
  <w:p w:rsidR="009A3251" w:rsidRDefault="009A3251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480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46</w:t>
      </w:r>
    </w:fldSimple>
  </w:p>
  <w:p w:rsidR="009A3251" w:rsidRDefault="009A3251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9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49</w:t>
      </w:r>
    </w:fldSimple>
  </w:p>
  <w:p w:rsidR="009A3251" w:rsidRDefault="009A3251">
    <w:pPr>
      <w:pStyle w:val="BodyText"/>
      <w:spacing w:line="14" w:lineRule="auto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55</w:t>
      </w:r>
    </w:fldSimple>
  </w:p>
  <w:p w:rsidR="009A3251" w:rsidRDefault="009A3251">
    <w:pPr>
      <w:pStyle w:val="BodyText"/>
      <w:spacing w:line="14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564C5" w:rsidRDefault="009A3251" w:rsidP="009564C5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30"/>
      </w:tabs>
    </w:pPr>
    <w:r w:rsidRPr="009564C5">
      <w:t>Обосновывающие материалы к схеме теплоснабжения Старовичугского городского поселения</w:t>
    </w:r>
    <w:r w:rsidRPr="009564C5">
      <w:tab/>
    </w:r>
    <w:fldSimple w:instr="PAGE   \* MERGEFORMAT">
      <w:r>
        <w:rPr>
          <w:noProof/>
        </w:rPr>
        <w:t>7</w:t>
      </w:r>
    </w:fldSimple>
  </w:p>
  <w:p w:rsidR="009A3251" w:rsidRDefault="009A3251">
    <w:pPr>
      <w:pStyle w:val="BodyText"/>
      <w:spacing w:line="14" w:lineRule="auto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9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63</w:t>
      </w:r>
    </w:fldSimple>
  </w:p>
  <w:p w:rsidR="009A3251" w:rsidRDefault="009A3251">
    <w:pPr>
      <w:pStyle w:val="BodyText"/>
      <w:spacing w:line="14" w:lineRule="auto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65</w:t>
      </w:r>
    </w:fldSimple>
  </w:p>
  <w:p w:rsidR="009A3251" w:rsidRDefault="009A3251">
    <w:pPr>
      <w:pStyle w:val="BodyText"/>
      <w:spacing w:line="14" w:lineRule="auto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72</w:t>
      </w:r>
    </w:fldSimple>
  </w:p>
  <w:p w:rsidR="009A3251" w:rsidRDefault="009A3251">
    <w:pPr>
      <w:pStyle w:val="BodyText"/>
      <w:spacing w:line="14" w:lineRule="auto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73</w:t>
      </w:r>
    </w:fldSimple>
  </w:p>
  <w:p w:rsidR="009A3251" w:rsidRDefault="009A3251">
    <w:pPr>
      <w:pStyle w:val="BodyText"/>
      <w:spacing w:line="14" w:lineRule="auto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0" w:color="622423"/>
      </w:pBdr>
      <w:tabs>
        <w:tab w:val="clear" w:pos="4677"/>
        <w:tab w:val="clear" w:pos="9355"/>
        <w:tab w:val="right" w:pos="10348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75</w:t>
      </w:r>
    </w:fldSimple>
  </w:p>
  <w:p w:rsidR="009A3251" w:rsidRDefault="009A3251">
    <w:pPr>
      <w:pStyle w:val="BodyText"/>
      <w:spacing w:line="14" w:lineRule="auto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ind w:right="604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79</w:t>
      </w:r>
    </w:fldSimple>
  </w:p>
  <w:p w:rsidR="009A3251" w:rsidRDefault="009A3251">
    <w:pPr>
      <w:pStyle w:val="BodyText"/>
      <w:spacing w:line="14" w:lineRule="auto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85</w:t>
      </w:r>
    </w:fldSimple>
  </w:p>
  <w:p w:rsidR="009A3251" w:rsidRDefault="009A3251">
    <w:pPr>
      <w:pStyle w:val="BodyText"/>
      <w:spacing w:line="14" w:lineRule="auto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348"/>
      </w:tabs>
      <w:ind w:right="462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89</w:t>
      </w:r>
    </w:fldSimple>
  </w:p>
  <w:p w:rsidR="009A3251" w:rsidRDefault="009A3251">
    <w:pPr>
      <w:pStyle w:val="BodyText"/>
      <w:spacing w:line="14" w:lineRule="auto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C04585" w:rsidRDefault="009A3251" w:rsidP="00C04585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ind w:right="604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C04585">
      <w:rPr>
        <w:rFonts w:ascii="Cambria" w:hAnsi="Cambria"/>
      </w:rPr>
      <w:tab/>
    </w:r>
    <w:fldSimple w:instr="PAGE   \* MERGEFORMAT">
      <w:r>
        <w:rPr>
          <w:noProof/>
        </w:rPr>
        <w:t>102</w:t>
      </w:r>
    </w:fldSimple>
  </w:p>
  <w:p w:rsidR="009A3251" w:rsidRDefault="009A3251">
    <w:pPr>
      <w:pStyle w:val="BodyText"/>
      <w:spacing w:line="14" w:lineRule="auto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C04585" w:rsidRDefault="009A3251" w:rsidP="00C04585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ind w:right="604"/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C04585">
      <w:rPr>
        <w:rFonts w:ascii="Cambria" w:hAnsi="Cambria"/>
      </w:rPr>
      <w:tab/>
    </w:r>
    <w:fldSimple w:instr="PAGE   \* MERGEFORMAT">
      <w:r>
        <w:rPr>
          <w:noProof/>
        </w:rPr>
        <w:t>106</w:t>
      </w:r>
    </w:fldSimple>
  </w:p>
  <w:p w:rsidR="009A3251" w:rsidRDefault="009A3251">
    <w:pPr>
      <w:pStyle w:val="BodyText"/>
      <w:spacing w:line="14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B63B9B" w:rsidRDefault="009A3251" w:rsidP="00B63B9B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30"/>
      </w:tabs>
    </w:pPr>
    <w:r w:rsidRPr="00B63B9B">
      <w:t>Обосновывающие материалы к схеме теплоснабжения Старовичугского городского поселения</w:t>
    </w:r>
    <w:r w:rsidRPr="00B63B9B">
      <w:tab/>
      <w:t xml:space="preserve"> </w:t>
    </w:r>
    <w:fldSimple w:instr="PAGE   \* MERGEFORMAT">
      <w:r>
        <w:rPr>
          <w:noProof/>
        </w:rPr>
        <w:t>9</w:t>
      </w:r>
    </w:fldSimple>
  </w:p>
  <w:p w:rsidR="009A3251" w:rsidRDefault="009A3251">
    <w:pPr>
      <w:pStyle w:val="BodyText"/>
      <w:spacing w:line="14" w:lineRule="auto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22113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10</w:t>
      </w:r>
    </w:fldSimple>
  </w:p>
  <w:p w:rsidR="009A3251" w:rsidRDefault="009A3251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11</w:t>
      </w:r>
    </w:fldSimple>
  </w:p>
  <w:p w:rsidR="009A3251" w:rsidRDefault="009A3251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9812C2">
      <w:t>Обосновывающие материалы к схеме теплоснабжения Старовичугского городского поселения</w:t>
    </w:r>
    <w:r w:rsidRPr="009812C2">
      <w:tab/>
    </w:r>
    <w:fldSimple w:instr="PAGE   \* MERGEFORMAT">
      <w:r>
        <w:rPr>
          <w:noProof/>
        </w:rPr>
        <w:t>15</w:t>
      </w:r>
    </w:fldSimple>
  </w:p>
  <w:p w:rsidR="009A3251" w:rsidRDefault="009A3251">
    <w:pPr>
      <w:pStyle w:val="BodyText"/>
      <w:spacing w:line="14" w:lineRule="auto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  <w:rPr>
        <w:rFonts w:ascii="Cambria" w:hAnsi="Cambria"/>
      </w:rPr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r w:rsidRPr="009812C2">
      <w:t xml:space="preserve"> </w:t>
    </w:r>
    <w:fldSimple w:instr="PAGE   \* MERGEFORMAT">
      <w:r>
        <w:rPr>
          <w:noProof/>
        </w:rPr>
        <w:t>17</w:t>
      </w:r>
    </w:fldSimple>
  </w:p>
  <w:p w:rsidR="009A3251" w:rsidRDefault="009A3251">
    <w:pPr>
      <w:pStyle w:val="BodyText"/>
      <w:spacing w:line="14" w:lineRule="auto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18</w:t>
      </w:r>
    </w:fldSimple>
  </w:p>
  <w:p w:rsidR="009A3251" w:rsidRDefault="009A3251">
    <w:pPr>
      <w:pStyle w:val="BodyText"/>
      <w:spacing w:line="14" w:lineRule="auto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Pr="009812C2" w:rsidRDefault="009A3251" w:rsidP="009812C2">
    <w:pPr>
      <w:pStyle w:val="Footer"/>
      <w:pBdr>
        <w:top w:val="thinThickSmallGap" w:sz="24" w:space="1" w:color="622423"/>
      </w:pBdr>
      <w:tabs>
        <w:tab w:val="clear" w:pos="4677"/>
        <w:tab w:val="clear" w:pos="9355"/>
        <w:tab w:val="right" w:pos="10450"/>
      </w:tabs>
    </w:pPr>
    <w:r w:rsidRPr="009564C5">
      <w:t>Обосновывающие материалы к схеме теплоснабжения Старовичугского городского поселения</w:t>
    </w:r>
    <w:r w:rsidRPr="009812C2">
      <w:rPr>
        <w:rFonts w:ascii="Cambria" w:hAnsi="Cambria"/>
      </w:rPr>
      <w:tab/>
    </w:r>
    <w:fldSimple w:instr="PAGE   \* MERGEFORMAT">
      <w:r>
        <w:rPr>
          <w:noProof/>
        </w:rPr>
        <w:t>22</w:t>
      </w:r>
    </w:fldSimple>
  </w:p>
  <w:p w:rsidR="009A3251" w:rsidRDefault="009A3251">
    <w:pPr>
      <w:pStyle w:val="BodyText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251" w:rsidRDefault="009A3251" w:rsidP="006D4D28">
      <w:r>
        <w:separator/>
      </w:r>
    </w:p>
  </w:footnote>
  <w:footnote w:type="continuationSeparator" w:id="0">
    <w:p w:rsidR="009A3251" w:rsidRDefault="009A3251" w:rsidP="006D4D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52" style="position:absolute;z-index:-251650048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53" style="position:absolute;z-index:-251648000;mso-position-horizontal-relative:page;mso-position-vertical-relative:page" from="56.7pt,49.25pt" to="552.8pt,49.25pt" strokeweight=".27489mm">
          <w10:wrap anchorx="page" anchory="page"/>
        </v:lin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54" style="position:absolute;z-index:-251645952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49" style="position:absolute;z-index:-251656192;mso-position-horizontal-relative:page;mso-position-vertical-relative:page" from="56.7pt,49.35pt" to="558.7pt,49.35pt" strokeweight=".27489mm">
          <w10:wrap anchorx="page" anchory="page"/>
        </v:lin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55" style="position:absolute;z-index:-251643904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56" style="position:absolute;z-index:-251641856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58" style="position:absolute;z-index:-251637760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59" style="position:absolute;z-index:-251635712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50" style="position:absolute;z-index:-251654144;mso-position-horizontal-relative:page;mso-position-vertical-relative:page" from="56.7pt,49.25pt" to="552.8pt,49.25pt" strokeweight=".27489mm">
          <w10:wrap anchorx="page" anchory="pag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  <w:r>
      <w:rPr>
        <w:noProof/>
        <w:lang w:eastAsia="ru-RU"/>
      </w:rPr>
      <w:pict>
        <v:line id="_x0000_s2051" style="position:absolute;z-index:-251652096;mso-position-horizontal-relative:page;mso-position-vertical-relative:page" from="56.7pt,49.25pt" to="558.7pt,49.25pt" strokeweight=".27489mm">
          <w10:wrap anchorx="page" anchory="pag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251" w:rsidRDefault="009A3251">
    <w:pPr>
      <w:pStyle w:val="BodyText"/>
      <w:spacing w:line="14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688"/>
    <w:multiLevelType w:val="multilevel"/>
    <w:tmpl w:val="87E84A50"/>
    <w:lvl w:ilvl="0">
      <w:start w:val="1"/>
      <w:numFmt w:val="decimal"/>
      <w:lvlText w:val="%1"/>
      <w:lvlJc w:val="left"/>
      <w:pPr>
        <w:ind w:left="814" w:hanging="7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14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14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5652" w:hanging="700"/>
      </w:pPr>
      <w:rPr>
        <w:rFonts w:hint="default"/>
      </w:rPr>
    </w:lvl>
    <w:lvl w:ilvl="4">
      <w:numFmt w:val="bullet"/>
      <w:lvlText w:val="•"/>
      <w:lvlJc w:val="left"/>
      <w:pPr>
        <w:ind w:left="7263" w:hanging="700"/>
      </w:pPr>
      <w:rPr>
        <w:rFonts w:hint="default"/>
      </w:rPr>
    </w:lvl>
    <w:lvl w:ilvl="5">
      <w:numFmt w:val="bullet"/>
      <w:lvlText w:val="•"/>
      <w:lvlJc w:val="left"/>
      <w:pPr>
        <w:ind w:left="8874" w:hanging="700"/>
      </w:pPr>
      <w:rPr>
        <w:rFonts w:hint="default"/>
      </w:rPr>
    </w:lvl>
    <w:lvl w:ilvl="6">
      <w:numFmt w:val="bullet"/>
      <w:lvlText w:val="•"/>
      <w:lvlJc w:val="left"/>
      <w:pPr>
        <w:ind w:left="10485" w:hanging="700"/>
      </w:pPr>
      <w:rPr>
        <w:rFonts w:hint="default"/>
      </w:rPr>
    </w:lvl>
    <w:lvl w:ilvl="7">
      <w:numFmt w:val="bullet"/>
      <w:lvlText w:val="•"/>
      <w:lvlJc w:val="left"/>
      <w:pPr>
        <w:ind w:left="12095" w:hanging="700"/>
      </w:pPr>
      <w:rPr>
        <w:rFonts w:hint="default"/>
      </w:rPr>
    </w:lvl>
    <w:lvl w:ilvl="8">
      <w:numFmt w:val="bullet"/>
      <w:lvlText w:val="•"/>
      <w:lvlJc w:val="left"/>
      <w:pPr>
        <w:ind w:left="13706" w:hanging="700"/>
      </w:pPr>
      <w:rPr>
        <w:rFonts w:hint="default"/>
      </w:rPr>
    </w:lvl>
  </w:abstractNum>
  <w:abstractNum w:abstractNumId="1">
    <w:nsid w:val="080967EA"/>
    <w:multiLevelType w:val="hybridMultilevel"/>
    <w:tmpl w:val="3A08D1E4"/>
    <w:lvl w:ilvl="0" w:tplc="AF24A6C0">
      <w:start w:val="1"/>
      <w:numFmt w:val="decimal"/>
      <w:lvlText w:val="%1."/>
      <w:lvlJc w:val="left"/>
      <w:pPr>
        <w:ind w:left="8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  <w:rPr>
        <w:rFonts w:cs="Times New Roman"/>
      </w:rPr>
    </w:lvl>
  </w:abstractNum>
  <w:abstractNum w:abstractNumId="2">
    <w:nsid w:val="097A3A8B"/>
    <w:multiLevelType w:val="multilevel"/>
    <w:tmpl w:val="238886DE"/>
    <w:lvl w:ilvl="0">
      <w:start w:val="1"/>
      <w:numFmt w:val="decimal"/>
      <w:lvlText w:val="%1"/>
      <w:lvlJc w:val="left"/>
      <w:pPr>
        <w:ind w:left="114" w:hanging="85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4" w:hanging="852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14" w:hanging="85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17" w:hanging="852"/>
      </w:pPr>
      <w:rPr>
        <w:rFonts w:hint="default"/>
      </w:rPr>
    </w:lvl>
    <w:lvl w:ilvl="4">
      <w:numFmt w:val="bullet"/>
      <w:lvlText w:val="•"/>
      <w:lvlJc w:val="left"/>
      <w:pPr>
        <w:ind w:left="4249" w:hanging="852"/>
      </w:pPr>
      <w:rPr>
        <w:rFonts w:hint="default"/>
      </w:rPr>
    </w:lvl>
    <w:lvl w:ilvl="5">
      <w:numFmt w:val="bullet"/>
      <w:lvlText w:val="•"/>
      <w:lvlJc w:val="left"/>
      <w:pPr>
        <w:ind w:left="5282" w:hanging="852"/>
      </w:pPr>
      <w:rPr>
        <w:rFonts w:hint="default"/>
      </w:rPr>
    </w:lvl>
    <w:lvl w:ilvl="6">
      <w:numFmt w:val="bullet"/>
      <w:lvlText w:val="•"/>
      <w:lvlJc w:val="left"/>
      <w:pPr>
        <w:ind w:left="6314" w:hanging="852"/>
      </w:pPr>
      <w:rPr>
        <w:rFonts w:hint="default"/>
      </w:rPr>
    </w:lvl>
    <w:lvl w:ilvl="7">
      <w:numFmt w:val="bullet"/>
      <w:lvlText w:val="•"/>
      <w:lvlJc w:val="left"/>
      <w:pPr>
        <w:ind w:left="7347" w:hanging="852"/>
      </w:pPr>
      <w:rPr>
        <w:rFonts w:hint="default"/>
      </w:rPr>
    </w:lvl>
    <w:lvl w:ilvl="8">
      <w:numFmt w:val="bullet"/>
      <w:lvlText w:val="•"/>
      <w:lvlJc w:val="left"/>
      <w:pPr>
        <w:ind w:left="8379" w:hanging="852"/>
      </w:pPr>
      <w:rPr>
        <w:rFonts w:hint="default"/>
      </w:rPr>
    </w:lvl>
  </w:abstractNum>
  <w:abstractNum w:abstractNumId="3">
    <w:nsid w:val="1E2A6282"/>
    <w:multiLevelType w:val="multilevel"/>
    <w:tmpl w:val="983CC418"/>
    <w:lvl w:ilvl="0">
      <w:start w:val="12"/>
      <w:numFmt w:val="decimal"/>
      <w:lvlText w:val="%1"/>
      <w:lvlJc w:val="left"/>
      <w:pPr>
        <w:ind w:left="114" w:hanging="74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" w:hanging="74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"/>
      <w:lvlJc w:val="left"/>
      <w:pPr>
        <w:ind w:left="1401" w:hanging="360"/>
      </w:pPr>
      <w:rPr>
        <w:rFonts w:ascii="Symbol" w:eastAsia="Times New Roman" w:hAnsi="Symbol" w:hint="default"/>
        <w:w w:val="99"/>
        <w:sz w:val="28"/>
      </w:rPr>
    </w:lvl>
    <w:lvl w:ilvl="3">
      <w:numFmt w:val="bullet"/>
      <w:lvlText w:val="•"/>
      <w:lvlJc w:val="left"/>
      <w:pPr>
        <w:ind w:left="3489" w:hanging="360"/>
      </w:pPr>
      <w:rPr>
        <w:rFonts w:hint="default"/>
      </w:rPr>
    </w:lvl>
    <w:lvl w:ilvl="4"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numFmt w:val="bullet"/>
      <w:lvlText w:val="•"/>
      <w:lvlJc w:val="left"/>
      <w:pPr>
        <w:ind w:left="5579" w:hanging="360"/>
      </w:pPr>
      <w:rPr>
        <w:rFonts w:hint="default"/>
      </w:rPr>
    </w:lvl>
    <w:lvl w:ilvl="6">
      <w:numFmt w:val="bullet"/>
      <w:lvlText w:val="•"/>
      <w:lvlJc w:val="left"/>
      <w:pPr>
        <w:ind w:left="6624" w:hanging="360"/>
      </w:pPr>
      <w:rPr>
        <w:rFonts w:hint="default"/>
      </w:rPr>
    </w:lvl>
    <w:lvl w:ilvl="7">
      <w:numFmt w:val="bullet"/>
      <w:lvlText w:val="•"/>
      <w:lvlJc w:val="left"/>
      <w:pPr>
        <w:ind w:left="7669" w:hanging="360"/>
      </w:pPr>
      <w:rPr>
        <w:rFonts w:hint="default"/>
      </w:rPr>
    </w:lvl>
    <w:lvl w:ilvl="8">
      <w:numFmt w:val="bullet"/>
      <w:lvlText w:val="•"/>
      <w:lvlJc w:val="left"/>
      <w:pPr>
        <w:ind w:left="8714" w:hanging="360"/>
      </w:pPr>
      <w:rPr>
        <w:rFonts w:hint="default"/>
      </w:rPr>
    </w:lvl>
  </w:abstractNum>
  <w:abstractNum w:abstractNumId="4">
    <w:nsid w:val="20562E0C"/>
    <w:multiLevelType w:val="multilevel"/>
    <w:tmpl w:val="5D02948A"/>
    <w:lvl w:ilvl="0">
      <w:start w:val="7"/>
      <w:numFmt w:val="decimal"/>
      <w:lvlText w:val="%1"/>
      <w:lvlJc w:val="left"/>
      <w:pPr>
        <w:ind w:left="113" w:hanging="539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13" w:hanging="53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539"/>
      </w:pPr>
      <w:rPr>
        <w:rFonts w:hint="default"/>
      </w:rPr>
    </w:lvl>
    <w:lvl w:ilvl="3">
      <w:numFmt w:val="bullet"/>
      <w:lvlText w:val="•"/>
      <w:lvlJc w:val="left"/>
      <w:pPr>
        <w:ind w:left="3325" w:hanging="539"/>
      </w:pPr>
      <w:rPr>
        <w:rFonts w:hint="default"/>
      </w:rPr>
    </w:lvl>
    <w:lvl w:ilvl="4">
      <w:numFmt w:val="bullet"/>
      <w:lvlText w:val="•"/>
      <w:lvlJc w:val="left"/>
      <w:pPr>
        <w:ind w:left="4393" w:hanging="539"/>
      </w:pPr>
      <w:rPr>
        <w:rFonts w:hint="default"/>
      </w:rPr>
    </w:lvl>
    <w:lvl w:ilvl="5">
      <w:numFmt w:val="bullet"/>
      <w:lvlText w:val="•"/>
      <w:lvlJc w:val="left"/>
      <w:pPr>
        <w:ind w:left="5462" w:hanging="539"/>
      </w:pPr>
      <w:rPr>
        <w:rFonts w:hint="default"/>
      </w:rPr>
    </w:lvl>
    <w:lvl w:ilvl="6">
      <w:numFmt w:val="bullet"/>
      <w:lvlText w:val="•"/>
      <w:lvlJc w:val="left"/>
      <w:pPr>
        <w:ind w:left="6530" w:hanging="539"/>
      </w:pPr>
      <w:rPr>
        <w:rFonts w:hint="default"/>
      </w:rPr>
    </w:lvl>
    <w:lvl w:ilvl="7">
      <w:numFmt w:val="bullet"/>
      <w:lvlText w:val="•"/>
      <w:lvlJc w:val="left"/>
      <w:pPr>
        <w:ind w:left="7599" w:hanging="539"/>
      </w:pPr>
      <w:rPr>
        <w:rFonts w:hint="default"/>
      </w:rPr>
    </w:lvl>
    <w:lvl w:ilvl="8">
      <w:numFmt w:val="bullet"/>
      <w:lvlText w:val="•"/>
      <w:lvlJc w:val="left"/>
      <w:pPr>
        <w:ind w:left="8667" w:hanging="539"/>
      </w:pPr>
      <w:rPr>
        <w:rFonts w:hint="default"/>
      </w:rPr>
    </w:lvl>
  </w:abstractNum>
  <w:abstractNum w:abstractNumId="5">
    <w:nsid w:val="207A1A13"/>
    <w:multiLevelType w:val="multilevel"/>
    <w:tmpl w:val="8E28F8F4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-"/>
      <w:lvlJc w:val="left"/>
      <w:pPr>
        <w:ind w:left="113" w:hanging="250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028" w:hanging="250"/>
      </w:pPr>
      <w:rPr>
        <w:rFonts w:hint="default"/>
      </w:rPr>
    </w:lvl>
    <w:lvl w:ilvl="5">
      <w:numFmt w:val="bullet"/>
      <w:lvlText w:val="•"/>
      <w:lvlJc w:val="left"/>
      <w:pPr>
        <w:ind w:left="5097" w:hanging="250"/>
      </w:pPr>
      <w:rPr>
        <w:rFonts w:hint="default"/>
      </w:rPr>
    </w:lvl>
    <w:lvl w:ilvl="6">
      <w:numFmt w:val="bullet"/>
      <w:lvlText w:val="•"/>
      <w:lvlJc w:val="left"/>
      <w:pPr>
        <w:ind w:left="6166" w:hanging="250"/>
      </w:pPr>
      <w:rPr>
        <w:rFonts w:hint="default"/>
      </w:rPr>
    </w:lvl>
    <w:lvl w:ilvl="7">
      <w:numFmt w:val="bullet"/>
      <w:lvlText w:val="•"/>
      <w:lvlJc w:val="left"/>
      <w:pPr>
        <w:ind w:left="7236" w:hanging="250"/>
      </w:pPr>
      <w:rPr>
        <w:rFonts w:hint="default"/>
      </w:rPr>
    </w:lvl>
    <w:lvl w:ilvl="8">
      <w:numFmt w:val="bullet"/>
      <w:lvlText w:val="•"/>
      <w:lvlJc w:val="left"/>
      <w:pPr>
        <w:ind w:left="8305" w:hanging="250"/>
      </w:pPr>
      <w:rPr>
        <w:rFonts w:hint="default"/>
      </w:rPr>
    </w:lvl>
  </w:abstractNum>
  <w:abstractNum w:abstractNumId="6">
    <w:nsid w:val="228F7598"/>
    <w:multiLevelType w:val="hybridMultilevel"/>
    <w:tmpl w:val="FFFFFFFF"/>
    <w:lvl w:ilvl="0" w:tplc="502C19D8">
      <w:numFmt w:val="bullet"/>
      <w:lvlText w:val="-"/>
      <w:lvlJc w:val="left"/>
      <w:pPr>
        <w:ind w:left="703" w:hanging="164"/>
      </w:pPr>
      <w:rPr>
        <w:rFonts w:ascii="Times New Roman" w:eastAsia="Times New Roman" w:hAnsi="Times New Roman" w:hint="default"/>
        <w:w w:val="99"/>
        <w:sz w:val="28"/>
      </w:rPr>
    </w:lvl>
    <w:lvl w:ilvl="1" w:tplc="F8F0A084">
      <w:numFmt w:val="bullet"/>
      <w:lvlText w:val="•"/>
      <w:lvlJc w:val="left"/>
      <w:pPr>
        <w:ind w:left="1700" w:hanging="164"/>
      </w:pPr>
      <w:rPr>
        <w:rFonts w:hint="default"/>
      </w:rPr>
    </w:lvl>
    <w:lvl w:ilvl="2" w:tplc="81B8FFFC">
      <w:numFmt w:val="bullet"/>
      <w:lvlText w:val="•"/>
      <w:lvlJc w:val="left"/>
      <w:pPr>
        <w:ind w:left="2700" w:hanging="164"/>
      </w:pPr>
      <w:rPr>
        <w:rFonts w:hint="default"/>
      </w:rPr>
    </w:lvl>
    <w:lvl w:ilvl="3" w:tplc="27E4C630">
      <w:numFmt w:val="bullet"/>
      <w:lvlText w:val="•"/>
      <w:lvlJc w:val="left"/>
      <w:pPr>
        <w:ind w:left="3701" w:hanging="164"/>
      </w:pPr>
      <w:rPr>
        <w:rFonts w:hint="default"/>
      </w:rPr>
    </w:lvl>
    <w:lvl w:ilvl="4" w:tplc="C004005E">
      <w:numFmt w:val="bullet"/>
      <w:lvlText w:val="•"/>
      <w:lvlJc w:val="left"/>
      <w:pPr>
        <w:ind w:left="4701" w:hanging="164"/>
      </w:pPr>
      <w:rPr>
        <w:rFonts w:hint="default"/>
      </w:rPr>
    </w:lvl>
    <w:lvl w:ilvl="5" w:tplc="54AE0AC0">
      <w:numFmt w:val="bullet"/>
      <w:lvlText w:val="•"/>
      <w:lvlJc w:val="left"/>
      <w:pPr>
        <w:ind w:left="5702" w:hanging="164"/>
      </w:pPr>
      <w:rPr>
        <w:rFonts w:hint="default"/>
      </w:rPr>
    </w:lvl>
    <w:lvl w:ilvl="6" w:tplc="B18CF0EE">
      <w:numFmt w:val="bullet"/>
      <w:lvlText w:val="•"/>
      <w:lvlJc w:val="left"/>
      <w:pPr>
        <w:ind w:left="6702" w:hanging="164"/>
      </w:pPr>
      <w:rPr>
        <w:rFonts w:hint="default"/>
      </w:rPr>
    </w:lvl>
    <w:lvl w:ilvl="7" w:tplc="A3A68B50">
      <w:numFmt w:val="bullet"/>
      <w:lvlText w:val="•"/>
      <w:lvlJc w:val="left"/>
      <w:pPr>
        <w:ind w:left="7703" w:hanging="164"/>
      </w:pPr>
      <w:rPr>
        <w:rFonts w:hint="default"/>
      </w:rPr>
    </w:lvl>
    <w:lvl w:ilvl="8" w:tplc="EE1A02E6">
      <w:numFmt w:val="bullet"/>
      <w:lvlText w:val="•"/>
      <w:lvlJc w:val="left"/>
      <w:pPr>
        <w:ind w:left="8703" w:hanging="164"/>
      </w:pPr>
      <w:rPr>
        <w:rFonts w:hint="default"/>
      </w:rPr>
    </w:lvl>
  </w:abstractNum>
  <w:abstractNum w:abstractNumId="7">
    <w:nsid w:val="356C216C"/>
    <w:multiLevelType w:val="multilevel"/>
    <w:tmpl w:val="D13A190E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7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064" w:hanging="2160"/>
      </w:pPr>
      <w:rPr>
        <w:rFonts w:cs="Times New Roman" w:hint="default"/>
      </w:rPr>
    </w:lvl>
  </w:abstractNum>
  <w:abstractNum w:abstractNumId="8">
    <w:nsid w:val="37557481"/>
    <w:multiLevelType w:val="multilevel"/>
    <w:tmpl w:val="3B20B0C0"/>
    <w:lvl w:ilvl="0">
      <w:start w:val="15"/>
      <w:numFmt w:val="decimal"/>
      <w:lvlText w:val="%1"/>
      <w:lvlJc w:val="left"/>
      <w:pPr>
        <w:ind w:left="113" w:hanging="67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67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671"/>
      </w:pPr>
      <w:rPr>
        <w:rFonts w:hint="default"/>
      </w:rPr>
    </w:lvl>
    <w:lvl w:ilvl="3">
      <w:numFmt w:val="bullet"/>
      <w:lvlText w:val="•"/>
      <w:lvlJc w:val="left"/>
      <w:pPr>
        <w:ind w:left="3325" w:hanging="671"/>
      </w:pPr>
      <w:rPr>
        <w:rFonts w:hint="default"/>
      </w:rPr>
    </w:lvl>
    <w:lvl w:ilvl="4">
      <w:numFmt w:val="bullet"/>
      <w:lvlText w:val="•"/>
      <w:lvlJc w:val="left"/>
      <w:pPr>
        <w:ind w:left="4393" w:hanging="671"/>
      </w:pPr>
      <w:rPr>
        <w:rFonts w:hint="default"/>
      </w:rPr>
    </w:lvl>
    <w:lvl w:ilvl="5">
      <w:numFmt w:val="bullet"/>
      <w:lvlText w:val="•"/>
      <w:lvlJc w:val="left"/>
      <w:pPr>
        <w:ind w:left="5462" w:hanging="671"/>
      </w:pPr>
      <w:rPr>
        <w:rFonts w:hint="default"/>
      </w:rPr>
    </w:lvl>
    <w:lvl w:ilvl="6">
      <w:numFmt w:val="bullet"/>
      <w:lvlText w:val="•"/>
      <w:lvlJc w:val="left"/>
      <w:pPr>
        <w:ind w:left="6530" w:hanging="671"/>
      </w:pPr>
      <w:rPr>
        <w:rFonts w:hint="default"/>
      </w:rPr>
    </w:lvl>
    <w:lvl w:ilvl="7">
      <w:numFmt w:val="bullet"/>
      <w:lvlText w:val="•"/>
      <w:lvlJc w:val="left"/>
      <w:pPr>
        <w:ind w:left="7599" w:hanging="671"/>
      </w:pPr>
      <w:rPr>
        <w:rFonts w:hint="default"/>
      </w:rPr>
    </w:lvl>
    <w:lvl w:ilvl="8">
      <w:numFmt w:val="bullet"/>
      <w:lvlText w:val="•"/>
      <w:lvlJc w:val="left"/>
      <w:pPr>
        <w:ind w:left="8667" w:hanging="671"/>
      </w:pPr>
      <w:rPr>
        <w:rFonts w:hint="default"/>
      </w:rPr>
    </w:lvl>
  </w:abstractNum>
  <w:abstractNum w:abstractNumId="9">
    <w:nsid w:val="39D015E3"/>
    <w:multiLevelType w:val="hybridMultilevel"/>
    <w:tmpl w:val="FFFFFFFF"/>
    <w:lvl w:ilvl="0" w:tplc="B9F2FEA4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7500DCA2">
      <w:numFmt w:val="bullet"/>
      <w:lvlText w:val="•"/>
      <w:lvlJc w:val="left"/>
      <w:pPr>
        <w:ind w:left="1150" w:hanging="164"/>
      </w:pPr>
      <w:rPr>
        <w:rFonts w:hint="default"/>
      </w:rPr>
    </w:lvl>
    <w:lvl w:ilvl="2" w:tplc="D90410C2">
      <w:numFmt w:val="bullet"/>
      <w:lvlText w:val="•"/>
      <w:lvlJc w:val="left"/>
      <w:pPr>
        <w:ind w:left="2180" w:hanging="164"/>
      </w:pPr>
      <w:rPr>
        <w:rFonts w:hint="default"/>
      </w:rPr>
    </w:lvl>
    <w:lvl w:ilvl="3" w:tplc="225C9B56">
      <w:numFmt w:val="bullet"/>
      <w:lvlText w:val="•"/>
      <w:lvlJc w:val="left"/>
      <w:pPr>
        <w:ind w:left="3211" w:hanging="164"/>
      </w:pPr>
      <w:rPr>
        <w:rFonts w:hint="default"/>
      </w:rPr>
    </w:lvl>
    <w:lvl w:ilvl="4" w:tplc="C3565C3A">
      <w:numFmt w:val="bullet"/>
      <w:lvlText w:val="•"/>
      <w:lvlJc w:val="left"/>
      <w:pPr>
        <w:ind w:left="4241" w:hanging="164"/>
      </w:pPr>
      <w:rPr>
        <w:rFonts w:hint="default"/>
      </w:rPr>
    </w:lvl>
    <w:lvl w:ilvl="5" w:tplc="B47A57C2">
      <w:numFmt w:val="bullet"/>
      <w:lvlText w:val="•"/>
      <w:lvlJc w:val="left"/>
      <w:pPr>
        <w:ind w:left="5272" w:hanging="164"/>
      </w:pPr>
      <w:rPr>
        <w:rFonts w:hint="default"/>
      </w:rPr>
    </w:lvl>
    <w:lvl w:ilvl="6" w:tplc="3FC273BA">
      <w:numFmt w:val="bullet"/>
      <w:lvlText w:val="•"/>
      <w:lvlJc w:val="left"/>
      <w:pPr>
        <w:ind w:left="6302" w:hanging="164"/>
      </w:pPr>
      <w:rPr>
        <w:rFonts w:hint="default"/>
      </w:rPr>
    </w:lvl>
    <w:lvl w:ilvl="7" w:tplc="3A58B680">
      <w:numFmt w:val="bullet"/>
      <w:lvlText w:val="•"/>
      <w:lvlJc w:val="left"/>
      <w:pPr>
        <w:ind w:left="7333" w:hanging="164"/>
      </w:pPr>
      <w:rPr>
        <w:rFonts w:hint="default"/>
      </w:rPr>
    </w:lvl>
    <w:lvl w:ilvl="8" w:tplc="F78E9314">
      <w:numFmt w:val="bullet"/>
      <w:lvlText w:val="•"/>
      <w:lvlJc w:val="left"/>
      <w:pPr>
        <w:ind w:left="8363" w:hanging="164"/>
      </w:pPr>
      <w:rPr>
        <w:rFonts w:hint="default"/>
      </w:rPr>
    </w:lvl>
  </w:abstractNum>
  <w:abstractNum w:abstractNumId="10">
    <w:nsid w:val="40EB48C5"/>
    <w:multiLevelType w:val="multilevel"/>
    <w:tmpl w:val="40D8F4BA"/>
    <w:lvl w:ilvl="0">
      <w:start w:val="2"/>
      <w:numFmt w:val="decimal"/>
      <w:lvlText w:val="%1"/>
      <w:lvlJc w:val="left"/>
      <w:pPr>
        <w:ind w:left="603" w:hanging="4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3" w:hanging="49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640" w:hanging="490"/>
      </w:pPr>
      <w:rPr>
        <w:rFonts w:hint="default"/>
      </w:rPr>
    </w:lvl>
    <w:lvl w:ilvl="3">
      <w:numFmt w:val="bullet"/>
      <w:lvlText w:val="•"/>
      <w:lvlJc w:val="left"/>
      <w:pPr>
        <w:ind w:left="3661" w:hanging="490"/>
      </w:pPr>
      <w:rPr>
        <w:rFonts w:hint="default"/>
      </w:rPr>
    </w:lvl>
    <w:lvl w:ilvl="4">
      <w:numFmt w:val="bullet"/>
      <w:lvlText w:val="•"/>
      <w:lvlJc w:val="left"/>
      <w:pPr>
        <w:ind w:left="4681" w:hanging="490"/>
      </w:pPr>
      <w:rPr>
        <w:rFonts w:hint="default"/>
      </w:rPr>
    </w:lvl>
    <w:lvl w:ilvl="5">
      <w:numFmt w:val="bullet"/>
      <w:lvlText w:val="•"/>
      <w:lvlJc w:val="left"/>
      <w:pPr>
        <w:ind w:left="5702" w:hanging="490"/>
      </w:pPr>
      <w:rPr>
        <w:rFonts w:hint="default"/>
      </w:rPr>
    </w:lvl>
    <w:lvl w:ilvl="6">
      <w:numFmt w:val="bullet"/>
      <w:lvlText w:val="•"/>
      <w:lvlJc w:val="left"/>
      <w:pPr>
        <w:ind w:left="6722" w:hanging="490"/>
      </w:pPr>
      <w:rPr>
        <w:rFonts w:hint="default"/>
      </w:rPr>
    </w:lvl>
    <w:lvl w:ilvl="7">
      <w:numFmt w:val="bullet"/>
      <w:lvlText w:val="•"/>
      <w:lvlJc w:val="left"/>
      <w:pPr>
        <w:ind w:left="7743" w:hanging="490"/>
      </w:pPr>
      <w:rPr>
        <w:rFonts w:hint="default"/>
      </w:rPr>
    </w:lvl>
    <w:lvl w:ilvl="8">
      <w:numFmt w:val="bullet"/>
      <w:lvlText w:val="•"/>
      <w:lvlJc w:val="left"/>
      <w:pPr>
        <w:ind w:left="8763" w:hanging="490"/>
      </w:pPr>
      <w:rPr>
        <w:rFonts w:hint="default"/>
      </w:rPr>
    </w:lvl>
  </w:abstractNum>
  <w:abstractNum w:abstractNumId="11">
    <w:nsid w:val="48510C24"/>
    <w:multiLevelType w:val="multilevel"/>
    <w:tmpl w:val="3920E0D6"/>
    <w:lvl w:ilvl="0">
      <w:start w:val="7"/>
      <w:numFmt w:val="decimal"/>
      <w:lvlText w:val="%1"/>
      <w:lvlJc w:val="left"/>
      <w:pPr>
        <w:ind w:left="113" w:hanging="6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67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670"/>
      </w:pPr>
      <w:rPr>
        <w:rFonts w:hint="default"/>
      </w:rPr>
    </w:lvl>
    <w:lvl w:ilvl="3">
      <w:numFmt w:val="bullet"/>
      <w:lvlText w:val="•"/>
      <w:lvlJc w:val="left"/>
      <w:pPr>
        <w:ind w:left="3325" w:hanging="670"/>
      </w:pPr>
      <w:rPr>
        <w:rFonts w:hint="default"/>
      </w:rPr>
    </w:lvl>
    <w:lvl w:ilvl="4">
      <w:numFmt w:val="bullet"/>
      <w:lvlText w:val="•"/>
      <w:lvlJc w:val="left"/>
      <w:pPr>
        <w:ind w:left="4393" w:hanging="670"/>
      </w:pPr>
      <w:rPr>
        <w:rFonts w:hint="default"/>
      </w:rPr>
    </w:lvl>
    <w:lvl w:ilvl="5">
      <w:numFmt w:val="bullet"/>
      <w:lvlText w:val="•"/>
      <w:lvlJc w:val="left"/>
      <w:pPr>
        <w:ind w:left="5462" w:hanging="670"/>
      </w:pPr>
      <w:rPr>
        <w:rFonts w:hint="default"/>
      </w:rPr>
    </w:lvl>
    <w:lvl w:ilvl="6">
      <w:numFmt w:val="bullet"/>
      <w:lvlText w:val="•"/>
      <w:lvlJc w:val="left"/>
      <w:pPr>
        <w:ind w:left="6530" w:hanging="670"/>
      </w:pPr>
      <w:rPr>
        <w:rFonts w:hint="default"/>
      </w:rPr>
    </w:lvl>
    <w:lvl w:ilvl="7">
      <w:numFmt w:val="bullet"/>
      <w:lvlText w:val="•"/>
      <w:lvlJc w:val="left"/>
      <w:pPr>
        <w:ind w:left="7599" w:hanging="670"/>
      </w:pPr>
      <w:rPr>
        <w:rFonts w:hint="default"/>
      </w:rPr>
    </w:lvl>
    <w:lvl w:ilvl="8">
      <w:numFmt w:val="bullet"/>
      <w:lvlText w:val="•"/>
      <w:lvlJc w:val="left"/>
      <w:pPr>
        <w:ind w:left="8667" w:hanging="670"/>
      </w:pPr>
      <w:rPr>
        <w:rFonts w:hint="default"/>
      </w:rPr>
    </w:lvl>
  </w:abstractNum>
  <w:abstractNum w:abstractNumId="12">
    <w:nsid w:val="485F184D"/>
    <w:multiLevelType w:val="multilevel"/>
    <w:tmpl w:val="1384113E"/>
    <w:lvl w:ilvl="0">
      <w:start w:val="4"/>
      <w:numFmt w:val="decimal"/>
      <w:lvlText w:val="%1"/>
      <w:lvlJc w:val="left"/>
      <w:pPr>
        <w:ind w:left="113" w:hanging="47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47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474"/>
      </w:pPr>
      <w:rPr>
        <w:rFonts w:hint="default"/>
      </w:rPr>
    </w:lvl>
    <w:lvl w:ilvl="3">
      <w:numFmt w:val="bullet"/>
      <w:lvlText w:val="•"/>
      <w:lvlJc w:val="left"/>
      <w:pPr>
        <w:ind w:left="3325" w:hanging="474"/>
      </w:pPr>
      <w:rPr>
        <w:rFonts w:hint="default"/>
      </w:rPr>
    </w:lvl>
    <w:lvl w:ilvl="4">
      <w:numFmt w:val="bullet"/>
      <w:lvlText w:val="•"/>
      <w:lvlJc w:val="left"/>
      <w:pPr>
        <w:ind w:left="4393" w:hanging="474"/>
      </w:pPr>
      <w:rPr>
        <w:rFonts w:hint="default"/>
      </w:rPr>
    </w:lvl>
    <w:lvl w:ilvl="5">
      <w:numFmt w:val="bullet"/>
      <w:lvlText w:val="•"/>
      <w:lvlJc w:val="left"/>
      <w:pPr>
        <w:ind w:left="5462" w:hanging="474"/>
      </w:pPr>
      <w:rPr>
        <w:rFonts w:hint="default"/>
      </w:rPr>
    </w:lvl>
    <w:lvl w:ilvl="6">
      <w:numFmt w:val="bullet"/>
      <w:lvlText w:val="•"/>
      <w:lvlJc w:val="left"/>
      <w:pPr>
        <w:ind w:left="6530" w:hanging="474"/>
      </w:pPr>
      <w:rPr>
        <w:rFonts w:hint="default"/>
      </w:rPr>
    </w:lvl>
    <w:lvl w:ilvl="7">
      <w:numFmt w:val="bullet"/>
      <w:lvlText w:val="•"/>
      <w:lvlJc w:val="left"/>
      <w:pPr>
        <w:ind w:left="7599" w:hanging="474"/>
      </w:pPr>
      <w:rPr>
        <w:rFonts w:hint="default"/>
      </w:rPr>
    </w:lvl>
    <w:lvl w:ilvl="8">
      <w:numFmt w:val="bullet"/>
      <w:lvlText w:val="•"/>
      <w:lvlJc w:val="left"/>
      <w:pPr>
        <w:ind w:left="8667" w:hanging="474"/>
      </w:pPr>
      <w:rPr>
        <w:rFonts w:hint="default"/>
      </w:rPr>
    </w:lvl>
  </w:abstractNum>
  <w:abstractNum w:abstractNumId="13">
    <w:nsid w:val="520C5440"/>
    <w:multiLevelType w:val="multilevel"/>
    <w:tmpl w:val="B386B1B8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707" w:hanging="700"/>
      </w:pPr>
      <w:rPr>
        <w:rFonts w:hint="default"/>
      </w:rPr>
    </w:lvl>
    <w:lvl w:ilvl="4">
      <w:numFmt w:val="bullet"/>
      <w:lvlText w:val="•"/>
      <w:lvlJc w:val="left"/>
      <w:pPr>
        <w:ind w:left="4669" w:hanging="700"/>
      </w:pPr>
      <w:rPr>
        <w:rFonts w:hint="default"/>
      </w:rPr>
    </w:lvl>
    <w:lvl w:ilvl="5">
      <w:numFmt w:val="bullet"/>
      <w:lvlText w:val="•"/>
      <w:lvlJc w:val="left"/>
      <w:pPr>
        <w:ind w:left="5632" w:hanging="700"/>
      </w:pPr>
      <w:rPr>
        <w:rFonts w:hint="default"/>
      </w:rPr>
    </w:lvl>
    <w:lvl w:ilvl="6">
      <w:numFmt w:val="bullet"/>
      <w:lvlText w:val="•"/>
      <w:lvlJc w:val="left"/>
      <w:pPr>
        <w:ind w:left="6594" w:hanging="700"/>
      </w:pPr>
      <w:rPr>
        <w:rFonts w:hint="default"/>
      </w:rPr>
    </w:lvl>
    <w:lvl w:ilvl="7">
      <w:numFmt w:val="bullet"/>
      <w:lvlText w:val="•"/>
      <w:lvlJc w:val="left"/>
      <w:pPr>
        <w:ind w:left="7557" w:hanging="700"/>
      </w:pPr>
      <w:rPr>
        <w:rFonts w:hint="default"/>
      </w:rPr>
    </w:lvl>
    <w:lvl w:ilvl="8">
      <w:numFmt w:val="bullet"/>
      <w:lvlText w:val="•"/>
      <w:lvlJc w:val="left"/>
      <w:pPr>
        <w:ind w:left="8519" w:hanging="700"/>
      </w:pPr>
      <w:rPr>
        <w:rFonts w:hint="default"/>
      </w:rPr>
    </w:lvl>
  </w:abstractNum>
  <w:abstractNum w:abstractNumId="14">
    <w:nsid w:val="5480044B"/>
    <w:multiLevelType w:val="multilevel"/>
    <w:tmpl w:val="5F1291A4"/>
    <w:lvl w:ilvl="0">
      <w:start w:val="1"/>
      <w:numFmt w:val="decimal"/>
      <w:lvlText w:val="%1"/>
      <w:lvlJc w:val="left"/>
      <w:pPr>
        <w:ind w:left="113" w:hanging="72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113" w:hanging="7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" w:hanging="72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95" w:hanging="725"/>
      </w:pPr>
      <w:rPr>
        <w:rFonts w:hint="default"/>
      </w:rPr>
    </w:lvl>
    <w:lvl w:ilvl="4">
      <w:numFmt w:val="bullet"/>
      <w:lvlText w:val="•"/>
      <w:lvlJc w:val="left"/>
      <w:pPr>
        <w:ind w:left="4353" w:hanging="725"/>
      </w:pPr>
      <w:rPr>
        <w:rFonts w:hint="default"/>
      </w:rPr>
    </w:lvl>
    <w:lvl w:ilvl="5">
      <w:numFmt w:val="bullet"/>
      <w:lvlText w:val="•"/>
      <w:lvlJc w:val="left"/>
      <w:pPr>
        <w:ind w:left="5412" w:hanging="725"/>
      </w:pPr>
      <w:rPr>
        <w:rFonts w:hint="default"/>
      </w:rPr>
    </w:lvl>
    <w:lvl w:ilvl="6">
      <w:numFmt w:val="bullet"/>
      <w:lvlText w:val="•"/>
      <w:lvlJc w:val="left"/>
      <w:pPr>
        <w:ind w:left="6470" w:hanging="725"/>
      </w:pPr>
      <w:rPr>
        <w:rFonts w:hint="default"/>
      </w:rPr>
    </w:lvl>
    <w:lvl w:ilvl="7">
      <w:numFmt w:val="bullet"/>
      <w:lvlText w:val="•"/>
      <w:lvlJc w:val="left"/>
      <w:pPr>
        <w:ind w:left="7529" w:hanging="725"/>
      </w:pPr>
      <w:rPr>
        <w:rFonts w:hint="default"/>
      </w:rPr>
    </w:lvl>
    <w:lvl w:ilvl="8">
      <w:numFmt w:val="bullet"/>
      <w:lvlText w:val="•"/>
      <w:lvlJc w:val="left"/>
      <w:pPr>
        <w:ind w:left="8587" w:hanging="725"/>
      </w:pPr>
      <w:rPr>
        <w:rFonts w:hint="default"/>
      </w:rPr>
    </w:lvl>
  </w:abstractNum>
  <w:abstractNum w:abstractNumId="15">
    <w:nsid w:val="56302CD5"/>
    <w:multiLevelType w:val="multilevel"/>
    <w:tmpl w:val="B5564A82"/>
    <w:lvl w:ilvl="0">
      <w:start w:val="1"/>
      <w:numFmt w:val="decimal"/>
      <w:lvlText w:val="%1"/>
      <w:lvlJc w:val="left"/>
      <w:pPr>
        <w:ind w:left="1521" w:hanging="70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1521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1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4191" w:hanging="700"/>
      </w:pPr>
      <w:rPr>
        <w:rFonts w:hint="default"/>
      </w:rPr>
    </w:lvl>
    <w:lvl w:ilvl="4">
      <w:numFmt w:val="bullet"/>
      <w:lvlText w:val="•"/>
      <w:lvlJc w:val="left"/>
      <w:pPr>
        <w:ind w:left="5081" w:hanging="700"/>
      </w:pPr>
      <w:rPr>
        <w:rFonts w:hint="default"/>
      </w:rPr>
    </w:lvl>
    <w:lvl w:ilvl="5">
      <w:numFmt w:val="bullet"/>
      <w:lvlText w:val="•"/>
      <w:lvlJc w:val="left"/>
      <w:pPr>
        <w:ind w:left="5972" w:hanging="700"/>
      </w:pPr>
      <w:rPr>
        <w:rFonts w:hint="default"/>
      </w:rPr>
    </w:lvl>
    <w:lvl w:ilvl="6">
      <w:numFmt w:val="bullet"/>
      <w:lvlText w:val="•"/>
      <w:lvlJc w:val="left"/>
      <w:pPr>
        <w:ind w:left="6862" w:hanging="700"/>
      </w:pPr>
      <w:rPr>
        <w:rFonts w:hint="default"/>
      </w:rPr>
    </w:lvl>
    <w:lvl w:ilvl="7">
      <w:numFmt w:val="bullet"/>
      <w:lvlText w:val="•"/>
      <w:lvlJc w:val="left"/>
      <w:pPr>
        <w:ind w:left="7753" w:hanging="700"/>
      </w:pPr>
      <w:rPr>
        <w:rFonts w:hint="default"/>
      </w:rPr>
    </w:lvl>
    <w:lvl w:ilvl="8">
      <w:numFmt w:val="bullet"/>
      <w:lvlText w:val="•"/>
      <w:lvlJc w:val="left"/>
      <w:pPr>
        <w:ind w:left="8643" w:hanging="700"/>
      </w:pPr>
      <w:rPr>
        <w:rFonts w:hint="default"/>
      </w:rPr>
    </w:lvl>
  </w:abstractNum>
  <w:abstractNum w:abstractNumId="16">
    <w:nsid w:val="5850302A"/>
    <w:multiLevelType w:val="hybridMultilevel"/>
    <w:tmpl w:val="FFFFFFFF"/>
    <w:lvl w:ilvl="0" w:tplc="D6389C5E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3476D8B8">
      <w:numFmt w:val="bullet"/>
      <w:lvlText w:val="•"/>
      <w:lvlJc w:val="left"/>
      <w:pPr>
        <w:ind w:left="1188" w:hanging="164"/>
      </w:pPr>
      <w:rPr>
        <w:rFonts w:hint="default"/>
      </w:rPr>
    </w:lvl>
    <w:lvl w:ilvl="2" w:tplc="A1CEC7D0">
      <w:numFmt w:val="bullet"/>
      <w:lvlText w:val="•"/>
      <w:lvlJc w:val="left"/>
      <w:pPr>
        <w:ind w:left="2256" w:hanging="164"/>
      </w:pPr>
      <w:rPr>
        <w:rFonts w:hint="default"/>
      </w:rPr>
    </w:lvl>
    <w:lvl w:ilvl="3" w:tplc="2098ED30">
      <w:numFmt w:val="bullet"/>
      <w:lvlText w:val="•"/>
      <w:lvlJc w:val="left"/>
      <w:pPr>
        <w:ind w:left="3325" w:hanging="164"/>
      </w:pPr>
      <w:rPr>
        <w:rFonts w:hint="default"/>
      </w:rPr>
    </w:lvl>
    <w:lvl w:ilvl="4" w:tplc="120A7878">
      <w:numFmt w:val="bullet"/>
      <w:lvlText w:val="•"/>
      <w:lvlJc w:val="left"/>
      <w:pPr>
        <w:ind w:left="4393" w:hanging="164"/>
      </w:pPr>
      <w:rPr>
        <w:rFonts w:hint="default"/>
      </w:rPr>
    </w:lvl>
    <w:lvl w:ilvl="5" w:tplc="2B7EC8E4">
      <w:numFmt w:val="bullet"/>
      <w:lvlText w:val="•"/>
      <w:lvlJc w:val="left"/>
      <w:pPr>
        <w:ind w:left="5462" w:hanging="164"/>
      </w:pPr>
      <w:rPr>
        <w:rFonts w:hint="default"/>
      </w:rPr>
    </w:lvl>
    <w:lvl w:ilvl="6" w:tplc="48149A82">
      <w:numFmt w:val="bullet"/>
      <w:lvlText w:val="•"/>
      <w:lvlJc w:val="left"/>
      <w:pPr>
        <w:ind w:left="6530" w:hanging="164"/>
      </w:pPr>
      <w:rPr>
        <w:rFonts w:hint="default"/>
      </w:rPr>
    </w:lvl>
    <w:lvl w:ilvl="7" w:tplc="0E24B69A">
      <w:numFmt w:val="bullet"/>
      <w:lvlText w:val="•"/>
      <w:lvlJc w:val="left"/>
      <w:pPr>
        <w:ind w:left="7599" w:hanging="164"/>
      </w:pPr>
      <w:rPr>
        <w:rFonts w:hint="default"/>
      </w:rPr>
    </w:lvl>
    <w:lvl w:ilvl="8" w:tplc="A6049A72">
      <w:numFmt w:val="bullet"/>
      <w:lvlText w:val="•"/>
      <w:lvlJc w:val="left"/>
      <w:pPr>
        <w:ind w:left="8667" w:hanging="164"/>
      </w:pPr>
      <w:rPr>
        <w:rFonts w:hint="default"/>
      </w:rPr>
    </w:lvl>
  </w:abstractNum>
  <w:abstractNum w:abstractNumId="17">
    <w:nsid w:val="59BD6081"/>
    <w:multiLevelType w:val="multilevel"/>
    <w:tmpl w:val="CB7E48C4"/>
    <w:lvl w:ilvl="0">
      <w:start w:val="16"/>
      <w:numFmt w:val="decimal"/>
      <w:lvlText w:val="%1"/>
      <w:lvlJc w:val="left"/>
      <w:pPr>
        <w:ind w:left="114" w:hanging="6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" w:hanging="68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1530" w:hanging="84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3598" w:hanging="849"/>
      </w:pPr>
      <w:rPr>
        <w:rFonts w:hint="default"/>
      </w:rPr>
    </w:lvl>
    <w:lvl w:ilvl="4">
      <w:numFmt w:val="bullet"/>
      <w:lvlText w:val="•"/>
      <w:lvlJc w:val="left"/>
      <w:pPr>
        <w:ind w:left="4628" w:hanging="849"/>
      </w:pPr>
      <w:rPr>
        <w:rFonts w:hint="default"/>
      </w:rPr>
    </w:lvl>
    <w:lvl w:ilvl="5">
      <w:numFmt w:val="bullet"/>
      <w:lvlText w:val="•"/>
      <w:lvlJc w:val="left"/>
      <w:pPr>
        <w:ind w:left="5657" w:hanging="849"/>
      </w:pPr>
      <w:rPr>
        <w:rFonts w:hint="default"/>
      </w:rPr>
    </w:lvl>
    <w:lvl w:ilvl="6">
      <w:numFmt w:val="bullet"/>
      <w:lvlText w:val="•"/>
      <w:lvlJc w:val="left"/>
      <w:pPr>
        <w:ind w:left="6686" w:hanging="849"/>
      </w:pPr>
      <w:rPr>
        <w:rFonts w:hint="default"/>
      </w:rPr>
    </w:lvl>
    <w:lvl w:ilvl="7">
      <w:numFmt w:val="bullet"/>
      <w:lvlText w:val="•"/>
      <w:lvlJc w:val="left"/>
      <w:pPr>
        <w:ind w:left="7716" w:hanging="849"/>
      </w:pPr>
      <w:rPr>
        <w:rFonts w:hint="default"/>
      </w:rPr>
    </w:lvl>
    <w:lvl w:ilvl="8">
      <w:numFmt w:val="bullet"/>
      <w:lvlText w:val="•"/>
      <w:lvlJc w:val="left"/>
      <w:pPr>
        <w:ind w:left="8745" w:hanging="849"/>
      </w:pPr>
      <w:rPr>
        <w:rFonts w:hint="default"/>
      </w:rPr>
    </w:lvl>
  </w:abstractNum>
  <w:abstractNum w:abstractNumId="18">
    <w:nsid w:val="60752208"/>
    <w:multiLevelType w:val="multilevel"/>
    <w:tmpl w:val="54444BE6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701" w:hanging="700"/>
      </w:pPr>
      <w:rPr>
        <w:rFonts w:hint="default"/>
      </w:rPr>
    </w:lvl>
    <w:lvl w:ilvl="4">
      <w:numFmt w:val="bullet"/>
      <w:lvlText w:val="•"/>
      <w:lvlJc w:val="left"/>
      <w:pPr>
        <w:ind w:left="4661" w:hanging="700"/>
      </w:pPr>
      <w:rPr>
        <w:rFonts w:hint="default"/>
      </w:rPr>
    </w:lvl>
    <w:lvl w:ilvl="5">
      <w:numFmt w:val="bullet"/>
      <w:lvlText w:val="•"/>
      <w:lvlJc w:val="left"/>
      <w:pPr>
        <w:ind w:left="5622" w:hanging="700"/>
      </w:pPr>
      <w:rPr>
        <w:rFonts w:hint="default"/>
      </w:rPr>
    </w:lvl>
    <w:lvl w:ilvl="6">
      <w:numFmt w:val="bullet"/>
      <w:lvlText w:val="•"/>
      <w:lvlJc w:val="left"/>
      <w:pPr>
        <w:ind w:left="6582" w:hanging="700"/>
      </w:pPr>
      <w:rPr>
        <w:rFonts w:hint="default"/>
      </w:rPr>
    </w:lvl>
    <w:lvl w:ilvl="7">
      <w:numFmt w:val="bullet"/>
      <w:lvlText w:val="•"/>
      <w:lvlJc w:val="left"/>
      <w:pPr>
        <w:ind w:left="7543" w:hanging="700"/>
      </w:pPr>
      <w:rPr>
        <w:rFonts w:hint="default"/>
      </w:rPr>
    </w:lvl>
    <w:lvl w:ilvl="8">
      <w:numFmt w:val="bullet"/>
      <w:lvlText w:val="•"/>
      <w:lvlJc w:val="left"/>
      <w:pPr>
        <w:ind w:left="8503" w:hanging="700"/>
      </w:pPr>
      <w:rPr>
        <w:rFonts w:hint="default"/>
      </w:rPr>
    </w:lvl>
  </w:abstractNum>
  <w:abstractNum w:abstractNumId="19">
    <w:nsid w:val="6449211E"/>
    <w:multiLevelType w:val="hybridMultilevel"/>
    <w:tmpl w:val="FFFFFFFF"/>
    <w:lvl w:ilvl="0" w:tplc="69A08A60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028E58CA">
      <w:numFmt w:val="bullet"/>
      <w:lvlText w:val="•"/>
      <w:lvlJc w:val="left"/>
      <w:pPr>
        <w:ind w:left="1152" w:hanging="164"/>
      </w:pPr>
      <w:rPr>
        <w:rFonts w:hint="default"/>
      </w:rPr>
    </w:lvl>
    <w:lvl w:ilvl="2" w:tplc="B0C883C4">
      <w:numFmt w:val="bullet"/>
      <w:lvlText w:val="•"/>
      <w:lvlJc w:val="left"/>
      <w:pPr>
        <w:ind w:left="2184" w:hanging="164"/>
      </w:pPr>
      <w:rPr>
        <w:rFonts w:hint="default"/>
      </w:rPr>
    </w:lvl>
    <w:lvl w:ilvl="3" w:tplc="9D8EC896">
      <w:numFmt w:val="bullet"/>
      <w:lvlText w:val="•"/>
      <w:lvlJc w:val="left"/>
      <w:pPr>
        <w:ind w:left="3217" w:hanging="164"/>
      </w:pPr>
      <w:rPr>
        <w:rFonts w:hint="default"/>
      </w:rPr>
    </w:lvl>
    <w:lvl w:ilvl="4" w:tplc="DD189374">
      <w:numFmt w:val="bullet"/>
      <w:lvlText w:val="•"/>
      <w:lvlJc w:val="left"/>
      <w:pPr>
        <w:ind w:left="4249" w:hanging="164"/>
      </w:pPr>
      <w:rPr>
        <w:rFonts w:hint="default"/>
      </w:rPr>
    </w:lvl>
    <w:lvl w:ilvl="5" w:tplc="64F8FCFA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C248B5BE">
      <w:numFmt w:val="bullet"/>
      <w:lvlText w:val="•"/>
      <w:lvlJc w:val="left"/>
      <w:pPr>
        <w:ind w:left="6314" w:hanging="164"/>
      </w:pPr>
      <w:rPr>
        <w:rFonts w:hint="default"/>
      </w:rPr>
    </w:lvl>
    <w:lvl w:ilvl="7" w:tplc="E8F814D4">
      <w:numFmt w:val="bullet"/>
      <w:lvlText w:val="•"/>
      <w:lvlJc w:val="left"/>
      <w:pPr>
        <w:ind w:left="7347" w:hanging="164"/>
      </w:pPr>
      <w:rPr>
        <w:rFonts w:hint="default"/>
      </w:rPr>
    </w:lvl>
    <w:lvl w:ilvl="8" w:tplc="59DA869A">
      <w:numFmt w:val="bullet"/>
      <w:lvlText w:val="•"/>
      <w:lvlJc w:val="left"/>
      <w:pPr>
        <w:ind w:left="8379" w:hanging="164"/>
      </w:pPr>
      <w:rPr>
        <w:rFonts w:hint="default"/>
      </w:rPr>
    </w:lvl>
  </w:abstractNum>
  <w:abstractNum w:abstractNumId="20">
    <w:nsid w:val="67946EA0"/>
    <w:multiLevelType w:val="hybridMultilevel"/>
    <w:tmpl w:val="FFFFFFFF"/>
    <w:lvl w:ilvl="0" w:tplc="9E5497D6">
      <w:numFmt w:val="bullet"/>
      <w:lvlText w:val=""/>
      <w:lvlJc w:val="left"/>
      <w:pPr>
        <w:ind w:left="539" w:hanging="360"/>
      </w:pPr>
      <w:rPr>
        <w:rFonts w:ascii="Symbol" w:eastAsia="Times New Roman" w:hAnsi="Symbol" w:hint="default"/>
        <w:w w:val="99"/>
        <w:sz w:val="28"/>
      </w:rPr>
    </w:lvl>
    <w:lvl w:ilvl="1" w:tplc="7A1E4C5E">
      <w:numFmt w:val="bullet"/>
      <w:lvlText w:val="•"/>
      <w:lvlJc w:val="left"/>
      <w:pPr>
        <w:ind w:left="1566" w:hanging="360"/>
      </w:pPr>
      <w:rPr>
        <w:rFonts w:hint="default"/>
      </w:rPr>
    </w:lvl>
    <w:lvl w:ilvl="2" w:tplc="2834DA70"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9CCCE20E">
      <w:numFmt w:val="bullet"/>
      <w:lvlText w:val="•"/>
      <w:lvlJc w:val="left"/>
      <w:pPr>
        <w:ind w:left="3619" w:hanging="360"/>
      </w:pPr>
      <w:rPr>
        <w:rFonts w:hint="default"/>
      </w:rPr>
    </w:lvl>
    <w:lvl w:ilvl="4" w:tplc="E6587E66">
      <w:numFmt w:val="bullet"/>
      <w:lvlText w:val="•"/>
      <w:lvlJc w:val="left"/>
      <w:pPr>
        <w:ind w:left="4645" w:hanging="360"/>
      </w:pPr>
      <w:rPr>
        <w:rFonts w:hint="default"/>
      </w:rPr>
    </w:lvl>
    <w:lvl w:ilvl="5" w:tplc="9FCE2C64">
      <w:numFmt w:val="bullet"/>
      <w:lvlText w:val="•"/>
      <w:lvlJc w:val="left"/>
      <w:pPr>
        <w:ind w:left="5672" w:hanging="360"/>
      </w:pPr>
      <w:rPr>
        <w:rFonts w:hint="default"/>
      </w:rPr>
    </w:lvl>
    <w:lvl w:ilvl="6" w:tplc="53F8CB02">
      <w:numFmt w:val="bullet"/>
      <w:lvlText w:val="•"/>
      <w:lvlJc w:val="left"/>
      <w:pPr>
        <w:ind w:left="6698" w:hanging="360"/>
      </w:pPr>
      <w:rPr>
        <w:rFonts w:hint="default"/>
      </w:rPr>
    </w:lvl>
    <w:lvl w:ilvl="7" w:tplc="8928590E">
      <w:numFmt w:val="bullet"/>
      <w:lvlText w:val="•"/>
      <w:lvlJc w:val="left"/>
      <w:pPr>
        <w:ind w:left="7725" w:hanging="360"/>
      </w:pPr>
      <w:rPr>
        <w:rFonts w:hint="default"/>
      </w:rPr>
    </w:lvl>
    <w:lvl w:ilvl="8" w:tplc="FACCE598">
      <w:numFmt w:val="bullet"/>
      <w:lvlText w:val="•"/>
      <w:lvlJc w:val="left"/>
      <w:pPr>
        <w:ind w:left="8751" w:hanging="360"/>
      </w:pPr>
      <w:rPr>
        <w:rFonts w:hint="default"/>
      </w:rPr>
    </w:lvl>
  </w:abstractNum>
  <w:abstractNum w:abstractNumId="21">
    <w:nsid w:val="68832C1E"/>
    <w:multiLevelType w:val="multilevel"/>
    <w:tmpl w:val="B64C0342"/>
    <w:lvl w:ilvl="0">
      <w:start w:val="7"/>
      <w:numFmt w:val="decimal"/>
      <w:lvlText w:val="%1"/>
      <w:lvlJc w:val="left"/>
      <w:pPr>
        <w:ind w:left="113" w:hanging="704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3" w:hanging="7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256" w:hanging="704"/>
      </w:pPr>
      <w:rPr>
        <w:rFonts w:hint="default"/>
      </w:rPr>
    </w:lvl>
    <w:lvl w:ilvl="3">
      <w:numFmt w:val="bullet"/>
      <w:lvlText w:val="•"/>
      <w:lvlJc w:val="left"/>
      <w:pPr>
        <w:ind w:left="3325" w:hanging="704"/>
      </w:pPr>
      <w:rPr>
        <w:rFonts w:hint="default"/>
      </w:rPr>
    </w:lvl>
    <w:lvl w:ilvl="4">
      <w:numFmt w:val="bullet"/>
      <w:lvlText w:val="•"/>
      <w:lvlJc w:val="left"/>
      <w:pPr>
        <w:ind w:left="4393" w:hanging="704"/>
      </w:pPr>
      <w:rPr>
        <w:rFonts w:hint="default"/>
      </w:rPr>
    </w:lvl>
    <w:lvl w:ilvl="5">
      <w:numFmt w:val="bullet"/>
      <w:lvlText w:val="•"/>
      <w:lvlJc w:val="left"/>
      <w:pPr>
        <w:ind w:left="5462" w:hanging="704"/>
      </w:pPr>
      <w:rPr>
        <w:rFonts w:hint="default"/>
      </w:rPr>
    </w:lvl>
    <w:lvl w:ilvl="6">
      <w:numFmt w:val="bullet"/>
      <w:lvlText w:val="•"/>
      <w:lvlJc w:val="left"/>
      <w:pPr>
        <w:ind w:left="6530" w:hanging="704"/>
      </w:pPr>
      <w:rPr>
        <w:rFonts w:hint="default"/>
      </w:rPr>
    </w:lvl>
    <w:lvl w:ilvl="7">
      <w:numFmt w:val="bullet"/>
      <w:lvlText w:val="•"/>
      <w:lvlJc w:val="left"/>
      <w:pPr>
        <w:ind w:left="7599" w:hanging="704"/>
      </w:pPr>
      <w:rPr>
        <w:rFonts w:hint="default"/>
      </w:rPr>
    </w:lvl>
    <w:lvl w:ilvl="8">
      <w:numFmt w:val="bullet"/>
      <w:lvlText w:val="•"/>
      <w:lvlJc w:val="left"/>
      <w:pPr>
        <w:ind w:left="8667" w:hanging="704"/>
      </w:pPr>
      <w:rPr>
        <w:rFonts w:hint="default"/>
      </w:rPr>
    </w:lvl>
  </w:abstractNum>
  <w:abstractNum w:abstractNumId="22">
    <w:nsid w:val="6DAE68AB"/>
    <w:multiLevelType w:val="hybridMultilevel"/>
    <w:tmpl w:val="FFFFFFFF"/>
    <w:lvl w:ilvl="0" w:tplc="862CCAC2">
      <w:numFmt w:val="bullet"/>
      <w:lvlText w:val=""/>
      <w:lvlJc w:val="left"/>
      <w:pPr>
        <w:ind w:left="295" w:hanging="209"/>
      </w:pPr>
      <w:rPr>
        <w:rFonts w:ascii="Symbol" w:eastAsia="Times New Roman" w:hAnsi="Symbol" w:hint="default"/>
        <w:w w:val="102"/>
        <w:position w:val="6"/>
        <w:sz w:val="23"/>
      </w:rPr>
    </w:lvl>
    <w:lvl w:ilvl="1" w:tplc="25EAC6B8">
      <w:numFmt w:val="bullet"/>
      <w:lvlText w:val="•"/>
      <w:lvlJc w:val="left"/>
      <w:pPr>
        <w:ind w:left="1153" w:hanging="209"/>
      </w:pPr>
      <w:rPr>
        <w:rFonts w:hint="default"/>
      </w:rPr>
    </w:lvl>
    <w:lvl w:ilvl="2" w:tplc="168A19F0">
      <w:numFmt w:val="bullet"/>
      <w:lvlText w:val="•"/>
      <w:lvlJc w:val="left"/>
      <w:pPr>
        <w:ind w:left="2006" w:hanging="209"/>
      </w:pPr>
      <w:rPr>
        <w:rFonts w:hint="default"/>
      </w:rPr>
    </w:lvl>
    <w:lvl w:ilvl="3" w:tplc="95380A22">
      <w:numFmt w:val="bullet"/>
      <w:lvlText w:val="•"/>
      <w:lvlJc w:val="left"/>
      <w:pPr>
        <w:ind w:left="2859" w:hanging="209"/>
      </w:pPr>
      <w:rPr>
        <w:rFonts w:hint="default"/>
      </w:rPr>
    </w:lvl>
    <w:lvl w:ilvl="4" w:tplc="FC249A40">
      <w:numFmt w:val="bullet"/>
      <w:lvlText w:val="•"/>
      <w:lvlJc w:val="left"/>
      <w:pPr>
        <w:ind w:left="3712" w:hanging="209"/>
      </w:pPr>
      <w:rPr>
        <w:rFonts w:hint="default"/>
      </w:rPr>
    </w:lvl>
    <w:lvl w:ilvl="5" w:tplc="2D7443D6">
      <w:numFmt w:val="bullet"/>
      <w:lvlText w:val="•"/>
      <w:lvlJc w:val="left"/>
      <w:pPr>
        <w:ind w:left="4566" w:hanging="209"/>
      </w:pPr>
      <w:rPr>
        <w:rFonts w:hint="default"/>
      </w:rPr>
    </w:lvl>
    <w:lvl w:ilvl="6" w:tplc="B6127928">
      <w:numFmt w:val="bullet"/>
      <w:lvlText w:val="•"/>
      <w:lvlJc w:val="left"/>
      <w:pPr>
        <w:ind w:left="5419" w:hanging="209"/>
      </w:pPr>
      <w:rPr>
        <w:rFonts w:hint="default"/>
      </w:rPr>
    </w:lvl>
    <w:lvl w:ilvl="7" w:tplc="953C9C14">
      <w:numFmt w:val="bullet"/>
      <w:lvlText w:val="•"/>
      <w:lvlJc w:val="left"/>
      <w:pPr>
        <w:ind w:left="6272" w:hanging="209"/>
      </w:pPr>
      <w:rPr>
        <w:rFonts w:hint="default"/>
      </w:rPr>
    </w:lvl>
    <w:lvl w:ilvl="8" w:tplc="4B16FFB6">
      <w:numFmt w:val="bullet"/>
      <w:lvlText w:val="•"/>
      <w:lvlJc w:val="left"/>
      <w:pPr>
        <w:ind w:left="7125" w:hanging="209"/>
      </w:pPr>
      <w:rPr>
        <w:rFonts w:hint="default"/>
      </w:rPr>
    </w:lvl>
  </w:abstractNum>
  <w:abstractNum w:abstractNumId="23">
    <w:nsid w:val="707346F7"/>
    <w:multiLevelType w:val="multilevel"/>
    <w:tmpl w:val="6608BDBA"/>
    <w:lvl w:ilvl="0">
      <w:start w:val="1"/>
      <w:numFmt w:val="decimal"/>
      <w:lvlText w:val="%1"/>
      <w:lvlJc w:val="left"/>
      <w:pPr>
        <w:ind w:left="114" w:hanging="706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14" w:hanging="70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295" w:hanging="706"/>
      </w:pPr>
      <w:rPr>
        <w:rFonts w:hint="default"/>
      </w:rPr>
    </w:lvl>
    <w:lvl w:ilvl="4">
      <w:numFmt w:val="bullet"/>
      <w:lvlText w:val="•"/>
      <w:lvlJc w:val="left"/>
      <w:pPr>
        <w:ind w:left="4353" w:hanging="706"/>
      </w:pPr>
      <w:rPr>
        <w:rFonts w:hint="default"/>
      </w:rPr>
    </w:lvl>
    <w:lvl w:ilvl="5">
      <w:numFmt w:val="bullet"/>
      <w:lvlText w:val="•"/>
      <w:lvlJc w:val="left"/>
      <w:pPr>
        <w:ind w:left="5412" w:hanging="706"/>
      </w:pPr>
      <w:rPr>
        <w:rFonts w:hint="default"/>
      </w:rPr>
    </w:lvl>
    <w:lvl w:ilvl="6">
      <w:numFmt w:val="bullet"/>
      <w:lvlText w:val="•"/>
      <w:lvlJc w:val="left"/>
      <w:pPr>
        <w:ind w:left="6470" w:hanging="706"/>
      </w:pPr>
      <w:rPr>
        <w:rFonts w:hint="default"/>
      </w:rPr>
    </w:lvl>
    <w:lvl w:ilvl="7">
      <w:numFmt w:val="bullet"/>
      <w:lvlText w:val="•"/>
      <w:lvlJc w:val="left"/>
      <w:pPr>
        <w:ind w:left="7529" w:hanging="706"/>
      </w:pPr>
      <w:rPr>
        <w:rFonts w:hint="default"/>
      </w:rPr>
    </w:lvl>
    <w:lvl w:ilvl="8">
      <w:numFmt w:val="bullet"/>
      <w:lvlText w:val="•"/>
      <w:lvlJc w:val="left"/>
      <w:pPr>
        <w:ind w:left="8587" w:hanging="706"/>
      </w:pPr>
      <w:rPr>
        <w:rFonts w:hint="default"/>
      </w:rPr>
    </w:lvl>
  </w:abstractNum>
  <w:abstractNum w:abstractNumId="24">
    <w:nsid w:val="72684E36"/>
    <w:multiLevelType w:val="hybridMultilevel"/>
    <w:tmpl w:val="FFFFFFFF"/>
    <w:lvl w:ilvl="0" w:tplc="84CE7BF2">
      <w:numFmt w:val="bullet"/>
      <w:lvlText w:val=""/>
      <w:lvlJc w:val="left"/>
      <w:pPr>
        <w:ind w:left="113" w:hanging="461"/>
      </w:pPr>
      <w:rPr>
        <w:rFonts w:ascii="Symbol" w:eastAsia="Times New Roman" w:hAnsi="Symbol" w:hint="default"/>
        <w:w w:val="99"/>
        <w:sz w:val="28"/>
      </w:rPr>
    </w:lvl>
    <w:lvl w:ilvl="1" w:tplc="67882560">
      <w:numFmt w:val="bullet"/>
      <w:lvlText w:val="•"/>
      <w:lvlJc w:val="left"/>
      <w:pPr>
        <w:ind w:left="1188" w:hanging="461"/>
      </w:pPr>
      <w:rPr>
        <w:rFonts w:hint="default"/>
      </w:rPr>
    </w:lvl>
    <w:lvl w:ilvl="2" w:tplc="168EA8C6">
      <w:numFmt w:val="bullet"/>
      <w:lvlText w:val="•"/>
      <w:lvlJc w:val="left"/>
      <w:pPr>
        <w:ind w:left="2256" w:hanging="461"/>
      </w:pPr>
      <w:rPr>
        <w:rFonts w:hint="default"/>
      </w:rPr>
    </w:lvl>
    <w:lvl w:ilvl="3" w:tplc="49A0F7D8">
      <w:numFmt w:val="bullet"/>
      <w:lvlText w:val="•"/>
      <w:lvlJc w:val="left"/>
      <w:pPr>
        <w:ind w:left="3325" w:hanging="461"/>
      </w:pPr>
      <w:rPr>
        <w:rFonts w:hint="default"/>
      </w:rPr>
    </w:lvl>
    <w:lvl w:ilvl="4" w:tplc="A2D8BF4E">
      <w:numFmt w:val="bullet"/>
      <w:lvlText w:val="•"/>
      <w:lvlJc w:val="left"/>
      <w:pPr>
        <w:ind w:left="4393" w:hanging="461"/>
      </w:pPr>
      <w:rPr>
        <w:rFonts w:hint="default"/>
      </w:rPr>
    </w:lvl>
    <w:lvl w:ilvl="5" w:tplc="B5D2CE72">
      <w:numFmt w:val="bullet"/>
      <w:lvlText w:val="•"/>
      <w:lvlJc w:val="left"/>
      <w:pPr>
        <w:ind w:left="5462" w:hanging="461"/>
      </w:pPr>
      <w:rPr>
        <w:rFonts w:hint="default"/>
      </w:rPr>
    </w:lvl>
    <w:lvl w:ilvl="6" w:tplc="63FC4B5E">
      <w:numFmt w:val="bullet"/>
      <w:lvlText w:val="•"/>
      <w:lvlJc w:val="left"/>
      <w:pPr>
        <w:ind w:left="6530" w:hanging="461"/>
      </w:pPr>
      <w:rPr>
        <w:rFonts w:hint="default"/>
      </w:rPr>
    </w:lvl>
    <w:lvl w:ilvl="7" w:tplc="BF548A6C">
      <w:numFmt w:val="bullet"/>
      <w:lvlText w:val="•"/>
      <w:lvlJc w:val="left"/>
      <w:pPr>
        <w:ind w:left="7599" w:hanging="461"/>
      </w:pPr>
      <w:rPr>
        <w:rFonts w:hint="default"/>
      </w:rPr>
    </w:lvl>
    <w:lvl w:ilvl="8" w:tplc="BDD4E8A6">
      <w:numFmt w:val="bullet"/>
      <w:lvlText w:val="•"/>
      <w:lvlJc w:val="left"/>
      <w:pPr>
        <w:ind w:left="8667" w:hanging="461"/>
      </w:pPr>
      <w:rPr>
        <w:rFonts w:hint="default"/>
      </w:rPr>
    </w:lvl>
  </w:abstractNum>
  <w:abstractNum w:abstractNumId="25">
    <w:nsid w:val="740C2F58"/>
    <w:multiLevelType w:val="multilevel"/>
    <w:tmpl w:val="1CB47E9E"/>
    <w:lvl w:ilvl="0">
      <w:start w:val="1"/>
      <w:numFmt w:val="decimal"/>
      <w:lvlText w:val="%1"/>
      <w:lvlJc w:val="left"/>
      <w:pPr>
        <w:ind w:left="113" w:hanging="1113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3" w:hanging="111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" w:hanging="111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-"/>
      <w:lvlJc w:val="left"/>
      <w:pPr>
        <w:ind w:left="113" w:hanging="306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393" w:hanging="306"/>
      </w:pPr>
      <w:rPr>
        <w:rFonts w:hint="default"/>
      </w:rPr>
    </w:lvl>
    <w:lvl w:ilvl="5">
      <w:numFmt w:val="bullet"/>
      <w:lvlText w:val="•"/>
      <w:lvlJc w:val="left"/>
      <w:pPr>
        <w:ind w:left="5462" w:hanging="306"/>
      </w:pPr>
      <w:rPr>
        <w:rFonts w:hint="default"/>
      </w:rPr>
    </w:lvl>
    <w:lvl w:ilvl="6">
      <w:numFmt w:val="bullet"/>
      <w:lvlText w:val="•"/>
      <w:lvlJc w:val="left"/>
      <w:pPr>
        <w:ind w:left="6530" w:hanging="306"/>
      </w:pPr>
      <w:rPr>
        <w:rFonts w:hint="default"/>
      </w:rPr>
    </w:lvl>
    <w:lvl w:ilvl="7">
      <w:numFmt w:val="bullet"/>
      <w:lvlText w:val="•"/>
      <w:lvlJc w:val="left"/>
      <w:pPr>
        <w:ind w:left="7599" w:hanging="306"/>
      </w:pPr>
      <w:rPr>
        <w:rFonts w:hint="default"/>
      </w:rPr>
    </w:lvl>
    <w:lvl w:ilvl="8">
      <w:numFmt w:val="bullet"/>
      <w:lvlText w:val="•"/>
      <w:lvlJc w:val="left"/>
      <w:pPr>
        <w:ind w:left="8667" w:hanging="306"/>
      </w:pPr>
      <w:rPr>
        <w:rFonts w:hint="default"/>
      </w:rPr>
    </w:lvl>
  </w:abstractNum>
  <w:abstractNum w:abstractNumId="26">
    <w:nsid w:val="7501719E"/>
    <w:multiLevelType w:val="multilevel"/>
    <w:tmpl w:val="E74E1FE2"/>
    <w:lvl w:ilvl="0">
      <w:start w:val="1"/>
      <w:numFmt w:val="decimal"/>
      <w:lvlText w:val="%1"/>
      <w:lvlJc w:val="left"/>
      <w:pPr>
        <w:ind w:left="813" w:hanging="70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813" w:hanging="7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13" w:hanging="70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822" w:hanging="123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4813" w:hanging="123"/>
      </w:pPr>
      <w:rPr>
        <w:rFonts w:hint="default"/>
      </w:rPr>
    </w:lvl>
    <w:lvl w:ilvl="5">
      <w:numFmt w:val="bullet"/>
      <w:lvlText w:val="•"/>
      <w:lvlJc w:val="left"/>
      <w:pPr>
        <w:ind w:left="5812" w:hanging="123"/>
      </w:pPr>
      <w:rPr>
        <w:rFonts w:hint="default"/>
      </w:rPr>
    </w:lvl>
    <w:lvl w:ilvl="6">
      <w:numFmt w:val="bullet"/>
      <w:lvlText w:val="•"/>
      <w:lvlJc w:val="left"/>
      <w:pPr>
        <w:ind w:left="6810" w:hanging="123"/>
      </w:pPr>
      <w:rPr>
        <w:rFonts w:hint="default"/>
      </w:rPr>
    </w:lvl>
    <w:lvl w:ilvl="7">
      <w:numFmt w:val="bullet"/>
      <w:lvlText w:val="•"/>
      <w:lvlJc w:val="left"/>
      <w:pPr>
        <w:ind w:left="7809" w:hanging="123"/>
      </w:pPr>
      <w:rPr>
        <w:rFonts w:hint="default"/>
      </w:rPr>
    </w:lvl>
    <w:lvl w:ilvl="8">
      <w:numFmt w:val="bullet"/>
      <w:lvlText w:val="•"/>
      <w:lvlJc w:val="left"/>
      <w:pPr>
        <w:ind w:left="8807" w:hanging="123"/>
      </w:pPr>
      <w:rPr>
        <w:rFonts w:hint="default"/>
      </w:rPr>
    </w:lvl>
  </w:abstractNum>
  <w:abstractNum w:abstractNumId="27">
    <w:nsid w:val="777E77E8"/>
    <w:multiLevelType w:val="multilevel"/>
    <w:tmpl w:val="7D800014"/>
    <w:lvl w:ilvl="0">
      <w:start w:val="1"/>
      <w:numFmt w:val="decimal"/>
      <w:lvlText w:val="%1"/>
      <w:lvlJc w:val="left"/>
      <w:pPr>
        <w:ind w:left="114" w:hanging="929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4" w:hanging="92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" w:hanging="92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•"/>
      <w:lvlJc w:val="left"/>
      <w:pPr>
        <w:ind w:left="3325" w:hanging="929"/>
      </w:pPr>
      <w:rPr>
        <w:rFonts w:hint="default"/>
      </w:rPr>
    </w:lvl>
    <w:lvl w:ilvl="4">
      <w:numFmt w:val="bullet"/>
      <w:lvlText w:val="•"/>
      <w:lvlJc w:val="left"/>
      <w:pPr>
        <w:ind w:left="4393" w:hanging="929"/>
      </w:pPr>
      <w:rPr>
        <w:rFonts w:hint="default"/>
      </w:rPr>
    </w:lvl>
    <w:lvl w:ilvl="5">
      <w:numFmt w:val="bullet"/>
      <w:lvlText w:val="•"/>
      <w:lvlJc w:val="left"/>
      <w:pPr>
        <w:ind w:left="5462" w:hanging="929"/>
      </w:pPr>
      <w:rPr>
        <w:rFonts w:hint="default"/>
      </w:rPr>
    </w:lvl>
    <w:lvl w:ilvl="6">
      <w:numFmt w:val="bullet"/>
      <w:lvlText w:val="•"/>
      <w:lvlJc w:val="left"/>
      <w:pPr>
        <w:ind w:left="6530" w:hanging="929"/>
      </w:pPr>
      <w:rPr>
        <w:rFonts w:hint="default"/>
      </w:rPr>
    </w:lvl>
    <w:lvl w:ilvl="7">
      <w:numFmt w:val="bullet"/>
      <w:lvlText w:val="•"/>
      <w:lvlJc w:val="left"/>
      <w:pPr>
        <w:ind w:left="7599" w:hanging="929"/>
      </w:pPr>
      <w:rPr>
        <w:rFonts w:hint="default"/>
      </w:rPr>
    </w:lvl>
    <w:lvl w:ilvl="8">
      <w:numFmt w:val="bullet"/>
      <w:lvlText w:val="•"/>
      <w:lvlJc w:val="left"/>
      <w:pPr>
        <w:ind w:left="8667" w:hanging="929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3"/>
  </w:num>
  <w:num w:numId="4">
    <w:abstractNumId w:val="21"/>
  </w:num>
  <w:num w:numId="5">
    <w:abstractNumId w:val="4"/>
  </w:num>
  <w:num w:numId="6">
    <w:abstractNumId w:val="16"/>
  </w:num>
  <w:num w:numId="7">
    <w:abstractNumId w:val="11"/>
  </w:num>
  <w:num w:numId="8">
    <w:abstractNumId w:val="20"/>
  </w:num>
  <w:num w:numId="9">
    <w:abstractNumId w:val="12"/>
  </w:num>
  <w:num w:numId="10">
    <w:abstractNumId w:val="24"/>
  </w:num>
  <w:num w:numId="11">
    <w:abstractNumId w:val="22"/>
  </w:num>
  <w:num w:numId="12">
    <w:abstractNumId w:val="10"/>
  </w:num>
  <w:num w:numId="13">
    <w:abstractNumId w:val="25"/>
  </w:num>
  <w:num w:numId="14">
    <w:abstractNumId w:val="27"/>
  </w:num>
  <w:num w:numId="15">
    <w:abstractNumId w:val="26"/>
  </w:num>
  <w:num w:numId="16">
    <w:abstractNumId w:val="18"/>
  </w:num>
  <w:num w:numId="17">
    <w:abstractNumId w:val="15"/>
  </w:num>
  <w:num w:numId="18">
    <w:abstractNumId w:val="6"/>
  </w:num>
  <w:num w:numId="19">
    <w:abstractNumId w:val="14"/>
  </w:num>
  <w:num w:numId="20">
    <w:abstractNumId w:val="23"/>
  </w:num>
  <w:num w:numId="21">
    <w:abstractNumId w:val="19"/>
  </w:num>
  <w:num w:numId="22">
    <w:abstractNumId w:val="5"/>
  </w:num>
  <w:num w:numId="23">
    <w:abstractNumId w:val="2"/>
  </w:num>
  <w:num w:numId="24">
    <w:abstractNumId w:val="13"/>
  </w:num>
  <w:num w:numId="25">
    <w:abstractNumId w:val="0"/>
  </w:num>
  <w:num w:numId="26">
    <w:abstractNumId w:val="9"/>
  </w:num>
  <w:num w:numId="27">
    <w:abstractNumId w:val="7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D28"/>
    <w:rsid w:val="000475D9"/>
    <w:rsid w:val="00052DB5"/>
    <w:rsid w:val="00061ED5"/>
    <w:rsid w:val="00087E8F"/>
    <w:rsid w:val="000A0B6F"/>
    <w:rsid w:val="000C2F9B"/>
    <w:rsid w:val="000C3FE9"/>
    <w:rsid w:val="000D1700"/>
    <w:rsid w:val="000F4D41"/>
    <w:rsid w:val="00103CC0"/>
    <w:rsid w:val="0011009E"/>
    <w:rsid w:val="0011370C"/>
    <w:rsid w:val="00124087"/>
    <w:rsid w:val="0014443D"/>
    <w:rsid w:val="00145F8F"/>
    <w:rsid w:val="00177796"/>
    <w:rsid w:val="00191356"/>
    <w:rsid w:val="001A7CE1"/>
    <w:rsid w:val="001B2F31"/>
    <w:rsid w:val="001C7724"/>
    <w:rsid w:val="001D666C"/>
    <w:rsid w:val="001E18C2"/>
    <w:rsid w:val="001E4EBB"/>
    <w:rsid w:val="001E7DDF"/>
    <w:rsid w:val="00206271"/>
    <w:rsid w:val="00234619"/>
    <w:rsid w:val="0024109F"/>
    <w:rsid w:val="00241E60"/>
    <w:rsid w:val="00255858"/>
    <w:rsid w:val="0028059D"/>
    <w:rsid w:val="00285AED"/>
    <w:rsid w:val="00291CF6"/>
    <w:rsid w:val="00294EC7"/>
    <w:rsid w:val="002B2C9F"/>
    <w:rsid w:val="002B6A47"/>
    <w:rsid w:val="002C7B59"/>
    <w:rsid w:val="002C7C42"/>
    <w:rsid w:val="002F0697"/>
    <w:rsid w:val="003037E8"/>
    <w:rsid w:val="003473AE"/>
    <w:rsid w:val="0036541A"/>
    <w:rsid w:val="003746E6"/>
    <w:rsid w:val="00394ED2"/>
    <w:rsid w:val="003D433A"/>
    <w:rsid w:val="00427336"/>
    <w:rsid w:val="00435594"/>
    <w:rsid w:val="00443644"/>
    <w:rsid w:val="00481411"/>
    <w:rsid w:val="004821D4"/>
    <w:rsid w:val="00495CB1"/>
    <w:rsid w:val="004C513D"/>
    <w:rsid w:val="004F2349"/>
    <w:rsid w:val="00516478"/>
    <w:rsid w:val="00551EDC"/>
    <w:rsid w:val="00585359"/>
    <w:rsid w:val="005D3548"/>
    <w:rsid w:val="005F1741"/>
    <w:rsid w:val="006447B3"/>
    <w:rsid w:val="00676B0B"/>
    <w:rsid w:val="006B12E2"/>
    <w:rsid w:val="006D4D28"/>
    <w:rsid w:val="00715975"/>
    <w:rsid w:val="007549F1"/>
    <w:rsid w:val="00777D24"/>
    <w:rsid w:val="00784075"/>
    <w:rsid w:val="00784946"/>
    <w:rsid w:val="007921DA"/>
    <w:rsid w:val="007C1784"/>
    <w:rsid w:val="007D295D"/>
    <w:rsid w:val="007D3D7A"/>
    <w:rsid w:val="008036B8"/>
    <w:rsid w:val="0080573A"/>
    <w:rsid w:val="0080699F"/>
    <w:rsid w:val="00822ADE"/>
    <w:rsid w:val="00827D13"/>
    <w:rsid w:val="0084358F"/>
    <w:rsid w:val="00847D00"/>
    <w:rsid w:val="008D78BC"/>
    <w:rsid w:val="00912CF8"/>
    <w:rsid w:val="00922596"/>
    <w:rsid w:val="009366B1"/>
    <w:rsid w:val="00942ED4"/>
    <w:rsid w:val="0095470F"/>
    <w:rsid w:val="009564C5"/>
    <w:rsid w:val="00964B30"/>
    <w:rsid w:val="00971624"/>
    <w:rsid w:val="009812C2"/>
    <w:rsid w:val="0098547C"/>
    <w:rsid w:val="009938B8"/>
    <w:rsid w:val="009979F2"/>
    <w:rsid w:val="00997FAF"/>
    <w:rsid w:val="009A3251"/>
    <w:rsid w:val="009A5EF2"/>
    <w:rsid w:val="009D0442"/>
    <w:rsid w:val="009D05E3"/>
    <w:rsid w:val="009D18AD"/>
    <w:rsid w:val="009E1B64"/>
    <w:rsid w:val="009E3461"/>
    <w:rsid w:val="009E7C8A"/>
    <w:rsid w:val="009F078A"/>
    <w:rsid w:val="009F25A2"/>
    <w:rsid w:val="00A21669"/>
    <w:rsid w:val="00A67B65"/>
    <w:rsid w:val="00A701D4"/>
    <w:rsid w:val="00A808DF"/>
    <w:rsid w:val="00A866F7"/>
    <w:rsid w:val="00AA2420"/>
    <w:rsid w:val="00AA320B"/>
    <w:rsid w:val="00B0212C"/>
    <w:rsid w:val="00B16CC0"/>
    <w:rsid w:val="00B6208D"/>
    <w:rsid w:val="00B62506"/>
    <w:rsid w:val="00B63B9B"/>
    <w:rsid w:val="00BA5B45"/>
    <w:rsid w:val="00BA724A"/>
    <w:rsid w:val="00BB5C79"/>
    <w:rsid w:val="00BC0C2A"/>
    <w:rsid w:val="00BC6604"/>
    <w:rsid w:val="00BF085C"/>
    <w:rsid w:val="00BF121B"/>
    <w:rsid w:val="00C04585"/>
    <w:rsid w:val="00C124AE"/>
    <w:rsid w:val="00C2110A"/>
    <w:rsid w:val="00C30862"/>
    <w:rsid w:val="00C5591C"/>
    <w:rsid w:val="00C610DC"/>
    <w:rsid w:val="00C66E59"/>
    <w:rsid w:val="00C6768A"/>
    <w:rsid w:val="00C919B3"/>
    <w:rsid w:val="00CE746B"/>
    <w:rsid w:val="00D16CCB"/>
    <w:rsid w:val="00D733AE"/>
    <w:rsid w:val="00D87B13"/>
    <w:rsid w:val="00D965EB"/>
    <w:rsid w:val="00DA089D"/>
    <w:rsid w:val="00DB6E03"/>
    <w:rsid w:val="00DC5BA3"/>
    <w:rsid w:val="00DE3106"/>
    <w:rsid w:val="00DE3798"/>
    <w:rsid w:val="00E42C5D"/>
    <w:rsid w:val="00E6051F"/>
    <w:rsid w:val="00E70828"/>
    <w:rsid w:val="00E760AB"/>
    <w:rsid w:val="00E870A4"/>
    <w:rsid w:val="00E91E44"/>
    <w:rsid w:val="00E971E1"/>
    <w:rsid w:val="00EB0200"/>
    <w:rsid w:val="00EB02C9"/>
    <w:rsid w:val="00ED773D"/>
    <w:rsid w:val="00EE29AA"/>
    <w:rsid w:val="00F016AE"/>
    <w:rsid w:val="00F44536"/>
    <w:rsid w:val="00F615E8"/>
    <w:rsid w:val="00F67D3A"/>
    <w:rsid w:val="00FA20AC"/>
    <w:rsid w:val="00FB132E"/>
    <w:rsid w:val="00FB25CC"/>
    <w:rsid w:val="00FC6769"/>
    <w:rsid w:val="00FD0C31"/>
    <w:rsid w:val="00FF0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D4D28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D4D28"/>
    <w:pPr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6D4D28"/>
    <w:pPr>
      <w:ind w:left="113"/>
      <w:jc w:val="both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124AE"/>
    <w:rPr>
      <w:rFonts w:ascii="Cambria" w:hAnsi="Cambria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124AE"/>
    <w:rPr>
      <w:rFonts w:ascii="Cambria" w:hAnsi="Cambria"/>
      <w:b/>
      <w:i/>
      <w:sz w:val="28"/>
      <w:lang w:eastAsia="en-US"/>
    </w:rPr>
  </w:style>
  <w:style w:type="paragraph" w:styleId="TOC1">
    <w:name w:val="toc 1"/>
    <w:basedOn w:val="Normal"/>
    <w:uiPriority w:val="99"/>
    <w:rsid w:val="006D4D28"/>
    <w:pPr>
      <w:ind w:left="113"/>
    </w:pPr>
    <w:rPr>
      <w:sz w:val="28"/>
      <w:szCs w:val="28"/>
    </w:rPr>
  </w:style>
  <w:style w:type="paragraph" w:styleId="TOC2">
    <w:name w:val="toc 2"/>
    <w:basedOn w:val="Normal"/>
    <w:uiPriority w:val="99"/>
    <w:rsid w:val="006D4D28"/>
    <w:pPr>
      <w:spacing w:before="161"/>
      <w:ind w:left="163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6D4D28"/>
    <w:rPr>
      <w:rFonts w:eastAsia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124AE"/>
    <w:rPr>
      <w:rFonts w:ascii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6D4D28"/>
    <w:pPr>
      <w:ind w:left="113"/>
      <w:jc w:val="both"/>
    </w:pPr>
  </w:style>
  <w:style w:type="paragraph" w:customStyle="1" w:styleId="TableParagraph">
    <w:name w:val="Table Paragraph"/>
    <w:basedOn w:val="Normal"/>
    <w:uiPriority w:val="99"/>
    <w:rsid w:val="006D4D28"/>
    <w:pPr>
      <w:jc w:val="center"/>
    </w:pPr>
  </w:style>
  <w:style w:type="paragraph" w:styleId="Header">
    <w:name w:val="header"/>
    <w:basedOn w:val="Normal"/>
    <w:link w:val="HeaderChar"/>
    <w:uiPriority w:val="99"/>
    <w:rsid w:val="001E18C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rsid w:val="001E18C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hAnsi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03CC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3CC0"/>
    <w:rPr>
      <w:rFonts w:ascii="Tahoma" w:hAnsi="Tahoma"/>
      <w:sz w:val="16"/>
      <w:lang w:eastAsia="en-US"/>
    </w:rPr>
  </w:style>
  <w:style w:type="table" w:styleId="TableGrid">
    <w:name w:val="Table Grid"/>
    <w:basedOn w:val="TableNormal"/>
    <w:uiPriority w:val="99"/>
    <w:locked/>
    <w:rsid w:val="00FD0C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E91E44"/>
    <w:pPr>
      <w:keepNext/>
      <w:keepLines/>
      <w:widowControl/>
      <w:autoSpaceDE/>
      <w:autoSpaceDN/>
      <w:spacing w:before="480" w:line="276" w:lineRule="auto"/>
      <w:outlineLvl w:val="9"/>
    </w:pPr>
    <w:rPr>
      <w:color w:val="365F91"/>
      <w:sz w:val="28"/>
      <w:szCs w:val="28"/>
      <w:lang w:eastAsia="ru-RU"/>
    </w:rPr>
  </w:style>
  <w:style w:type="paragraph" w:styleId="TOC3">
    <w:name w:val="toc 3"/>
    <w:basedOn w:val="Normal"/>
    <w:next w:val="Normal"/>
    <w:autoRedefine/>
    <w:uiPriority w:val="99"/>
    <w:locked/>
    <w:rsid w:val="00E91E44"/>
    <w:pPr>
      <w:widowControl/>
      <w:autoSpaceDE/>
      <w:autoSpaceDN/>
      <w:spacing w:after="100" w:line="276" w:lineRule="auto"/>
      <w:ind w:left="440"/>
    </w:pPr>
    <w:rPr>
      <w:rFonts w:ascii="Calibri" w:hAnsi="Calibri"/>
      <w:lang w:eastAsia="ru-RU"/>
    </w:rPr>
  </w:style>
  <w:style w:type="paragraph" w:styleId="TOC4">
    <w:name w:val="toc 4"/>
    <w:basedOn w:val="Normal"/>
    <w:next w:val="Normal"/>
    <w:autoRedefine/>
    <w:uiPriority w:val="99"/>
    <w:locked/>
    <w:rsid w:val="00E91E44"/>
    <w:pPr>
      <w:widowControl/>
      <w:autoSpaceDE/>
      <w:autoSpaceDN/>
      <w:spacing w:after="100" w:line="276" w:lineRule="auto"/>
      <w:ind w:left="660"/>
    </w:pPr>
    <w:rPr>
      <w:rFonts w:ascii="Calibri" w:hAnsi="Calibri"/>
      <w:lang w:eastAsia="ru-RU"/>
    </w:rPr>
  </w:style>
  <w:style w:type="paragraph" w:styleId="TOC5">
    <w:name w:val="toc 5"/>
    <w:basedOn w:val="Normal"/>
    <w:next w:val="Normal"/>
    <w:autoRedefine/>
    <w:uiPriority w:val="99"/>
    <w:locked/>
    <w:rsid w:val="00E91E44"/>
    <w:pPr>
      <w:widowControl/>
      <w:autoSpaceDE/>
      <w:autoSpaceDN/>
      <w:spacing w:after="100" w:line="276" w:lineRule="auto"/>
      <w:ind w:left="880"/>
    </w:pPr>
    <w:rPr>
      <w:rFonts w:ascii="Calibri" w:hAnsi="Calibri"/>
      <w:lang w:eastAsia="ru-RU"/>
    </w:rPr>
  </w:style>
  <w:style w:type="paragraph" w:styleId="TOC6">
    <w:name w:val="toc 6"/>
    <w:basedOn w:val="Normal"/>
    <w:next w:val="Normal"/>
    <w:autoRedefine/>
    <w:uiPriority w:val="99"/>
    <w:locked/>
    <w:rsid w:val="00E91E44"/>
    <w:pPr>
      <w:widowControl/>
      <w:autoSpaceDE/>
      <w:autoSpaceDN/>
      <w:spacing w:after="100" w:line="276" w:lineRule="auto"/>
      <w:ind w:left="1100"/>
    </w:pPr>
    <w:rPr>
      <w:rFonts w:ascii="Calibri" w:hAnsi="Calibri"/>
      <w:lang w:eastAsia="ru-RU"/>
    </w:rPr>
  </w:style>
  <w:style w:type="paragraph" w:styleId="TOC7">
    <w:name w:val="toc 7"/>
    <w:basedOn w:val="Normal"/>
    <w:next w:val="Normal"/>
    <w:autoRedefine/>
    <w:uiPriority w:val="99"/>
    <w:locked/>
    <w:rsid w:val="00E91E44"/>
    <w:pPr>
      <w:widowControl/>
      <w:autoSpaceDE/>
      <w:autoSpaceDN/>
      <w:spacing w:after="100" w:line="276" w:lineRule="auto"/>
      <w:ind w:left="1320"/>
    </w:pPr>
    <w:rPr>
      <w:rFonts w:ascii="Calibri" w:hAnsi="Calibri"/>
      <w:lang w:eastAsia="ru-RU"/>
    </w:rPr>
  </w:style>
  <w:style w:type="paragraph" w:styleId="TOC8">
    <w:name w:val="toc 8"/>
    <w:basedOn w:val="Normal"/>
    <w:next w:val="Normal"/>
    <w:autoRedefine/>
    <w:uiPriority w:val="99"/>
    <w:locked/>
    <w:rsid w:val="00E91E44"/>
    <w:pPr>
      <w:widowControl/>
      <w:autoSpaceDE/>
      <w:autoSpaceDN/>
      <w:spacing w:after="100" w:line="276" w:lineRule="auto"/>
      <w:ind w:left="1540"/>
    </w:pPr>
    <w:rPr>
      <w:rFonts w:ascii="Calibri" w:hAnsi="Calibri"/>
      <w:lang w:eastAsia="ru-RU"/>
    </w:rPr>
  </w:style>
  <w:style w:type="paragraph" w:styleId="TOC9">
    <w:name w:val="toc 9"/>
    <w:basedOn w:val="Normal"/>
    <w:next w:val="Normal"/>
    <w:autoRedefine/>
    <w:uiPriority w:val="99"/>
    <w:locked/>
    <w:rsid w:val="00E91E44"/>
    <w:pPr>
      <w:widowControl/>
      <w:autoSpaceDE/>
      <w:autoSpaceDN/>
      <w:spacing w:after="100" w:line="276" w:lineRule="auto"/>
      <w:ind w:left="1760"/>
    </w:pPr>
    <w:rPr>
      <w:rFonts w:ascii="Calibri" w:hAnsi="Calibri"/>
      <w:lang w:eastAsia="ru-RU"/>
    </w:rPr>
  </w:style>
  <w:style w:type="character" w:styleId="Hyperlink">
    <w:name w:val="Hyperlink"/>
    <w:basedOn w:val="DefaultParagraphFont"/>
    <w:uiPriority w:val="99"/>
    <w:rsid w:val="00E91E4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image" Target="media/image7.png"/><Relationship Id="rId39" Type="http://schemas.openxmlformats.org/officeDocument/2006/relationships/header" Target="header13.xml"/><Relationship Id="rId21" Type="http://schemas.openxmlformats.org/officeDocument/2006/relationships/image" Target="media/image4.jpeg"/><Relationship Id="rId34" Type="http://schemas.openxmlformats.org/officeDocument/2006/relationships/footer" Target="footer11.xml"/><Relationship Id="rId42" Type="http://schemas.openxmlformats.org/officeDocument/2006/relationships/footer" Target="footer15.xml"/><Relationship Id="rId47" Type="http://schemas.openxmlformats.org/officeDocument/2006/relationships/header" Target="header17.xml"/><Relationship Id="rId50" Type="http://schemas.openxmlformats.org/officeDocument/2006/relationships/footer" Target="footer19.xml"/><Relationship Id="rId55" Type="http://schemas.openxmlformats.org/officeDocument/2006/relationships/image" Target="media/image10.png"/><Relationship Id="rId63" Type="http://schemas.openxmlformats.org/officeDocument/2006/relationships/image" Target="media/image14.png"/><Relationship Id="rId68" Type="http://schemas.openxmlformats.org/officeDocument/2006/relationships/header" Target="header23.xml"/><Relationship Id="rId76" Type="http://schemas.openxmlformats.org/officeDocument/2006/relationships/image" Target="media/image21.jpeg"/><Relationship Id="rId84" Type="http://schemas.openxmlformats.org/officeDocument/2006/relationships/image" Target="media/image23.jpeg"/><Relationship Id="rId7" Type="http://schemas.openxmlformats.org/officeDocument/2006/relationships/footer" Target="footer1.xml"/><Relationship Id="rId71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8.xml"/><Relationship Id="rId11" Type="http://schemas.openxmlformats.org/officeDocument/2006/relationships/image" Target="media/image2.jpeg"/><Relationship Id="rId24" Type="http://schemas.openxmlformats.org/officeDocument/2006/relationships/footer" Target="footer7.xml"/><Relationship Id="rId32" Type="http://schemas.openxmlformats.org/officeDocument/2006/relationships/footer" Target="footer10.xml"/><Relationship Id="rId37" Type="http://schemas.openxmlformats.org/officeDocument/2006/relationships/header" Target="header12.xml"/><Relationship Id="rId40" Type="http://schemas.openxmlformats.org/officeDocument/2006/relationships/footer" Target="footer14.xml"/><Relationship Id="rId45" Type="http://schemas.openxmlformats.org/officeDocument/2006/relationships/header" Target="header16.xml"/><Relationship Id="rId53" Type="http://schemas.openxmlformats.org/officeDocument/2006/relationships/header" Target="header19.xml"/><Relationship Id="rId58" Type="http://schemas.openxmlformats.org/officeDocument/2006/relationships/header" Target="header20.xml"/><Relationship Id="rId66" Type="http://schemas.openxmlformats.org/officeDocument/2006/relationships/header" Target="header22.xml"/><Relationship Id="rId74" Type="http://schemas.openxmlformats.org/officeDocument/2006/relationships/footer" Target="footer25.xml"/><Relationship Id="rId79" Type="http://schemas.openxmlformats.org/officeDocument/2006/relationships/footer" Target="footer26.xm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21.xml"/><Relationship Id="rId82" Type="http://schemas.openxmlformats.org/officeDocument/2006/relationships/header" Target="header27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header" Target="header7.xml"/><Relationship Id="rId30" Type="http://schemas.openxmlformats.org/officeDocument/2006/relationships/footer" Target="footer9.xml"/><Relationship Id="rId35" Type="http://schemas.openxmlformats.org/officeDocument/2006/relationships/header" Target="header11.xml"/><Relationship Id="rId43" Type="http://schemas.openxmlformats.org/officeDocument/2006/relationships/header" Target="header15.xml"/><Relationship Id="rId48" Type="http://schemas.openxmlformats.org/officeDocument/2006/relationships/footer" Target="footer18.xml"/><Relationship Id="rId56" Type="http://schemas.openxmlformats.org/officeDocument/2006/relationships/image" Target="media/image11.png"/><Relationship Id="rId64" Type="http://schemas.openxmlformats.org/officeDocument/2006/relationships/image" Target="media/image15.png"/><Relationship Id="rId69" Type="http://schemas.openxmlformats.org/officeDocument/2006/relationships/footer" Target="footer24.xml"/><Relationship Id="rId77" Type="http://schemas.openxmlformats.org/officeDocument/2006/relationships/image" Target="media/image22.jpeg"/><Relationship Id="rId8" Type="http://schemas.openxmlformats.org/officeDocument/2006/relationships/header" Target="header1.xml"/><Relationship Id="rId51" Type="http://schemas.openxmlformats.org/officeDocument/2006/relationships/image" Target="media/image8.png"/><Relationship Id="rId72" Type="http://schemas.openxmlformats.org/officeDocument/2006/relationships/image" Target="media/image19.jpeg"/><Relationship Id="rId80" Type="http://schemas.openxmlformats.org/officeDocument/2006/relationships/header" Target="header26.xml"/><Relationship Id="rId85" Type="http://schemas.openxmlformats.org/officeDocument/2006/relationships/header" Target="header28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5" Type="http://schemas.openxmlformats.org/officeDocument/2006/relationships/image" Target="media/image6.jpeg"/><Relationship Id="rId33" Type="http://schemas.openxmlformats.org/officeDocument/2006/relationships/header" Target="header10.xml"/><Relationship Id="rId38" Type="http://schemas.openxmlformats.org/officeDocument/2006/relationships/footer" Target="footer13.xml"/><Relationship Id="rId46" Type="http://schemas.openxmlformats.org/officeDocument/2006/relationships/footer" Target="footer17.xml"/><Relationship Id="rId59" Type="http://schemas.openxmlformats.org/officeDocument/2006/relationships/footer" Target="footer21.xml"/><Relationship Id="rId67" Type="http://schemas.openxmlformats.org/officeDocument/2006/relationships/footer" Target="footer23.xml"/><Relationship Id="rId20" Type="http://schemas.openxmlformats.org/officeDocument/2006/relationships/footer" Target="footer6.xml"/><Relationship Id="rId41" Type="http://schemas.openxmlformats.org/officeDocument/2006/relationships/header" Target="header14.xml"/><Relationship Id="rId54" Type="http://schemas.openxmlformats.org/officeDocument/2006/relationships/footer" Target="footer20.xml"/><Relationship Id="rId62" Type="http://schemas.openxmlformats.org/officeDocument/2006/relationships/footer" Target="footer22.xml"/><Relationship Id="rId70" Type="http://schemas.openxmlformats.org/officeDocument/2006/relationships/image" Target="media/image17.png"/><Relationship Id="rId75" Type="http://schemas.openxmlformats.org/officeDocument/2006/relationships/image" Target="media/image20.jpeg"/><Relationship Id="rId83" Type="http://schemas.openxmlformats.org/officeDocument/2006/relationships/footer" Target="footer28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header" Target="header18.xml"/><Relationship Id="rId57" Type="http://schemas.openxmlformats.org/officeDocument/2006/relationships/image" Target="media/image12.png"/><Relationship Id="rId10" Type="http://schemas.openxmlformats.org/officeDocument/2006/relationships/image" Target="media/image1.png"/><Relationship Id="rId31" Type="http://schemas.openxmlformats.org/officeDocument/2006/relationships/header" Target="header9.xml"/><Relationship Id="rId44" Type="http://schemas.openxmlformats.org/officeDocument/2006/relationships/footer" Target="footer16.xml"/><Relationship Id="rId52" Type="http://schemas.openxmlformats.org/officeDocument/2006/relationships/image" Target="media/image9.png"/><Relationship Id="rId60" Type="http://schemas.openxmlformats.org/officeDocument/2006/relationships/image" Target="media/image13.png"/><Relationship Id="rId65" Type="http://schemas.openxmlformats.org/officeDocument/2006/relationships/image" Target="media/image16.jpeg"/><Relationship Id="rId73" Type="http://schemas.openxmlformats.org/officeDocument/2006/relationships/header" Target="header24.xml"/><Relationship Id="rId78" Type="http://schemas.openxmlformats.org/officeDocument/2006/relationships/header" Target="header25.xml"/><Relationship Id="rId81" Type="http://schemas.openxmlformats.org/officeDocument/2006/relationships/footer" Target="footer27.xml"/><Relationship Id="rId86" Type="http://schemas.openxmlformats.org/officeDocument/2006/relationships/footer" Target="footer2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105</Pages>
  <Words>20458</Words>
  <Characters>-32766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&lt;CAF1E5EDE8FF&gt;</dc:creator>
  <cp:keywords/>
  <dc:description/>
  <cp:lastModifiedBy>User</cp:lastModifiedBy>
  <cp:revision>2</cp:revision>
  <cp:lastPrinted>2025-04-07T10:00:00Z</cp:lastPrinted>
  <dcterms:created xsi:type="dcterms:W3CDTF">2025-04-16T09:07:00Z</dcterms:created>
  <dcterms:modified xsi:type="dcterms:W3CDTF">2025-04-16T09:07:00Z</dcterms:modified>
</cp:coreProperties>
</file>